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FE8" w:rsidRPr="00E36803" w:rsidRDefault="00E36803" w:rsidP="00E36803">
      <w:r w:rsidRPr="00E36803">
        <w:rPr>
          <w:rFonts w:hint="eastAsia"/>
        </w:rPr>
        <w:t>2017</w:t>
      </w:r>
      <w:r w:rsidRPr="00E36803">
        <w:rPr>
          <w:rFonts w:hint="eastAsia"/>
        </w:rPr>
        <w:t>年河南高考理科数学试题答案解析</w:t>
      </w:r>
    </w:p>
    <w:p w:rsidR="003973FD" w:rsidRPr="00E36803" w:rsidRDefault="003973FD" w:rsidP="00E36803">
      <w:r w:rsidRPr="00E36803">
        <w:t>选择题</w:t>
      </w:r>
      <w:r w:rsidR="00B22FE8" w:rsidRPr="00E36803">
        <w:rPr>
          <w:rFonts w:hint="eastAsia"/>
        </w:rPr>
        <w:t>：本题共</w:t>
      </w:r>
      <w:r w:rsidR="00B22FE8" w:rsidRPr="00E36803">
        <w:rPr>
          <w:rFonts w:hint="eastAsia"/>
        </w:rPr>
        <w:t>12</w:t>
      </w:r>
      <w:r w:rsidR="00B22FE8" w:rsidRPr="00E36803">
        <w:rPr>
          <w:rFonts w:hint="eastAsia"/>
        </w:rPr>
        <w:t>小题，每小题</w:t>
      </w:r>
      <w:r w:rsidR="00B22FE8" w:rsidRPr="00E36803">
        <w:rPr>
          <w:rFonts w:hint="eastAsia"/>
        </w:rPr>
        <w:t>5</w:t>
      </w:r>
      <w:r w:rsidR="00B22FE8" w:rsidRPr="00E36803">
        <w:rPr>
          <w:rFonts w:hint="eastAsia"/>
        </w:rPr>
        <w:t>分，共</w:t>
      </w:r>
      <w:r w:rsidR="00B22FE8" w:rsidRPr="00E36803">
        <w:rPr>
          <w:rFonts w:hint="eastAsia"/>
        </w:rPr>
        <w:t>60</w:t>
      </w:r>
      <w:r w:rsidR="00B22FE8" w:rsidRPr="00E36803">
        <w:rPr>
          <w:rFonts w:hint="eastAsia"/>
        </w:rPr>
        <w:t>分。在每小题给出的四个选项中，只有一项是符合题目要求的。</w:t>
      </w:r>
    </w:p>
    <w:p w:rsidR="003973FD" w:rsidRPr="00E36803" w:rsidRDefault="003973FD" w:rsidP="00E36803">
      <w:r w:rsidRPr="00E36803">
        <w:rPr>
          <w:rFonts w:hint="eastAsia"/>
        </w:rPr>
        <w:t>已知集合</w:t>
      </w:r>
      <w:r w:rsidRPr="00E36803">
        <w:object w:dxaOrig="25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25.2pt;height:20.05pt" o:ole="">
            <v:imagedata r:id="rId8" o:title=""/>
          </v:shape>
          <o:OLEObject Type="Embed" ProgID="Equation.DSMT4" ShapeID="_x0000_i1029" DrawAspect="Content" ObjectID="_1558421587" r:id="rId9"/>
        </w:object>
      </w:r>
      <w:r w:rsidRPr="00E36803">
        <w:rPr>
          <w:rFonts w:hint="eastAsia"/>
        </w:rPr>
        <w:t>，</w:t>
      </w:r>
      <w:r w:rsidRPr="00E36803">
        <w:t>则</w:t>
      </w:r>
      <w:r w:rsidR="001A28C6" w:rsidRPr="00E36803">
        <w:rPr>
          <w:rFonts w:hint="eastAsia"/>
        </w:rPr>
        <w:t>（）</w:t>
      </w:r>
      <w:r w:rsidR="004014DA" w:rsidRPr="00E36803">
        <w:br/>
      </w:r>
      <w:r w:rsidRPr="00E36803">
        <w:rPr>
          <w:rFonts w:hint="eastAsia"/>
        </w:rPr>
        <w:t>A</w:t>
      </w:r>
      <w:r w:rsidRPr="00E36803">
        <w:rPr>
          <w:rFonts w:hint="eastAsia"/>
        </w:rPr>
        <w:t>．</w:t>
      </w:r>
      <w:r w:rsidR="0025114C" w:rsidRPr="00E36803">
        <w:object w:dxaOrig="1500" w:dyaOrig="380">
          <v:shape id="_x0000_i1030" type="#_x0000_t75" style="width:75.15pt;height:18.8pt" o:ole="">
            <v:imagedata r:id="rId10" o:title=""/>
          </v:shape>
          <o:OLEObject Type="Embed" ProgID="Equation.DSMT4" ShapeID="_x0000_i1030" DrawAspect="Content" ObjectID="_1558421588" r:id="rId11"/>
        </w:object>
      </w:r>
      <w:r w:rsidR="004014DA" w:rsidRPr="00E36803">
        <w:rPr>
          <w:rFonts w:hint="eastAsia"/>
        </w:rPr>
        <w:tab/>
      </w:r>
      <w:r w:rsidRPr="00E36803">
        <w:rPr>
          <w:rFonts w:hint="eastAsia"/>
        </w:rPr>
        <w:tab/>
        <w:t>B</w:t>
      </w:r>
      <w:r w:rsidRPr="00E36803">
        <w:rPr>
          <w:rFonts w:hint="eastAsia"/>
        </w:rPr>
        <w:t>．</w:t>
      </w:r>
      <w:r w:rsidRPr="00E36803">
        <w:object w:dxaOrig="940" w:dyaOrig="279">
          <v:shape id="_x0000_i1031" type="#_x0000_t75" style="width:46.95pt;height:14.4pt" o:ole="">
            <v:imagedata r:id="rId12" o:title=""/>
          </v:shape>
          <o:OLEObject Type="Embed" ProgID="Equation.DSMT4" ShapeID="_x0000_i1031" DrawAspect="Content" ObjectID="_1558421589" r:id="rId13"/>
        </w:object>
      </w:r>
      <w:r w:rsidR="004014DA" w:rsidRPr="00E36803">
        <w:br/>
      </w:r>
      <w:r w:rsidRPr="00E36803">
        <w:rPr>
          <w:rFonts w:hint="eastAsia"/>
        </w:rPr>
        <w:t>C</w:t>
      </w:r>
      <w:r w:rsidRPr="00E36803">
        <w:rPr>
          <w:rFonts w:hint="eastAsia"/>
        </w:rPr>
        <w:t>．</w:t>
      </w:r>
      <w:r w:rsidR="0025114C" w:rsidRPr="00E36803">
        <w:object w:dxaOrig="1480" w:dyaOrig="380">
          <v:shape id="_x0000_i1032" type="#_x0000_t75" style="width:74.5pt;height:18.8pt" o:ole="">
            <v:imagedata r:id="rId14" o:title=""/>
          </v:shape>
          <o:OLEObject Type="Embed" ProgID="Equation.DSMT4" ShapeID="_x0000_i1032" DrawAspect="Content" ObjectID="_1558421590" r:id="rId15"/>
        </w:object>
      </w:r>
      <w:r w:rsidR="004014DA" w:rsidRPr="00E36803">
        <w:rPr>
          <w:rFonts w:hint="eastAsia"/>
        </w:rPr>
        <w:tab/>
      </w:r>
      <w:r w:rsidR="00E36803">
        <w:rPr>
          <w:rFonts w:hint="eastAsia"/>
        </w:rPr>
        <w:tab/>
      </w:r>
      <w:r w:rsidRPr="00E36803">
        <w:rPr>
          <w:rFonts w:hint="eastAsia"/>
        </w:rPr>
        <w:t>D</w:t>
      </w:r>
      <w:r w:rsidRPr="00E36803">
        <w:rPr>
          <w:rFonts w:hint="eastAsia"/>
        </w:rPr>
        <w:t>．</w:t>
      </w:r>
      <w:r w:rsidRPr="00E36803">
        <w:object w:dxaOrig="960" w:dyaOrig="279">
          <v:shape id="_x0000_i1033" type="#_x0000_t75" style="width:48.2pt;height:14.4pt" o:ole="">
            <v:imagedata r:id="rId16" o:title=""/>
          </v:shape>
          <o:OLEObject Type="Embed" ProgID="Equation.DSMT4" ShapeID="_x0000_i1033" DrawAspect="Content" ObjectID="_1558421591" r:id="rId17"/>
        </w:object>
      </w:r>
    </w:p>
    <w:p w:rsidR="00F22984" w:rsidRPr="00E36803" w:rsidRDefault="00F22984" w:rsidP="00E36803">
      <w:r w:rsidRPr="00E36803">
        <w:rPr>
          <w:rFonts w:hint="eastAsia"/>
        </w:rPr>
        <w:t>A</w:t>
      </w:r>
    </w:p>
    <w:p w:rsidR="009E7F28" w:rsidRPr="00E36803" w:rsidRDefault="00F22984" w:rsidP="00E36803">
      <w:r w:rsidRPr="00E36803">
        <w:object w:dxaOrig="1140" w:dyaOrig="380">
          <v:shape id="_x0000_i1034" type="#_x0000_t75" style="width:56.95pt;height:18.8pt" o:ole="">
            <v:imagedata r:id="rId18" o:title=""/>
          </v:shape>
          <o:OLEObject Type="Embed" ProgID="Equation.DSMT4" ShapeID="_x0000_i1034" DrawAspect="Content" ObjectID="_1558421592" r:id="rId19"/>
        </w:object>
      </w:r>
      <w:r w:rsidRPr="00E36803">
        <w:rPr>
          <w:rFonts w:hint="eastAsia"/>
        </w:rPr>
        <w:t>，</w:t>
      </w:r>
      <w:r w:rsidRPr="00E36803">
        <w:object w:dxaOrig="2180" w:dyaOrig="400">
          <v:shape id="_x0000_i1035" type="#_x0000_t75" style="width:108.95pt;height:19.4pt" o:ole="">
            <v:imagedata r:id="rId20" o:title=""/>
          </v:shape>
          <o:OLEObject Type="Embed" ProgID="Equation.DSMT4" ShapeID="_x0000_i1035" DrawAspect="Content" ObjectID="_1558421593" r:id="rId21"/>
        </w:object>
      </w:r>
      <w:r w:rsidRPr="00E36803">
        <w:br/>
      </w:r>
      <w:r w:rsidR="009E7F28" w:rsidRPr="00E36803">
        <w:rPr>
          <w:rFonts w:hint="eastAsia"/>
        </w:rPr>
        <w:t>∴</w:t>
      </w:r>
      <w:r w:rsidRPr="00E36803">
        <w:object w:dxaOrig="1540" w:dyaOrig="380">
          <v:shape id="_x0000_i1036" type="#_x0000_t75" style="width:77pt;height:18.8pt" o:ole="">
            <v:imagedata r:id="rId22" o:title=""/>
          </v:shape>
          <o:OLEObject Type="Embed" ProgID="Equation.DSMT4" ShapeID="_x0000_i1036" DrawAspect="Content" ObjectID="_1558421594" r:id="rId23"/>
        </w:object>
      </w:r>
      <w:r w:rsidR="009E7F28" w:rsidRPr="00E36803">
        <w:rPr>
          <w:rFonts w:hint="eastAsia"/>
        </w:rPr>
        <w:t>，</w:t>
      </w:r>
      <w:r w:rsidRPr="00E36803">
        <w:object w:dxaOrig="1500" w:dyaOrig="380">
          <v:shape id="_x0000_i1037" type="#_x0000_t75" style="width:75.15pt;height:18.8pt" o:ole="">
            <v:imagedata r:id="rId24" o:title=""/>
          </v:shape>
          <o:OLEObject Type="Embed" ProgID="Equation.DSMT4" ShapeID="_x0000_i1037" DrawAspect="Content" ObjectID="_1558421595" r:id="rId25"/>
        </w:object>
      </w:r>
      <w:r w:rsidR="009E7F28" w:rsidRPr="00E36803">
        <w:rPr>
          <w:rFonts w:hint="eastAsia"/>
        </w:rPr>
        <w:t>，</w:t>
      </w:r>
    </w:p>
    <w:p w:rsidR="00F22984" w:rsidRPr="00E36803" w:rsidRDefault="009E7F28" w:rsidP="00E36803">
      <w:r w:rsidRPr="00E36803">
        <w:rPr>
          <w:rFonts w:hint="eastAsia"/>
        </w:rPr>
        <w:t>选</w:t>
      </w:r>
      <w:r w:rsidR="00F22984" w:rsidRPr="00E36803">
        <w:rPr>
          <w:rFonts w:hint="eastAsia"/>
        </w:rPr>
        <w:t>A</w:t>
      </w:r>
    </w:p>
    <w:p w:rsidR="00F22984" w:rsidRPr="00E36803" w:rsidRDefault="00F22984" w:rsidP="00E36803"/>
    <w:p w:rsidR="00F22984" w:rsidRPr="00E36803" w:rsidRDefault="003973FD" w:rsidP="00E36803">
      <w:r w:rsidRPr="00E36803">
        <w:rPr>
          <w:rFonts w:hint="eastAsia"/>
        </w:rPr>
        <w:t>如图，正方形</w:t>
      </w:r>
      <w:r w:rsidRPr="00E36803">
        <w:object w:dxaOrig="639" w:dyaOrig="260">
          <v:shape id="_x0000_i1038" type="#_x0000_t75" style="width:31.95pt;height:12.5pt" o:ole="">
            <v:imagedata r:id="rId26" o:title=""/>
          </v:shape>
          <o:OLEObject Type="Embed" ProgID="Equation.DSMT4" ShapeID="_x0000_i1038" DrawAspect="Content" ObjectID="_1558421596" r:id="rId27"/>
        </w:object>
      </w:r>
      <w:r w:rsidRPr="00E36803">
        <w:t>内的图形来自中国古代的太极图</w:t>
      </w:r>
      <w:r w:rsidR="00E960E6" w:rsidRPr="00E36803">
        <w:rPr>
          <w:rFonts w:hint="eastAsia"/>
        </w:rPr>
        <w:t>.</w:t>
      </w:r>
      <w:r w:rsidRPr="00E36803">
        <w:t>正方形内切圆中的黑色部分和白色部分</w:t>
      </w:r>
      <w:r w:rsidRPr="00E36803">
        <w:rPr>
          <w:rFonts w:hint="eastAsia"/>
        </w:rPr>
        <w:t>位于正方形的中心成中心对称，在正方形内随机取一点，则此点取自黑色部分的概率是</w:t>
      </w:r>
      <w:r w:rsidR="001A28C6" w:rsidRPr="00E36803">
        <w:rPr>
          <w:rFonts w:hint="eastAsia"/>
        </w:rPr>
        <w:t>（）</w:t>
      </w:r>
      <w:r w:rsidR="00F22984" w:rsidRPr="00E36803">
        <w:br/>
      </w:r>
      <w:r w:rsidR="00F22984" w:rsidRPr="00E36803">
        <w:tab/>
      </w:r>
      <w:r w:rsidR="00F22984" w:rsidRPr="00E36803">
        <w:tab/>
      </w:r>
      <w:r w:rsidR="00F22984" w:rsidRPr="00E36803">
        <w:tab/>
      </w:r>
      <w:r w:rsidRPr="00E36803">
        <w:drawing>
          <wp:inline distT="0" distB="0" distL="0" distR="0">
            <wp:extent cx="1600200" cy="1514475"/>
            <wp:effectExtent l="0" t="0" r="0" b="9525"/>
            <wp:docPr id="8" name="图片 8" descr="八卦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八卦图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984" w:rsidRPr="00E36803">
        <w:br/>
      </w:r>
      <w:r w:rsidRPr="00E36803">
        <w:rPr>
          <w:rFonts w:hint="eastAsia"/>
        </w:rPr>
        <w:t>A</w:t>
      </w:r>
      <w:r w:rsidRPr="00E36803">
        <w:rPr>
          <w:rFonts w:hint="eastAsia"/>
        </w:rPr>
        <w:t>．</w:t>
      </w:r>
      <w:r w:rsidRPr="00E36803">
        <w:object w:dxaOrig="220" w:dyaOrig="560">
          <v:shape id="_x0000_i1039" type="#_x0000_t75" style="width:11.25pt;height:27.55pt" o:ole="">
            <v:imagedata r:id="rId29" o:title=""/>
          </v:shape>
          <o:OLEObject Type="Embed" ProgID="Equation.DSMT4" ShapeID="_x0000_i1039" DrawAspect="Content" ObjectID="_1558421597" r:id="rId30"/>
        </w:object>
      </w:r>
      <w:r w:rsidR="00E36803">
        <w:rPr>
          <w:rFonts w:hint="eastAsia"/>
        </w:rPr>
        <w:tab/>
      </w:r>
      <w:r w:rsidRPr="00E36803">
        <w:rPr>
          <w:rFonts w:hint="eastAsia"/>
        </w:rPr>
        <w:t>B</w:t>
      </w:r>
      <w:r w:rsidRPr="00E36803">
        <w:rPr>
          <w:rFonts w:hint="eastAsia"/>
        </w:rPr>
        <w:t>．</w:t>
      </w:r>
      <w:r w:rsidRPr="00E36803">
        <w:object w:dxaOrig="220" w:dyaOrig="560">
          <v:shape id="_x0000_i1040" type="#_x0000_t75" style="width:11.25pt;height:27.55pt" o:ole="">
            <v:imagedata r:id="rId31" o:title=""/>
          </v:shape>
          <o:OLEObject Type="Embed" ProgID="Equation.DSMT4" ShapeID="_x0000_i1040" DrawAspect="Content" ObjectID="_1558421598" r:id="rId32"/>
        </w:object>
      </w:r>
      <w:r w:rsidRPr="00E36803">
        <w:rPr>
          <w:rFonts w:hint="eastAsia"/>
        </w:rPr>
        <w:tab/>
        <w:t>C</w:t>
      </w:r>
      <w:r w:rsidRPr="00E36803">
        <w:rPr>
          <w:rFonts w:hint="eastAsia"/>
        </w:rPr>
        <w:t>．</w:t>
      </w:r>
      <w:r w:rsidRPr="00E36803">
        <w:object w:dxaOrig="220" w:dyaOrig="560">
          <v:shape id="_x0000_i1041" type="#_x0000_t75" style="width:11.25pt;height:27.55pt" o:ole="">
            <v:imagedata r:id="rId33" o:title=""/>
          </v:shape>
          <o:OLEObject Type="Embed" ProgID="Equation.DSMT4" ShapeID="_x0000_i1041" DrawAspect="Content" ObjectID="_1558421599" r:id="rId34"/>
        </w:object>
      </w:r>
      <w:r w:rsidRPr="00E36803">
        <w:rPr>
          <w:rFonts w:hint="eastAsia"/>
        </w:rPr>
        <w:tab/>
        <w:t>D</w:t>
      </w:r>
      <w:r w:rsidRPr="00E36803">
        <w:rPr>
          <w:rFonts w:hint="eastAsia"/>
        </w:rPr>
        <w:t>．</w:t>
      </w:r>
      <w:r w:rsidRPr="00E36803">
        <w:object w:dxaOrig="220" w:dyaOrig="560">
          <v:shape id="_x0000_i1042" type="#_x0000_t75" style="width:11.25pt;height:27.55pt" o:ole="">
            <v:imagedata r:id="rId35" o:title=""/>
          </v:shape>
          <o:OLEObject Type="Embed" ProgID="Equation.DSMT4" ShapeID="_x0000_i1042" DrawAspect="Content" ObjectID="_1558421600" r:id="rId36"/>
        </w:object>
      </w:r>
    </w:p>
    <w:p w:rsidR="00F22984" w:rsidRPr="00E36803" w:rsidRDefault="00F22984" w:rsidP="00E36803">
      <w:r w:rsidRPr="00E36803">
        <w:rPr>
          <w:rFonts w:hint="eastAsia"/>
        </w:rPr>
        <w:t>B</w:t>
      </w:r>
    </w:p>
    <w:p w:rsidR="00E42991" w:rsidRPr="00E36803" w:rsidRDefault="00F22984" w:rsidP="00E36803">
      <w:r w:rsidRPr="00E36803">
        <w:rPr>
          <w:rFonts w:hint="eastAsia"/>
        </w:rPr>
        <w:t>设正方形边长为</w:t>
      </w:r>
      <w:r w:rsidRPr="00E36803">
        <w:object w:dxaOrig="180" w:dyaOrig="240">
          <v:shape id="_x0000_i1043" type="#_x0000_t75" style="width:8.75pt;height:11.9pt" o:ole="">
            <v:imagedata r:id="rId37" o:title=""/>
          </v:shape>
          <o:OLEObject Type="Embed" ProgID="Equation.DSMT4" ShapeID="_x0000_i1043" DrawAspect="Content" ObjectID="_1558421601" r:id="rId38"/>
        </w:object>
      </w:r>
      <w:r w:rsidRPr="00E36803">
        <w:rPr>
          <w:rFonts w:hint="eastAsia"/>
        </w:rPr>
        <w:t>，</w:t>
      </w:r>
      <w:r w:rsidRPr="00E36803">
        <w:t>则圆半径为</w:t>
      </w:r>
      <w:r w:rsidRPr="00E36803">
        <w:object w:dxaOrig="139" w:dyaOrig="240">
          <v:shape id="_x0000_i1044" type="#_x0000_t75" style="width:6.9pt;height:11.9pt" o:ole="">
            <v:imagedata r:id="rId39" o:title=""/>
          </v:shape>
          <o:OLEObject Type="Embed" ProgID="Equation.DSMT4" ShapeID="_x0000_i1044" DrawAspect="Content" ObjectID="_1558421602" r:id="rId40"/>
        </w:object>
      </w:r>
    </w:p>
    <w:p w:rsidR="00E42991" w:rsidRPr="00E36803" w:rsidRDefault="00E42991" w:rsidP="00E36803">
      <w:r w:rsidRPr="00E36803">
        <w:rPr>
          <w:rFonts w:hint="eastAsia"/>
        </w:rPr>
        <w:t>则正方形</w:t>
      </w:r>
      <w:r w:rsidRPr="00E36803">
        <w:t>的面积为</w:t>
      </w:r>
      <w:r w:rsidRPr="00E36803">
        <w:object w:dxaOrig="780" w:dyaOrig="240">
          <v:shape id="_x0000_i1045" type="#_x0000_t75" style="width:38.8pt;height:11.9pt" o:ole="">
            <v:imagedata r:id="rId41" o:title=""/>
          </v:shape>
          <o:OLEObject Type="Embed" ProgID="Equation.DSMT4" ShapeID="_x0000_i1045" DrawAspect="Content" ObjectID="_1558421603" r:id="rId42"/>
        </w:object>
      </w:r>
      <w:r w:rsidRPr="00E36803">
        <w:rPr>
          <w:rFonts w:hint="eastAsia"/>
        </w:rPr>
        <w:t>，</w:t>
      </w:r>
      <w:r w:rsidRPr="00E36803">
        <w:t>圆的面积为</w:t>
      </w:r>
      <w:r w:rsidRPr="00E36803">
        <w:object w:dxaOrig="859" w:dyaOrig="300">
          <v:shape id="_x0000_i1046" type="#_x0000_t75" style="width:42.55pt;height:15.05pt" o:ole="">
            <v:imagedata r:id="rId43" o:title=""/>
          </v:shape>
          <o:OLEObject Type="Embed" ProgID="Equation.DSMT4" ShapeID="_x0000_i1046" DrawAspect="Content" ObjectID="_1558421604" r:id="rId44"/>
        </w:object>
      </w:r>
      <w:r w:rsidRPr="00E36803">
        <w:rPr>
          <w:rFonts w:hint="eastAsia"/>
        </w:rPr>
        <w:t>，</w:t>
      </w:r>
      <w:r w:rsidRPr="00E36803">
        <w:t>图中黑色部分的概率为</w:t>
      </w:r>
      <w:r w:rsidRPr="00E36803">
        <w:object w:dxaOrig="220" w:dyaOrig="560">
          <v:shape id="_x0000_i1047" type="#_x0000_t75" style="width:11.25pt;height:27.55pt" o:ole="">
            <v:imagedata r:id="rId45" o:title=""/>
          </v:shape>
          <o:OLEObject Type="Embed" ProgID="Equation.DSMT4" ShapeID="_x0000_i1047" DrawAspect="Content" ObjectID="_1558421605" r:id="rId46"/>
        </w:object>
      </w:r>
    </w:p>
    <w:p w:rsidR="00F22984" w:rsidRPr="00E36803" w:rsidRDefault="00E42991" w:rsidP="00E36803">
      <w:r w:rsidRPr="00E36803">
        <w:rPr>
          <w:rFonts w:hint="eastAsia"/>
        </w:rPr>
        <w:t>则此</w:t>
      </w:r>
      <w:r w:rsidRPr="00E36803">
        <w:t>点取自黑</w:t>
      </w:r>
      <w:r w:rsidRPr="00E36803">
        <w:rPr>
          <w:rFonts w:hint="eastAsia"/>
        </w:rPr>
        <w:t>色</w:t>
      </w:r>
      <w:r w:rsidRPr="00E36803">
        <w:t>部分的概率为</w:t>
      </w:r>
      <w:r w:rsidRPr="00E36803">
        <w:object w:dxaOrig="620" w:dyaOrig="800">
          <v:shape id="_x0000_i1048" type="#_x0000_t75" style="width:30.7pt;height:40.05pt" o:ole="">
            <v:imagedata r:id="rId47" o:title=""/>
          </v:shape>
          <o:OLEObject Type="Embed" ProgID="Equation.DSMT4" ShapeID="_x0000_i1048" DrawAspect="Content" ObjectID="_1558421606" r:id="rId48"/>
        </w:object>
      </w:r>
      <w:r w:rsidRPr="00E36803">
        <w:t xml:space="preserve"> </w:t>
      </w:r>
      <w:r w:rsidR="00F22984" w:rsidRPr="00E36803">
        <w:br/>
      </w:r>
      <w:r w:rsidRPr="00E36803">
        <w:rPr>
          <w:rFonts w:hint="eastAsia"/>
        </w:rPr>
        <w:t>故</w:t>
      </w:r>
      <w:r w:rsidRPr="00E36803">
        <w:t>选</w:t>
      </w:r>
      <w:r w:rsidR="00F22984" w:rsidRPr="00E36803">
        <w:rPr>
          <w:rFonts w:hint="eastAsia"/>
        </w:rPr>
        <w:t>B</w:t>
      </w:r>
    </w:p>
    <w:p w:rsidR="003973FD" w:rsidRPr="00E36803" w:rsidRDefault="003973FD" w:rsidP="00E36803">
      <w:r w:rsidRPr="00E36803">
        <w:rPr>
          <w:rFonts w:hint="eastAsia"/>
        </w:rPr>
        <w:t>设有下面四个命题</w:t>
      </w:r>
      <w:r w:rsidR="00C82158" w:rsidRPr="00E36803">
        <w:rPr>
          <w:rFonts w:hint="eastAsia"/>
        </w:rPr>
        <w:t>（）</w:t>
      </w:r>
      <w:r w:rsidR="00C82158" w:rsidRPr="00E36803">
        <w:br/>
      </w:r>
      <w:r w:rsidRPr="00E36803">
        <w:object w:dxaOrig="240" w:dyaOrig="320">
          <v:shape id="_x0000_i1049" type="#_x0000_t75" style="width:11.9pt;height:15.65pt" o:ole="">
            <v:imagedata r:id="rId49" o:title=""/>
          </v:shape>
          <o:OLEObject Type="Embed" ProgID="Equation.DSMT4" ShapeID="_x0000_i1049" DrawAspect="Content" ObjectID="_1558421607" r:id="rId50"/>
        </w:object>
      </w:r>
      <w:r w:rsidRPr="00E36803">
        <w:rPr>
          <w:rFonts w:hint="eastAsia"/>
        </w:rPr>
        <w:t>：若复数</w:t>
      </w:r>
      <w:r w:rsidRPr="00E36803">
        <w:object w:dxaOrig="180" w:dyaOrig="180">
          <v:shape id="_x0000_i1050" type="#_x0000_t75" style="width:8.75pt;height:8.75pt" o:ole="">
            <v:imagedata r:id="rId51" o:title=""/>
          </v:shape>
          <o:OLEObject Type="Embed" ProgID="Equation.DSMT4" ShapeID="_x0000_i1050" DrawAspect="Content" ObjectID="_1558421608" r:id="rId52"/>
        </w:object>
      </w:r>
      <w:r w:rsidRPr="00E36803">
        <w:t>满足</w:t>
      </w:r>
      <w:r w:rsidRPr="00E36803">
        <w:object w:dxaOrig="580" w:dyaOrig="560">
          <v:shape id="_x0000_i1051" type="#_x0000_t75" style="width:29.45pt;height:27.55pt" o:ole="">
            <v:imagedata r:id="rId53" o:title=""/>
          </v:shape>
          <o:OLEObject Type="Embed" ProgID="Equation.DSMT4" ShapeID="_x0000_i1051" DrawAspect="Content" ObjectID="_1558421609" r:id="rId54"/>
        </w:object>
      </w:r>
      <w:r w:rsidRPr="00E36803">
        <w:rPr>
          <w:rFonts w:hint="eastAsia"/>
        </w:rPr>
        <w:t>，</w:t>
      </w:r>
      <w:r w:rsidRPr="00E36803">
        <w:t>则</w:t>
      </w:r>
      <w:r w:rsidRPr="00E36803">
        <w:object w:dxaOrig="540" w:dyaOrig="240">
          <v:shape id="_x0000_i1052" type="#_x0000_t75" style="width:26.9pt;height:11.9pt" o:ole="">
            <v:imagedata r:id="rId55" o:title=""/>
          </v:shape>
          <o:OLEObject Type="Embed" ProgID="Equation.DSMT4" ShapeID="_x0000_i1052" DrawAspect="Content" ObjectID="_1558421610" r:id="rId56"/>
        </w:object>
      </w:r>
      <w:r w:rsidRPr="00E36803">
        <w:rPr>
          <w:rFonts w:hint="eastAsia"/>
        </w:rPr>
        <w:t>；</w:t>
      </w:r>
      <w:r w:rsidR="00C82158" w:rsidRPr="00E36803">
        <w:br/>
      </w:r>
      <w:r w:rsidRPr="00E36803">
        <w:object w:dxaOrig="279" w:dyaOrig="320">
          <v:shape id="_x0000_i1053" type="#_x0000_t75" style="width:14.4pt;height:15.65pt" o:ole="">
            <v:imagedata r:id="rId57" o:title=""/>
          </v:shape>
          <o:OLEObject Type="Embed" ProgID="Equation.DSMT4" ShapeID="_x0000_i1053" DrawAspect="Content" ObjectID="_1558421611" r:id="rId58"/>
        </w:object>
      </w:r>
      <w:r w:rsidRPr="00E36803">
        <w:rPr>
          <w:rFonts w:hint="eastAsia"/>
        </w:rPr>
        <w:t>：</w:t>
      </w:r>
      <w:r w:rsidRPr="00E36803">
        <w:t>若复数</w:t>
      </w:r>
      <w:r w:rsidRPr="00E36803">
        <w:object w:dxaOrig="180" w:dyaOrig="180">
          <v:shape id="_x0000_i1054" type="#_x0000_t75" style="width:8.75pt;height:8.75pt" o:ole="">
            <v:imagedata r:id="rId59" o:title=""/>
          </v:shape>
          <o:OLEObject Type="Embed" ProgID="Equation.DSMT4" ShapeID="_x0000_i1054" DrawAspect="Content" ObjectID="_1558421612" r:id="rId60"/>
        </w:object>
      </w:r>
      <w:r w:rsidRPr="00E36803">
        <w:t>满足</w:t>
      </w:r>
      <w:r w:rsidRPr="00E36803">
        <w:object w:dxaOrig="639" w:dyaOrig="279">
          <v:shape id="_x0000_i1055" type="#_x0000_t75" style="width:31.95pt;height:14.4pt" o:ole="">
            <v:imagedata r:id="rId61" o:title=""/>
          </v:shape>
          <o:OLEObject Type="Embed" ProgID="Equation.DSMT4" ShapeID="_x0000_i1055" DrawAspect="Content" ObjectID="_1558421613" r:id="rId62"/>
        </w:object>
      </w:r>
      <w:r w:rsidRPr="00E36803">
        <w:rPr>
          <w:rFonts w:hint="eastAsia"/>
        </w:rPr>
        <w:t>，</w:t>
      </w:r>
      <w:r w:rsidRPr="00E36803">
        <w:t>则</w:t>
      </w:r>
      <w:r w:rsidRPr="00E36803">
        <w:object w:dxaOrig="540" w:dyaOrig="240">
          <v:shape id="_x0000_i1056" type="#_x0000_t75" style="width:26.9pt;height:11.9pt" o:ole="">
            <v:imagedata r:id="rId63" o:title=""/>
          </v:shape>
          <o:OLEObject Type="Embed" ProgID="Equation.DSMT4" ShapeID="_x0000_i1056" DrawAspect="Content" ObjectID="_1558421614" r:id="rId64"/>
        </w:object>
      </w:r>
      <w:r w:rsidRPr="00E36803">
        <w:rPr>
          <w:rFonts w:hint="eastAsia"/>
        </w:rPr>
        <w:t>；</w:t>
      </w:r>
      <w:r w:rsidR="00C82158" w:rsidRPr="00E36803">
        <w:br/>
      </w:r>
      <w:r w:rsidRPr="00E36803">
        <w:object w:dxaOrig="260" w:dyaOrig="320">
          <v:shape id="_x0000_i1057" type="#_x0000_t75" style="width:12.5pt;height:15.65pt" o:ole="">
            <v:imagedata r:id="rId65" o:title=""/>
          </v:shape>
          <o:OLEObject Type="Embed" ProgID="Equation.DSMT4" ShapeID="_x0000_i1057" DrawAspect="Content" ObjectID="_1558421615" r:id="rId66"/>
        </w:object>
      </w:r>
      <w:r w:rsidRPr="00E36803">
        <w:rPr>
          <w:rFonts w:hint="eastAsia"/>
        </w:rPr>
        <w:t>：</w:t>
      </w:r>
      <w:r w:rsidRPr="00E36803">
        <w:t>若复数</w:t>
      </w:r>
      <w:r w:rsidRPr="00E36803">
        <w:object w:dxaOrig="600" w:dyaOrig="320">
          <v:shape id="_x0000_i1058" type="#_x0000_t75" style="width:30.05pt;height:15.65pt" o:ole="">
            <v:imagedata r:id="rId67" o:title=""/>
          </v:shape>
          <o:OLEObject Type="Embed" ProgID="Equation.DSMT4" ShapeID="_x0000_i1058" DrawAspect="Content" ObjectID="_1558421616" r:id="rId68"/>
        </w:object>
      </w:r>
      <w:r w:rsidRPr="00E36803">
        <w:t>满足</w:t>
      </w:r>
      <w:r w:rsidRPr="00E36803">
        <w:object w:dxaOrig="760" w:dyaOrig="320">
          <v:shape id="_x0000_i1059" type="#_x0000_t75" style="width:38.2pt;height:15.65pt" o:ole="">
            <v:imagedata r:id="rId69" o:title=""/>
          </v:shape>
          <o:OLEObject Type="Embed" ProgID="Equation.DSMT4" ShapeID="_x0000_i1059" DrawAspect="Content" ObjectID="_1558421617" r:id="rId70"/>
        </w:object>
      </w:r>
      <w:r w:rsidRPr="00E36803">
        <w:rPr>
          <w:rFonts w:hint="eastAsia"/>
        </w:rPr>
        <w:t>，</w:t>
      </w:r>
      <w:r w:rsidRPr="00E36803">
        <w:t>则</w:t>
      </w:r>
      <w:r w:rsidRPr="00E36803">
        <w:object w:dxaOrig="620" w:dyaOrig="360">
          <v:shape id="_x0000_i1060" type="#_x0000_t75" style="width:30.7pt;height:18.15pt" o:ole="">
            <v:imagedata r:id="rId71" o:title=""/>
          </v:shape>
          <o:OLEObject Type="Embed" ProgID="Equation.DSMT4" ShapeID="_x0000_i1060" DrawAspect="Content" ObjectID="_1558421618" r:id="rId72"/>
        </w:object>
      </w:r>
      <w:r w:rsidRPr="00E36803">
        <w:rPr>
          <w:rFonts w:hint="eastAsia"/>
        </w:rPr>
        <w:t>；</w:t>
      </w:r>
      <w:r w:rsidR="00C82158" w:rsidRPr="00E36803">
        <w:br/>
      </w:r>
      <w:r w:rsidRPr="00E36803">
        <w:object w:dxaOrig="279" w:dyaOrig="320">
          <v:shape id="_x0000_i1061" type="#_x0000_t75" style="width:14.4pt;height:15.65pt" o:ole="">
            <v:imagedata r:id="rId73" o:title=""/>
          </v:shape>
          <o:OLEObject Type="Embed" ProgID="Equation.DSMT4" ShapeID="_x0000_i1061" DrawAspect="Content" ObjectID="_1558421619" r:id="rId74"/>
        </w:object>
      </w:r>
      <w:r w:rsidRPr="00E36803">
        <w:rPr>
          <w:rFonts w:hint="eastAsia"/>
        </w:rPr>
        <w:t>：</w:t>
      </w:r>
      <w:r w:rsidRPr="00E36803">
        <w:t>若复数</w:t>
      </w:r>
      <w:r w:rsidRPr="00E36803">
        <w:object w:dxaOrig="540" w:dyaOrig="240">
          <v:shape id="_x0000_i1062" type="#_x0000_t75" style="width:26.9pt;height:11.9pt" o:ole="">
            <v:imagedata r:id="rId75" o:title=""/>
          </v:shape>
          <o:OLEObject Type="Embed" ProgID="Equation.DSMT4" ShapeID="_x0000_i1062" DrawAspect="Content" ObjectID="_1558421620" r:id="rId76"/>
        </w:object>
      </w:r>
      <w:r w:rsidRPr="00E36803">
        <w:rPr>
          <w:rFonts w:hint="eastAsia"/>
        </w:rPr>
        <w:t>，</w:t>
      </w:r>
      <w:r w:rsidRPr="00E36803">
        <w:t>则</w:t>
      </w:r>
      <w:r w:rsidRPr="00E36803">
        <w:object w:dxaOrig="540" w:dyaOrig="300">
          <v:shape id="_x0000_i1063" type="#_x0000_t75" style="width:26.9pt;height:15.05pt" o:ole="">
            <v:imagedata r:id="rId77" o:title=""/>
          </v:shape>
          <o:OLEObject Type="Embed" ProgID="Equation.DSMT4" ShapeID="_x0000_i1063" DrawAspect="Content" ObjectID="_1558421621" r:id="rId78"/>
        </w:object>
      </w:r>
      <w:r w:rsidRPr="00E36803">
        <w:rPr>
          <w:rFonts w:hint="eastAsia"/>
        </w:rPr>
        <w:t>．</w:t>
      </w:r>
      <w:r w:rsidR="00C82158" w:rsidRPr="00E36803">
        <w:br/>
      </w:r>
      <w:r w:rsidRPr="00E36803">
        <w:rPr>
          <w:rFonts w:hint="eastAsia"/>
        </w:rPr>
        <w:t>A</w:t>
      </w:r>
      <w:r w:rsidRPr="00E36803">
        <w:rPr>
          <w:rFonts w:hint="eastAsia"/>
        </w:rPr>
        <w:t>．</w:t>
      </w:r>
      <w:r w:rsidRPr="00E36803">
        <w:object w:dxaOrig="660" w:dyaOrig="320">
          <v:shape id="_x0000_i1064" type="#_x0000_t75" style="width:33.2pt;height:15.65pt" o:ole="">
            <v:imagedata r:id="rId79" o:title=""/>
          </v:shape>
          <o:OLEObject Type="Embed" ProgID="Equation.DSMT4" ShapeID="_x0000_i1064" DrawAspect="Content" ObjectID="_1558421622" r:id="rId80"/>
        </w:object>
      </w:r>
      <w:r w:rsidRPr="00E36803">
        <w:rPr>
          <w:rFonts w:hint="eastAsia"/>
        </w:rPr>
        <w:tab/>
        <w:t>B</w:t>
      </w:r>
      <w:r w:rsidRPr="00E36803">
        <w:rPr>
          <w:rFonts w:hint="eastAsia"/>
        </w:rPr>
        <w:t>．</w:t>
      </w:r>
      <w:r w:rsidRPr="00E36803">
        <w:object w:dxaOrig="660" w:dyaOrig="320">
          <v:shape id="_x0000_i1065" type="#_x0000_t75" style="width:33.2pt;height:15.65pt" o:ole="">
            <v:imagedata r:id="rId81" o:title=""/>
          </v:shape>
          <o:OLEObject Type="Embed" ProgID="Equation.DSMT4" ShapeID="_x0000_i1065" DrawAspect="Content" ObjectID="_1558421623" r:id="rId82"/>
        </w:object>
      </w:r>
      <w:r w:rsidRPr="00E36803">
        <w:rPr>
          <w:rFonts w:hint="eastAsia"/>
        </w:rPr>
        <w:tab/>
        <w:t>C</w:t>
      </w:r>
      <w:r w:rsidRPr="00E36803">
        <w:rPr>
          <w:rFonts w:hint="eastAsia"/>
        </w:rPr>
        <w:t>．</w:t>
      </w:r>
      <w:r w:rsidRPr="00E36803">
        <w:object w:dxaOrig="680" w:dyaOrig="320">
          <v:shape id="_x0000_i1066" type="#_x0000_t75" style="width:33.8pt;height:15.65pt" o:ole="">
            <v:imagedata r:id="rId83" o:title=""/>
          </v:shape>
          <o:OLEObject Type="Embed" ProgID="Equation.DSMT4" ShapeID="_x0000_i1066" DrawAspect="Content" ObjectID="_1558421624" r:id="rId84"/>
        </w:object>
      </w:r>
      <w:r w:rsidRPr="00E36803">
        <w:rPr>
          <w:rFonts w:hint="eastAsia"/>
        </w:rPr>
        <w:tab/>
        <w:t>D</w:t>
      </w:r>
      <w:r w:rsidRPr="00E36803">
        <w:rPr>
          <w:rFonts w:hint="eastAsia"/>
        </w:rPr>
        <w:t>．</w:t>
      </w:r>
      <w:r w:rsidRPr="00E36803">
        <w:object w:dxaOrig="680" w:dyaOrig="320">
          <v:shape id="_x0000_i1067" type="#_x0000_t75" style="width:33.8pt;height:15.65pt" o:ole="">
            <v:imagedata r:id="rId85" o:title=""/>
          </v:shape>
          <o:OLEObject Type="Embed" ProgID="Equation.DSMT4" ShapeID="_x0000_i1067" DrawAspect="Content" ObjectID="_1558421625" r:id="rId86"/>
        </w:object>
      </w:r>
    </w:p>
    <w:p w:rsidR="004014DA" w:rsidRPr="00E36803" w:rsidRDefault="00C82158" w:rsidP="00E36803">
      <w:r w:rsidRPr="00E36803">
        <w:rPr>
          <w:rFonts w:hint="eastAsia"/>
        </w:rPr>
        <w:t>B</w:t>
      </w:r>
    </w:p>
    <w:p w:rsidR="004014DA" w:rsidRPr="00E36803" w:rsidRDefault="00832886" w:rsidP="00E36803">
      <w:r w:rsidRPr="00E36803">
        <w:object w:dxaOrig="340" w:dyaOrig="320">
          <v:shape id="_x0000_i1068" type="#_x0000_t75" style="width:17.55pt;height:16.3pt" o:ole="">
            <v:imagedata r:id="rId87" o:title=""/>
          </v:shape>
          <o:OLEObject Type="Embed" ProgID="Equation.DSMT4" ShapeID="_x0000_i1068" DrawAspect="Content" ObjectID="_1558421626" r:id="rId88"/>
        </w:object>
      </w:r>
      <w:r w:rsidR="003B6B2B" w:rsidRPr="00E36803">
        <w:rPr>
          <w:rFonts w:hint="eastAsia"/>
        </w:rPr>
        <w:t>设</w:t>
      </w:r>
      <w:r w:rsidR="003B6B2B" w:rsidRPr="00E36803">
        <w:object w:dxaOrig="859" w:dyaOrig="260">
          <v:shape id="_x0000_i1069" type="#_x0000_t75" style="width:42.55pt;height:12.5pt" o:ole="">
            <v:imagedata r:id="rId89" o:title=""/>
          </v:shape>
          <o:OLEObject Type="Embed" ProgID="Equation.DSMT4" ShapeID="_x0000_i1069" DrawAspect="Content" ObjectID="_1558421627" r:id="rId90"/>
        </w:object>
      </w:r>
      <w:r w:rsidR="003B6B2B" w:rsidRPr="00E36803">
        <w:rPr>
          <w:rFonts w:hint="eastAsia"/>
        </w:rPr>
        <w:t>，</w:t>
      </w:r>
      <w:r w:rsidR="003B6B2B" w:rsidRPr="00E36803">
        <w:t>则</w:t>
      </w:r>
      <w:r w:rsidR="003B6B2B" w:rsidRPr="00E36803">
        <w:object w:dxaOrig="2140" w:dyaOrig="600">
          <v:shape id="_x0000_i1070" type="#_x0000_t75" style="width:107.05pt;height:30.05pt" o:ole="">
            <v:imagedata r:id="rId91" o:title=""/>
          </v:shape>
          <o:OLEObject Type="Embed" ProgID="Equation.DSMT4" ShapeID="_x0000_i1070" DrawAspect="Content" ObjectID="_1558421628" r:id="rId92"/>
        </w:object>
      </w:r>
      <w:r w:rsidR="003B6B2B" w:rsidRPr="00E36803">
        <w:rPr>
          <w:rFonts w:hint="eastAsia"/>
        </w:rPr>
        <w:t>，</w:t>
      </w:r>
      <w:r w:rsidR="003B6B2B" w:rsidRPr="00E36803">
        <w:t>得到</w:t>
      </w:r>
      <w:r w:rsidR="003B6B2B" w:rsidRPr="00E36803">
        <w:object w:dxaOrig="499" w:dyaOrig="260">
          <v:shape id="_x0000_i1071" type="#_x0000_t75" style="width:25.05pt;height:12.5pt" o:ole="">
            <v:imagedata r:id="rId93" o:title=""/>
          </v:shape>
          <o:OLEObject Type="Embed" ProgID="Equation.DSMT4" ShapeID="_x0000_i1071" DrawAspect="Content" ObjectID="_1558421629" r:id="rId94"/>
        </w:object>
      </w:r>
      <w:r w:rsidR="003B6B2B" w:rsidRPr="00E36803">
        <w:rPr>
          <w:rFonts w:hint="eastAsia"/>
        </w:rPr>
        <w:t>，所以</w:t>
      </w:r>
      <w:r w:rsidR="003B6B2B" w:rsidRPr="00E36803">
        <w:object w:dxaOrig="540" w:dyaOrig="240">
          <v:shape id="_x0000_i1072" type="#_x0000_t75" style="width:26.9pt;height:11.9pt" o:ole="">
            <v:imagedata r:id="rId95" o:title=""/>
          </v:shape>
          <o:OLEObject Type="Embed" ProgID="Equation.DSMT4" ShapeID="_x0000_i1072" DrawAspect="Content" ObjectID="_1558421630" r:id="rId96"/>
        </w:object>
      </w:r>
      <w:r w:rsidR="003B6B2B" w:rsidRPr="00E36803">
        <w:t>.</w:t>
      </w:r>
      <w:r w:rsidR="003B6B2B" w:rsidRPr="00E36803">
        <w:t>故</w:t>
      </w:r>
      <w:r w:rsidR="003B6B2B" w:rsidRPr="00E36803">
        <w:object w:dxaOrig="220" w:dyaOrig="320">
          <v:shape id="_x0000_i1073" type="#_x0000_t75" style="width:11.25pt;height:16.3pt" o:ole="">
            <v:imagedata r:id="rId97" o:title=""/>
          </v:shape>
          <o:OLEObject Type="Embed" ProgID="Equation.DSMT4" ShapeID="_x0000_i1073" DrawAspect="Content" ObjectID="_1558421631" r:id="rId98"/>
        </w:object>
      </w:r>
      <w:r w:rsidR="003B6B2B" w:rsidRPr="00E36803">
        <w:t>正确</w:t>
      </w:r>
      <w:r w:rsidR="003B6B2B" w:rsidRPr="00E36803">
        <w:rPr>
          <w:rFonts w:hint="eastAsia"/>
        </w:rPr>
        <w:t>；</w:t>
      </w:r>
      <w:r w:rsidR="00C82158" w:rsidRPr="00E36803">
        <w:br/>
      </w:r>
      <w:r w:rsidRPr="00E36803">
        <w:object w:dxaOrig="360" w:dyaOrig="320">
          <v:shape id="_x0000_i1074" type="#_x0000_t75" style="width:18.15pt;height:16.3pt" o:ole="">
            <v:imagedata r:id="rId99" o:title=""/>
          </v:shape>
          <o:OLEObject Type="Embed" ProgID="Equation.DSMT4" ShapeID="_x0000_i1074" DrawAspect="Content" ObjectID="_1558421632" r:id="rId100"/>
        </w:object>
      </w:r>
      <w:r w:rsidR="00C82158" w:rsidRPr="00E36803">
        <w:t>若</w:t>
      </w:r>
      <w:r w:rsidRPr="00E36803">
        <w:object w:dxaOrig="680" w:dyaOrig="279">
          <v:shape id="_x0000_i1075" type="#_x0000_t75" style="width:33.8pt;height:14.4pt" o:ole="">
            <v:imagedata r:id="rId101" o:title=""/>
          </v:shape>
          <o:OLEObject Type="Embed" ProgID="Equation.DSMT4" ShapeID="_x0000_i1075" DrawAspect="Content" ObjectID="_1558421633" r:id="rId102"/>
        </w:object>
      </w:r>
      <w:r w:rsidR="00C82158" w:rsidRPr="00E36803">
        <w:rPr>
          <w:rFonts w:hint="eastAsia"/>
        </w:rPr>
        <w:t>，</w:t>
      </w:r>
      <w:r w:rsidR="00C82158" w:rsidRPr="00E36803">
        <w:t>满足</w:t>
      </w:r>
      <w:r w:rsidRPr="00E36803">
        <w:object w:dxaOrig="620" w:dyaOrig="279">
          <v:shape id="_x0000_i1076" type="#_x0000_t75" style="width:30.7pt;height:13.75pt" o:ole="">
            <v:imagedata r:id="rId103" o:title=""/>
          </v:shape>
          <o:OLEObject Type="Embed" ProgID="Equation.DSMT4" ShapeID="_x0000_i1076" DrawAspect="Content" ObjectID="_1558421634" r:id="rId104"/>
        </w:object>
      </w:r>
      <w:r w:rsidR="00C82158" w:rsidRPr="00E36803">
        <w:rPr>
          <w:rFonts w:hint="eastAsia"/>
        </w:rPr>
        <w:t>，</w:t>
      </w:r>
      <w:r w:rsidR="00C82158" w:rsidRPr="00E36803">
        <w:t>而</w:t>
      </w:r>
      <w:r w:rsidRPr="00E36803">
        <w:object w:dxaOrig="440" w:dyaOrig="240">
          <v:shape id="_x0000_i1077" type="#_x0000_t75" style="width:21.9pt;height:12.5pt" o:ole="">
            <v:imagedata r:id="rId105" o:title=""/>
          </v:shape>
          <o:OLEObject Type="Embed" ProgID="Equation.DSMT4" ShapeID="_x0000_i1077" DrawAspect="Content" ObjectID="_1558421635" r:id="rId106"/>
        </w:object>
      </w:r>
      <w:r w:rsidR="00C82158" w:rsidRPr="00E36803">
        <w:rPr>
          <w:rFonts w:hint="eastAsia"/>
        </w:rPr>
        <w:t>，</w:t>
      </w:r>
      <w:r w:rsidR="00C82158" w:rsidRPr="00E36803">
        <w:t>不满足</w:t>
      </w:r>
      <w:r w:rsidRPr="00E36803">
        <w:object w:dxaOrig="620" w:dyaOrig="279">
          <v:shape id="_x0000_i1078" type="#_x0000_t75" style="width:30.7pt;height:13.75pt" o:ole="">
            <v:imagedata r:id="rId107" o:title=""/>
          </v:shape>
          <o:OLEObject Type="Embed" ProgID="Equation.DSMT4" ShapeID="_x0000_i1078" DrawAspect="Content" ObjectID="_1558421636" r:id="rId108"/>
        </w:object>
      </w:r>
      <w:r w:rsidR="00C82158" w:rsidRPr="00E36803">
        <w:rPr>
          <w:rFonts w:hint="eastAsia"/>
        </w:rPr>
        <w:t>，</w:t>
      </w:r>
      <w:r w:rsidR="00C82158" w:rsidRPr="00E36803">
        <w:t>故</w:t>
      </w:r>
      <w:r w:rsidRPr="00E36803">
        <w:object w:dxaOrig="279" w:dyaOrig="320">
          <v:shape id="_x0000_i1079" type="#_x0000_t75" style="width:14.4pt;height:16.3pt" o:ole="">
            <v:imagedata r:id="rId109" o:title=""/>
          </v:shape>
          <o:OLEObject Type="Embed" ProgID="Equation.DSMT4" ShapeID="_x0000_i1079" DrawAspect="Content" ObjectID="_1558421637" r:id="rId110"/>
        </w:object>
      </w:r>
      <w:r w:rsidR="00C82158" w:rsidRPr="00E36803">
        <w:t>不正确</w:t>
      </w:r>
      <w:r w:rsidR="00C82158" w:rsidRPr="00E36803">
        <w:rPr>
          <w:rFonts w:hint="eastAsia"/>
        </w:rPr>
        <w:t>；</w:t>
      </w:r>
      <w:r w:rsidR="00C82158" w:rsidRPr="00E36803">
        <w:br/>
      </w:r>
      <w:r w:rsidRPr="00E36803">
        <w:object w:dxaOrig="360" w:dyaOrig="320">
          <v:shape id="_x0000_i1080" type="#_x0000_t75" style="width:18.15pt;height:16.3pt" o:ole="">
            <v:imagedata r:id="rId111" o:title=""/>
          </v:shape>
          <o:OLEObject Type="Embed" ProgID="Equation.DSMT4" ShapeID="_x0000_i1080" DrawAspect="Content" ObjectID="_1558421638" r:id="rId112"/>
        </w:object>
      </w:r>
      <w:r w:rsidR="00C82158" w:rsidRPr="00E36803">
        <w:t>若</w:t>
      </w:r>
      <w:r w:rsidRPr="00E36803">
        <w:object w:dxaOrig="499" w:dyaOrig="320">
          <v:shape id="_x0000_i1081" type="#_x0000_t75" style="width:25.05pt;height:16.3pt" o:ole="">
            <v:imagedata r:id="rId113" o:title=""/>
          </v:shape>
          <o:OLEObject Type="Embed" ProgID="Equation.DSMT4" ShapeID="_x0000_i1081" DrawAspect="Content" ObjectID="_1558421639" r:id="rId114"/>
        </w:object>
      </w:r>
      <w:r w:rsidR="00C82158" w:rsidRPr="00E36803">
        <w:rPr>
          <w:rFonts w:hint="eastAsia"/>
        </w:rPr>
        <w:t>，</w:t>
      </w:r>
      <w:r w:rsidRPr="00E36803">
        <w:object w:dxaOrig="560" w:dyaOrig="320">
          <v:shape id="_x0000_i1082" type="#_x0000_t75" style="width:28.8pt;height:16.3pt" o:ole="">
            <v:imagedata r:id="rId115" o:title=""/>
          </v:shape>
          <o:OLEObject Type="Embed" ProgID="Equation.DSMT4" ShapeID="_x0000_i1082" DrawAspect="Content" ObjectID="_1558421640" r:id="rId116"/>
        </w:object>
      </w:r>
      <w:r w:rsidR="00C82158" w:rsidRPr="00E36803">
        <w:rPr>
          <w:rFonts w:hint="eastAsia"/>
        </w:rPr>
        <w:t>，</w:t>
      </w:r>
      <w:r w:rsidR="00C82158" w:rsidRPr="00E36803">
        <w:t>则</w:t>
      </w:r>
      <w:r w:rsidRPr="00E36803">
        <w:object w:dxaOrig="720" w:dyaOrig="320">
          <v:shape id="_x0000_i1083" type="#_x0000_t75" style="width:36.3pt;height:16.3pt" o:ole="">
            <v:imagedata r:id="rId117" o:title=""/>
          </v:shape>
          <o:OLEObject Type="Embed" ProgID="Equation.DSMT4" ShapeID="_x0000_i1083" DrawAspect="Content" ObjectID="_1558421641" r:id="rId118"/>
        </w:object>
      </w:r>
      <w:r w:rsidR="00C82158" w:rsidRPr="00E36803">
        <w:rPr>
          <w:rFonts w:hint="eastAsia"/>
        </w:rPr>
        <w:t>，</w:t>
      </w:r>
      <w:r w:rsidR="00C82158" w:rsidRPr="00E36803">
        <w:t>满足</w:t>
      </w:r>
      <w:r w:rsidRPr="00E36803">
        <w:object w:dxaOrig="760" w:dyaOrig="320">
          <v:shape id="_x0000_i1084" type="#_x0000_t75" style="width:38.2pt;height:16.3pt" o:ole="">
            <v:imagedata r:id="rId119" o:title=""/>
          </v:shape>
          <o:OLEObject Type="Embed" ProgID="Equation.DSMT4" ShapeID="_x0000_i1084" DrawAspect="Content" ObjectID="_1558421642" r:id="rId120"/>
        </w:object>
      </w:r>
      <w:r w:rsidR="00C82158" w:rsidRPr="00E36803">
        <w:rPr>
          <w:rFonts w:hint="eastAsia"/>
        </w:rPr>
        <w:t>，</w:t>
      </w:r>
      <w:r w:rsidR="00C82158" w:rsidRPr="00E36803">
        <w:t>而它们实部不相等</w:t>
      </w:r>
      <w:r w:rsidR="00C82158" w:rsidRPr="00E36803">
        <w:rPr>
          <w:rFonts w:hint="eastAsia"/>
        </w:rPr>
        <w:t>，</w:t>
      </w:r>
      <w:r w:rsidR="00C82158" w:rsidRPr="00E36803">
        <w:t>不是共轭复数</w:t>
      </w:r>
      <w:r w:rsidR="00C82158" w:rsidRPr="00E36803">
        <w:rPr>
          <w:rFonts w:hint="eastAsia"/>
        </w:rPr>
        <w:t>，</w:t>
      </w:r>
      <w:r w:rsidR="00C82158" w:rsidRPr="00E36803">
        <w:t>故</w:t>
      </w:r>
      <w:r w:rsidRPr="00E36803">
        <w:object w:dxaOrig="260" w:dyaOrig="320">
          <v:shape id="_x0000_i1085" type="#_x0000_t75" style="width:12.5pt;height:16.3pt" o:ole="">
            <v:imagedata r:id="rId121" o:title=""/>
          </v:shape>
          <o:OLEObject Type="Embed" ProgID="Equation.DSMT4" ShapeID="_x0000_i1085" DrawAspect="Content" ObjectID="_1558421643" r:id="rId122"/>
        </w:object>
      </w:r>
      <w:r w:rsidR="00C82158" w:rsidRPr="00E36803">
        <w:t>不正确</w:t>
      </w:r>
      <w:r w:rsidR="00C82158" w:rsidRPr="00E36803">
        <w:rPr>
          <w:rFonts w:hint="eastAsia"/>
        </w:rPr>
        <w:t>；</w:t>
      </w:r>
      <w:r w:rsidR="00C82158" w:rsidRPr="00E36803">
        <w:br/>
      </w:r>
      <w:r w:rsidRPr="00E36803">
        <w:object w:dxaOrig="360" w:dyaOrig="320">
          <v:shape id="_x0000_i1086" type="#_x0000_t75" style="width:18.15pt;height:16.3pt" o:ole="">
            <v:imagedata r:id="rId123" o:title=""/>
          </v:shape>
          <o:OLEObject Type="Embed" ProgID="Equation.DSMT4" ShapeID="_x0000_i1086" DrawAspect="Content" ObjectID="_1558421644" r:id="rId124"/>
        </w:object>
      </w:r>
      <w:r w:rsidR="00C82158" w:rsidRPr="00E36803">
        <w:t>实数没有虚部</w:t>
      </w:r>
      <w:r w:rsidR="00C82158" w:rsidRPr="00E36803">
        <w:rPr>
          <w:rFonts w:hint="eastAsia"/>
        </w:rPr>
        <w:t>，</w:t>
      </w:r>
      <w:r w:rsidR="00C82158" w:rsidRPr="00E36803">
        <w:t>所以它的共轭复数是它本身</w:t>
      </w:r>
      <w:r w:rsidR="00C82158" w:rsidRPr="00E36803">
        <w:rPr>
          <w:rFonts w:hint="eastAsia"/>
        </w:rPr>
        <w:t>，</w:t>
      </w:r>
      <w:r w:rsidR="00C82158" w:rsidRPr="00E36803">
        <w:t>也属于实数</w:t>
      </w:r>
      <w:r w:rsidR="00C82158" w:rsidRPr="00E36803">
        <w:rPr>
          <w:rFonts w:hint="eastAsia"/>
        </w:rPr>
        <w:t>，</w:t>
      </w:r>
      <w:r w:rsidR="00C82158" w:rsidRPr="00E36803">
        <w:t>故</w:t>
      </w:r>
      <w:r w:rsidRPr="00E36803">
        <w:object w:dxaOrig="279" w:dyaOrig="320">
          <v:shape id="_x0000_i1087" type="#_x0000_t75" style="width:14.4pt;height:16.3pt" o:ole="">
            <v:imagedata r:id="rId125" o:title=""/>
          </v:shape>
          <o:OLEObject Type="Embed" ProgID="Equation.DSMT4" ShapeID="_x0000_i1087" DrawAspect="Content" ObjectID="_1558421645" r:id="rId126"/>
        </w:object>
      </w:r>
      <w:r w:rsidR="00C82158" w:rsidRPr="00E36803">
        <w:t>正确</w:t>
      </w:r>
      <w:r w:rsidR="00C82158" w:rsidRPr="00E36803">
        <w:rPr>
          <w:rFonts w:hint="eastAsia"/>
        </w:rPr>
        <w:t>；</w:t>
      </w:r>
    </w:p>
    <w:p w:rsidR="003973FD" w:rsidRPr="00E36803" w:rsidRDefault="003973FD" w:rsidP="00E36803">
      <w:r w:rsidRPr="00E36803">
        <w:rPr>
          <w:rFonts w:hint="eastAsia"/>
        </w:rPr>
        <w:t>记</w:t>
      </w:r>
      <w:r w:rsidRPr="00E36803">
        <w:object w:dxaOrig="260" w:dyaOrig="320">
          <v:shape id="_x0000_i1088" type="#_x0000_t75" style="width:12.5pt;height:15.65pt" o:ole="">
            <v:imagedata r:id="rId127" o:title=""/>
          </v:shape>
          <o:OLEObject Type="Embed" ProgID="Equation.DSMT4" ShapeID="_x0000_i1088" DrawAspect="Content" ObjectID="_1558421646" r:id="rId128"/>
        </w:object>
      </w:r>
      <w:r w:rsidRPr="00E36803">
        <w:t>为等差数列</w:t>
      </w:r>
      <w:r w:rsidRPr="00E36803">
        <w:object w:dxaOrig="440" w:dyaOrig="340">
          <v:shape id="_x0000_i1089" type="#_x0000_t75" style="width:21.9pt;height:17.55pt" o:ole="">
            <v:imagedata r:id="rId129" o:title=""/>
          </v:shape>
          <o:OLEObject Type="Embed" ProgID="Equation.DSMT4" ShapeID="_x0000_i1089" DrawAspect="Content" ObjectID="_1558421647" r:id="rId130"/>
        </w:object>
      </w:r>
      <w:r w:rsidRPr="00E36803">
        <w:t>的前</w:t>
      </w:r>
      <w:r w:rsidRPr="00E36803">
        <w:object w:dxaOrig="180" w:dyaOrig="200">
          <v:shape id="_x0000_i1090" type="#_x0000_t75" style="width:8.75pt;height:10pt" o:ole="">
            <v:imagedata r:id="rId131" o:title=""/>
          </v:shape>
          <o:OLEObject Type="Embed" ProgID="Equation.DSMT4" ShapeID="_x0000_i1090" DrawAspect="Content" ObjectID="_1558421648" r:id="rId132"/>
        </w:object>
      </w:r>
      <w:r w:rsidRPr="00E36803">
        <w:t>项和</w:t>
      </w:r>
      <w:r w:rsidR="00E831A5" w:rsidRPr="00E36803">
        <w:rPr>
          <w:rFonts w:hint="eastAsia"/>
        </w:rPr>
        <w:t>，</w:t>
      </w:r>
      <w:r w:rsidRPr="00E36803">
        <w:t>若</w:t>
      </w:r>
      <w:r w:rsidRPr="00E36803">
        <w:object w:dxaOrig="1900" w:dyaOrig="320">
          <v:shape id="_x0000_i1091" type="#_x0000_t75" style="width:95.15pt;height:15.65pt" o:ole="">
            <v:imagedata r:id="rId133" o:title=""/>
          </v:shape>
          <o:OLEObject Type="Embed" ProgID="Equation.DSMT4" ShapeID="_x0000_i1091" DrawAspect="Content" ObjectID="_1558421649" r:id="rId134"/>
        </w:object>
      </w:r>
      <w:r w:rsidRPr="00E36803">
        <w:rPr>
          <w:rFonts w:hint="eastAsia"/>
        </w:rPr>
        <w:t>，</w:t>
      </w:r>
      <w:r w:rsidRPr="00E36803">
        <w:t>则</w:t>
      </w:r>
      <w:r w:rsidRPr="00E36803">
        <w:object w:dxaOrig="440" w:dyaOrig="340">
          <v:shape id="_x0000_i1092" type="#_x0000_t75" style="width:21.9pt;height:17.55pt" o:ole="">
            <v:imagedata r:id="rId135" o:title=""/>
          </v:shape>
          <o:OLEObject Type="Embed" ProgID="Equation.DSMT4" ShapeID="_x0000_i1092" DrawAspect="Content" ObjectID="_1558421650" r:id="rId136"/>
        </w:object>
      </w:r>
      <w:r w:rsidRPr="00E36803">
        <w:t>的公差为</w:t>
      </w:r>
      <w:r w:rsidR="00C2717B" w:rsidRPr="00E36803">
        <w:rPr>
          <w:rFonts w:hint="eastAsia"/>
        </w:rPr>
        <w:t>（）</w:t>
      </w:r>
      <w:r w:rsidR="00C2717B" w:rsidRPr="00E36803">
        <w:br/>
      </w:r>
      <w:r w:rsidRPr="00E36803">
        <w:rPr>
          <w:rFonts w:hint="eastAsia"/>
        </w:rPr>
        <w:t>A</w:t>
      </w:r>
      <w:r w:rsidRPr="00E36803">
        <w:rPr>
          <w:rFonts w:hint="eastAsia"/>
        </w:rPr>
        <w:t>．</w:t>
      </w:r>
      <w:r w:rsidR="00C2717B" w:rsidRPr="00E36803">
        <w:rPr>
          <w:rFonts w:hint="eastAsia"/>
        </w:rPr>
        <w:t>1</w:t>
      </w:r>
      <w:r w:rsidR="00C2717B" w:rsidRPr="00E36803">
        <w:rPr>
          <w:rFonts w:hint="eastAsia"/>
        </w:rPr>
        <w:tab/>
      </w:r>
      <w:r w:rsidRPr="00E36803">
        <w:rPr>
          <w:rFonts w:hint="eastAsia"/>
        </w:rPr>
        <w:t>B</w:t>
      </w:r>
      <w:r w:rsidRPr="00E36803">
        <w:rPr>
          <w:rFonts w:hint="eastAsia"/>
        </w:rPr>
        <w:t>．</w:t>
      </w:r>
      <w:r w:rsidR="00C2717B" w:rsidRPr="00E36803">
        <w:rPr>
          <w:rFonts w:hint="eastAsia"/>
        </w:rPr>
        <w:t>2</w:t>
      </w:r>
      <w:r w:rsidRPr="00E36803">
        <w:rPr>
          <w:rFonts w:hint="eastAsia"/>
        </w:rPr>
        <w:tab/>
        <w:t>C</w:t>
      </w:r>
      <w:r w:rsidRPr="00E36803">
        <w:rPr>
          <w:rFonts w:hint="eastAsia"/>
        </w:rPr>
        <w:t>．</w:t>
      </w:r>
      <w:r w:rsidR="00C2717B" w:rsidRPr="00E36803">
        <w:rPr>
          <w:rFonts w:hint="eastAsia"/>
        </w:rPr>
        <w:t>4</w:t>
      </w:r>
      <w:r w:rsidRPr="00E36803">
        <w:rPr>
          <w:rFonts w:hint="eastAsia"/>
        </w:rPr>
        <w:tab/>
        <w:t>D</w:t>
      </w:r>
      <w:r w:rsidRPr="00E36803">
        <w:rPr>
          <w:rFonts w:hint="eastAsia"/>
        </w:rPr>
        <w:t>．</w:t>
      </w:r>
      <w:r w:rsidRPr="00E36803">
        <w:rPr>
          <w:rFonts w:hint="eastAsia"/>
        </w:rPr>
        <w:t>8</w:t>
      </w:r>
    </w:p>
    <w:p w:rsidR="00C2717B" w:rsidRPr="00E36803" w:rsidRDefault="00C2717B" w:rsidP="00E36803">
      <w:r w:rsidRPr="00E36803">
        <w:rPr>
          <w:rFonts w:hint="eastAsia"/>
        </w:rPr>
        <w:t>C</w:t>
      </w:r>
    </w:p>
    <w:p w:rsidR="00C2717B" w:rsidRPr="00E36803" w:rsidRDefault="00C2717B" w:rsidP="00E36803">
      <w:r w:rsidRPr="00E36803">
        <w:object w:dxaOrig="2680" w:dyaOrig="320">
          <v:shape id="_x0000_i1093" type="#_x0000_t75" style="width:134pt;height:16.3pt" o:ole="">
            <v:imagedata r:id="rId137" o:title=""/>
          </v:shape>
          <o:OLEObject Type="Embed" ProgID="Equation.DSMT4" ShapeID="_x0000_i1093" DrawAspect="Content" ObjectID="_1558421651" r:id="rId138"/>
        </w:object>
      </w:r>
      <w:r w:rsidRPr="00E36803">
        <w:br/>
      </w:r>
      <w:r w:rsidRPr="00E36803">
        <w:object w:dxaOrig="1939" w:dyaOrig="560">
          <v:shape id="_x0000_i1094" type="#_x0000_t75" style="width:97.05pt;height:28.8pt" o:ole="">
            <v:imagedata r:id="rId139" o:title=""/>
          </v:shape>
          <o:OLEObject Type="Embed" ProgID="Equation.DSMT4" ShapeID="_x0000_i1094" DrawAspect="Content" ObjectID="_1558421652" r:id="rId140"/>
        </w:object>
      </w:r>
      <w:r w:rsidRPr="00E36803">
        <w:br/>
      </w:r>
      <w:r w:rsidRPr="00E36803">
        <w:rPr>
          <w:rFonts w:hint="eastAsia"/>
        </w:rPr>
        <w:t>联立求得</w:t>
      </w:r>
      <w:r w:rsidRPr="00E36803">
        <w:object w:dxaOrig="1760" w:dyaOrig="700">
          <v:shape id="_x0000_i1095" type="#_x0000_t75" style="width:88.3pt;height:35.05pt" o:ole="">
            <v:imagedata r:id="rId141" o:title=""/>
          </v:shape>
          <o:OLEObject Type="Embed" ProgID="Equation.DSMT4" ShapeID="_x0000_i1095" DrawAspect="Content" ObjectID="_1558421653" r:id="rId142"/>
        </w:object>
      </w:r>
      <w:r w:rsidRPr="00E36803">
        <w:br/>
      </w:r>
      <w:r w:rsidRPr="00E36803">
        <w:object w:dxaOrig="960" w:dyaOrig="300">
          <v:shape id="_x0000_i1096" type="#_x0000_t75" style="width:48.2pt;height:15.05pt" o:ole="">
            <v:imagedata r:id="rId143" o:title=""/>
          </v:shape>
          <o:OLEObject Type="Embed" ProgID="Equation.DSMT4" ShapeID="_x0000_i1096" DrawAspect="Content" ObjectID="_1558421654" r:id="rId144"/>
        </w:object>
      </w:r>
      <w:r w:rsidRPr="00E36803">
        <w:t>得</w:t>
      </w:r>
      <w:r w:rsidR="00906E08" w:rsidRPr="00E36803">
        <w:object w:dxaOrig="1359" w:dyaOrig="340">
          <v:shape id="_x0000_i1097" type="#_x0000_t75" style="width:68.25pt;height:18.15pt" o:ole="">
            <v:imagedata r:id="rId145" o:title=""/>
          </v:shape>
          <o:OLEObject Type="Embed" ProgID="Equation.DSMT4" ShapeID="_x0000_i1097" DrawAspect="Content" ObjectID="_1558421655" r:id="rId146"/>
        </w:object>
      </w:r>
      <w:r w:rsidRPr="00E36803">
        <w:br/>
      </w:r>
      <w:r w:rsidRPr="00E36803">
        <w:object w:dxaOrig="740" w:dyaOrig="260">
          <v:shape id="_x0000_i1098" type="#_x0000_t75" style="width:36.95pt;height:13.75pt" o:ole="">
            <v:imagedata r:id="rId147" o:title=""/>
          </v:shape>
          <o:OLEObject Type="Embed" ProgID="Equation.DSMT4" ShapeID="_x0000_i1098" DrawAspect="Content" ObjectID="_1558421656" r:id="rId148"/>
        </w:object>
      </w:r>
      <w:r w:rsidRPr="00E36803">
        <w:br/>
      </w:r>
      <w:r w:rsidRPr="00E36803">
        <w:object w:dxaOrig="700" w:dyaOrig="260">
          <v:shape id="_x0000_i1099" type="#_x0000_t75" style="width:35.05pt;height:13.75pt" o:ole="">
            <v:imagedata r:id="rId149" o:title=""/>
          </v:shape>
          <o:OLEObject Type="Embed" ProgID="Equation.DSMT4" ShapeID="_x0000_i1099" DrawAspect="Content" ObjectID="_1558421657" r:id="rId150"/>
        </w:object>
      </w:r>
      <w:r w:rsidRPr="00E36803">
        <w:br/>
      </w:r>
      <w:r w:rsidRPr="00E36803">
        <w:rPr>
          <w:rFonts w:hint="eastAsia"/>
        </w:rPr>
        <w:t>选</w:t>
      </w:r>
      <w:r w:rsidRPr="00E36803">
        <w:t>C</w:t>
      </w:r>
    </w:p>
    <w:p w:rsidR="003973FD" w:rsidRPr="00E36803" w:rsidRDefault="003973FD" w:rsidP="00E36803">
      <w:r w:rsidRPr="00E36803">
        <w:rPr>
          <w:rFonts w:hint="eastAsia"/>
        </w:rPr>
        <w:t>函数</w:t>
      </w:r>
      <w:r w:rsidRPr="00E36803">
        <w:object w:dxaOrig="520" w:dyaOrig="340">
          <v:shape id="_x0000_i1100" type="#_x0000_t75" style="width:26.3pt;height:17.55pt" o:ole="">
            <v:imagedata r:id="rId151" o:title=""/>
          </v:shape>
          <o:OLEObject Type="Embed" ProgID="Equation.DSMT4" ShapeID="_x0000_i1100" DrawAspect="Content" ObjectID="_1558421658" r:id="rId152"/>
        </w:object>
      </w:r>
      <w:r w:rsidRPr="00E36803">
        <w:t>在</w:t>
      </w:r>
      <w:r w:rsidRPr="00E36803">
        <w:object w:dxaOrig="1020" w:dyaOrig="340">
          <v:shape id="_x0000_i1101" type="#_x0000_t75" style="width:50.7pt;height:17.55pt" o:ole="">
            <v:imagedata r:id="rId153" o:title=""/>
          </v:shape>
          <o:OLEObject Type="Embed" ProgID="Equation.DSMT4" ShapeID="_x0000_i1101" DrawAspect="Content" ObjectID="_1558421659" r:id="rId154"/>
        </w:object>
      </w:r>
      <w:r w:rsidRPr="00E36803">
        <w:t>单调递减</w:t>
      </w:r>
      <w:r w:rsidRPr="00E36803">
        <w:rPr>
          <w:rFonts w:hint="eastAsia"/>
        </w:rPr>
        <w:t>，</w:t>
      </w:r>
      <w:r w:rsidRPr="00E36803">
        <w:t>且为奇函数</w:t>
      </w:r>
      <w:r w:rsidRPr="00E36803">
        <w:rPr>
          <w:rFonts w:hint="eastAsia"/>
        </w:rPr>
        <w:t>．若</w:t>
      </w:r>
      <w:r w:rsidRPr="00E36803">
        <w:object w:dxaOrig="880" w:dyaOrig="340">
          <v:shape id="_x0000_i1102" type="#_x0000_t75" style="width:44.45pt;height:17.55pt" o:ole="">
            <v:imagedata r:id="rId155" o:title=""/>
          </v:shape>
          <o:OLEObject Type="Embed" ProgID="Equation.DSMT4" ShapeID="_x0000_i1102" DrawAspect="Content" ObjectID="_1558421660" r:id="rId156"/>
        </w:object>
      </w:r>
      <w:r w:rsidRPr="00E36803">
        <w:rPr>
          <w:rFonts w:hint="eastAsia"/>
        </w:rPr>
        <w:t>，</w:t>
      </w:r>
      <w:r w:rsidRPr="00E36803">
        <w:t>则</w:t>
      </w:r>
      <w:r w:rsidR="006E46AC" w:rsidRPr="00E36803">
        <w:rPr>
          <w:rFonts w:hint="eastAsia"/>
        </w:rPr>
        <w:t>满足</w:t>
      </w:r>
      <w:r w:rsidR="006E46AC" w:rsidRPr="00E36803">
        <w:object w:dxaOrig="1440" w:dyaOrig="340">
          <v:shape id="_x0000_i1103" type="#_x0000_t75" style="width:1in;height:17.55pt" o:ole="">
            <v:imagedata r:id="rId157" o:title=""/>
          </v:shape>
          <o:OLEObject Type="Embed" ProgID="Equation.DSMT4" ShapeID="_x0000_i1103" DrawAspect="Content" ObjectID="_1558421661" r:id="rId158"/>
        </w:object>
      </w:r>
      <w:r w:rsidRPr="00E36803">
        <w:t>的</w:t>
      </w:r>
      <w:r w:rsidRPr="00E36803">
        <w:object w:dxaOrig="180" w:dyaOrig="200">
          <v:shape id="_x0000_i1104" type="#_x0000_t75" style="width:8.75pt;height:10pt" o:ole="">
            <v:imagedata r:id="rId159" o:title=""/>
          </v:shape>
          <o:OLEObject Type="Embed" ProgID="Equation.DSMT4" ShapeID="_x0000_i1104" DrawAspect="Content" ObjectID="_1558421662" r:id="rId160"/>
        </w:object>
      </w:r>
      <w:r w:rsidRPr="00E36803">
        <w:t>的取值范围是</w:t>
      </w:r>
      <w:r w:rsidR="006E46AC" w:rsidRPr="00E36803">
        <w:rPr>
          <w:rFonts w:hint="eastAsia"/>
        </w:rPr>
        <w:t>（）</w:t>
      </w:r>
      <w:r w:rsidR="006E46AC" w:rsidRPr="00E36803">
        <w:br/>
      </w:r>
      <w:r w:rsidRPr="00E36803">
        <w:rPr>
          <w:rFonts w:hint="eastAsia"/>
        </w:rPr>
        <w:t>A</w:t>
      </w:r>
      <w:r w:rsidRPr="00E36803">
        <w:rPr>
          <w:rFonts w:hint="eastAsia"/>
        </w:rPr>
        <w:t>．</w:t>
      </w:r>
      <w:r w:rsidRPr="00E36803">
        <w:object w:dxaOrig="740" w:dyaOrig="340">
          <v:shape id="_x0000_i1105" type="#_x0000_t75" style="width:36.95pt;height:17.55pt" o:ole="">
            <v:imagedata r:id="rId161" o:title=""/>
          </v:shape>
          <o:OLEObject Type="Embed" ProgID="Equation.DSMT4" ShapeID="_x0000_i1105" DrawAspect="Content" ObjectID="_1558421663" r:id="rId162"/>
        </w:object>
      </w:r>
      <w:r w:rsidR="006E46AC" w:rsidRPr="00E36803">
        <w:rPr>
          <w:rFonts w:hint="eastAsia"/>
        </w:rPr>
        <w:tab/>
      </w:r>
      <w:r w:rsidRPr="00E36803">
        <w:rPr>
          <w:rFonts w:hint="eastAsia"/>
        </w:rPr>
        <w:t>B</w:t>
      </w:r>
      <w:r w:rsidRPr="00E36803">
        <w:rPr>
          <w:rFonts w:hint="eastAsia"/>
        </w:rPr>
        <w:t>．</w:t>
      </w:r>
      <w:r w:rsidRPr="00E36803">
        <w:object w:dxaOrig="680" w:dyaOrig="340">
          <v:shape id="_x0000_i1106" type="#_x0000_t75" style="width:33.8pt;height:17.55pt" o:ole="">
            <v:imagedata r:id="rId163" o:title=""/>
          </v:shape>
          <o:OLEObject Type="Embed" ProgID="Equation.DSMT4" ShapeID="_x0000_i1106" DrawAspect="Content" ObjectID="_1558421664" r:id="rId164"/>
        </w:object>
      </w:r>
      <w:r w:rsidR="006E46AC" w:rsidRPr="00E36803">
        <w:rPr>
          <w:rFonts w:hint="eastAsia"/>
        </w:rPr>
        <w:tab/>
      </w:r>
      <w:r w:rsidRPr="00E36803">
        <w:rPr>
          <w:rFonts w:hint="eastAsia"/>
        </w:rPr>
        <w:t>C</w:t>
      </w:r>
      <w:r w:rsidRPr="00E36803">
        <w:rPr>
          <w:rFonts w:hint="eastAsia"/>
        </w:rPr>
        <w:t>．</w:t>
      </w:r>
      <w:r w:rsidRPr="00E36803">
        <w:object w:dxaOrig="620" w:dyaOrig="340">
          <v:shape id="_x0000_i1107" type="#_x0000_t75" style="width:30.7pt;height:17.55pt" o:ole="">
            <v:imagedata r:id="rId165" o:title=""/>
          </v:shape>
          <o:OLEObject Type="Embed" ProgID="Equation.DSMT4" ShapeID="_x0000_i1107" DrawAspect="Content" ObjectID="_1558421665" r:id="rId166"/>
        </w:object>
      </w:r>
      <w:r w:rsidR="006E46AC" w:rsidRPr="00E36803">
        <w:rPr>
          <w:rFonts w:hint="eastAsia"/>
        </w:rPr>
        <w:tab/>
      </w:r>
      <w:r w:rsidRPr="00E36803">
        <w:rPr>
          <w:rFonts w:hint="eastAsia"/>
        </w:rPr>
        <w:t>D</w:t>
      </w:r>
      <w:r w:rsidRPr="00E36803">
        <w:rPr>
          <w:rFonts w:hint="eastAsia"/>
        </w:rPr>
        <w:t>．</w:t>
      </w:r>
      <w:r w:rsidRPr="00E36803">
        <w:object w:dxaOrig="560" w:dyaOrig="340">
          <v:shape id="_x0000_i1108" type="#_x0000_t75" style="width:27.55pt;height:17.55pt" o:ole="">
            <v:imagedata r:id="rId167" o:title=""/>
          </v:shape>
          <o:OLEObject Type="Embed" ProgID="Equation.DSMT4" ShapeID="_x0000_i1108" DrawAspect="Content" ObjectID="_1558421666" r:id="rId168"/>
        </w:object>
      </w:r>
    </w:p>
    <w:p w:rsidR="003973FD" w:rsidRPr="00E36803" w:rsidRDefault="00F07F32" w:rsidP="00E36803">
      <w:r w:rsidRPr="00E36803">
        <w:rPr>
          <w:rFonts w:hint="eastAsia"/>
        </w:rPr>
        <w:t>D</w:t>
      </w:r>
    </w:p>
    <w:p w:rsidR="003B6B2B" w:rsidRPr="00E36803" w:rsidRDefault="003B6B2B" w:rsidP="00E36803">
      <w:r w:rsidRPr="00E36803">
        <w:rPr>
          <w:rFonts w:hint="eastAsia"/>
        </w:rPr>
        <w:t>因为</w:t>
      </w:r>
      <w:r w:rsidRPr="00E36803">
        <w:object w:dxaOrig="520" w:dyaOrig="340">
          <v:shape id="_x0000_i1109" type="#_x0000_t75" style="width:26.3pt;height:17.55pt" o:ole="">
            <v:imagedata r:id="rId169" o:title=""/>
          </v:shape>
          <o:OLEObject Type="Embed" ProgID="Equation.DSMT4" ShapeID="_x0000_i1109" DrawAspect="Content" ObjectID="_1558421667" r:id="rId170"/>
        </w:object>
      </w:r>
      <w:r w:rsidRPr="00E36803">
        <w:rPr>
          <w:rFonts w:hint="eastAsia"/>
        </w:rPr>
        <w:t>为</w:t>
      </w:r>
      <w:r w:rsidRPr="00E36803">
        <w:t>奇函数，所以</w:t>
      </w:r>
      <w:r w:rsidRPr="00E36803">
        <w:object w:dxaOrig="1620" w:dyaOrig="340">
          <v:shape id="_x0000_i1110" type="#_x0000_t75" style="width:80.75pt;height:17.55pt" o:ole="">
            <v:imagedata r:id="rId171" o:title=""/>
          </v:shape>
          <o:OLEObject Type="Embed" ProgID="Equation.DSMT4" ShapeID="_x0000_i1110" DrawAspect="Content" ObjectID="_1558421668" r:id="rId172"/>
        </w:object>
      </w:r>
      <w:r w:rsidRPr="00E36803">
        <w:rPr>
          <w:rFonts w:hint="eastAsia"/>
        </w:rPr>
        <w:t>，</w:t>
      </w:r>
      <w:r w:rsidRPr="00E36803">
        <w:br/>
      </w:r>
      <w:r w:rsidRPr="00E36803">
        <w:rPr>
          <w:rFonts w:hint="eastAsia"/>
        </w:rPr>
        <w:t>于是</w:t>
      </w:r>
      <w:r w:rsidRPr="00E36803">
        <w:object w:dxaOrig="1440" w:dyaOrig="340">
          <v:shape id="_x0000_i1111" type="#_x0000_t75" style="width:1in;height:17.55pt" o:ole="">
            <v:imagedata r:id="rId157" o:title=""/>
          </v:shape>
          <o:OLEObject Type="Embed" ProgID="Equation.DSMT4" ShapeID="_x0000_i1111" DrawAspect="Content" ObjectID="_1558421669" r:id="rId173"/>
        </w:object>
      </w:r>
      <w:r w:rsidRPr="00E36803">
        <w:rPr>
          <w:rFonts w:hint="eastAsia"/>
        </w:rPr>
        <w:t>等价于</w:t>
      </w:r>
      <w:r w:rsidRPr="00E36803">
        <w:object w:dxaOrig="2100" w:dyaOrig="340">
          <v:shape id="_x0000_i1112" type="#_x0000_t75" style="width:105.2pt;height:17.55pt" o:ole="">
            <v:imagedata r:id="rId174" o:title=""/>
          </v:shape>
          <o:OLEObject Type="Embed" ProgID="Equation.DSMT4" ShapeID="_x0000_i1112" DrawAspect="Content" ObjectID="_1558421670" r:id="rId175"/>
        </w:object>
      </w:r>
      <w:r w:rsidRPr="00E36803">
        <w:t>|</w:t>
      </w:r>
      <w:r w:rsidRPr="00E36803">
        <w:br/>
      </w:r>
      <w:r w:rsidRPr="00E36803">
        <w:rPr>
          <w:rFonts w:hint="eastAsia"/>
        </w:rPr>
        <w:t>又</w:t>
      </w:r>
      <w:r w:rsidRPr="00E36803">
        <w:object w:dxaOrig="520" w:dyaOrig="340">
          <v:shape id="_x0000_i1113" type="#_x0000_t75" style="width:26.3pt;height:17.55pt" o:ole="">
            <v:imagedata r:id="rId176" o:title=""/>
          </v:shape>
          <o:OLEObject Type="Embed" ProgID="Equation.DSMT4" ShapeID="_x0000_i1113" DrawAspect="Content" ObjectID="_1558421671" r:id="rId177"/>
        </w:object>
      </w:r>
      <w:r w:rsidRPr="00E36803">
        <w:rPr>
          <w:rFonts w:hint="eastAsia"/>
        </w:rPr>
        <w:t>在</w:t>
      </w:r>
      <w:r w:rsidRPr="00E36803">
        <w:object w:dxaOrig="1020" w:dyaOrig="340">
          <v:shape id="_x0000_i1114" type="#_x0000_t75" style="width:50.7pt;height:17.55pt" o:ole="">
            <v:imagedata r:id="rId153" o:title=""/>
          </v:shape>
          <o:OLEObject Type="Embed" ProgID="Equation.DSMT4" ShapeID="_x0000_i1114" DrawAspect="Content" ObjectID="_1558421672" r:id="rId178"/>
        </w:object>
      </w:r>
      <w:r w:rsidRPr="00E36803">
        <w:t>单调递减</w:t>
      </w:r>
      <w:r w:rsidRPr="00E36803">
        <w:br/>
      </w:r>
      <w:r w:rsidRPr="00E36803">
        <w:object w:dxaOrig="1300" w:dyaOrig="260">
          <v:shape id="_x0000_i1115" type="#_x0000_t75" style="width:65.1pt;height:12.5pt" o:ole="">
            <v:imagedata r:id="rId179" o:title=""/>
          </v:shape>
          <o:OLEObject Type="Embed" ProgID="Equation.DSMT4" ShapeID="_x0000_i1115" DrawAspect="Content" ObjectID="_1558421673" r:id="rId180"/>
        </w:object>
      </w:r>
      <w:r w:rsidRPr="00E36803">
        <w:br/>
      </w:r>
      <w:r w:rsidRPr="00E36803">
        <w:object w:dxaOrig="920" w:dyaOrig="260">
          <v:shape id="_x0000_i1116" type="#_x0000_t75" style="width:46.35pt;height:13.75pt" o:ole="">
            <v:imagedata r:id="rId181" o:title=""/>
          </v:shape>
          <o:OLEObject Type="Embed" ProgID="Equation.DSMT4" ShapeID="_x0000_i1116" DrawAspect="Content" ObjectID="_1558421674" r:id="rId182"/>
        </w:object>
      </w:r>
    </w:p>
    <w:p w:rsidR="006E46AC" w:rsidRPr="00E36803" w:rsidRDefault="00F07F32" w:rsidP="00E36803">
      <w:r w:rsidRPr="00E36803">
        <w:t>故</w:t>
      </w:r>
      <w:r w:rsidRPr="00E36803">
        <w:rPr>
          <w:rFonts w:hint="eastAsia"/>
        </w:rPr>
        <w:t>选</w:t>
      </w:r>
      <w:r w:rsidRPr="00E36803">
        <w:rPr>
          <w:rFonts w:hint="eastAsia"/>
        </w:rPr>
        <w:t>D</w:t>
      </w:r>
    </w:p>
    <w:p w:rsidR="003973FD" w:rsidRPr="00E36803" w:rsidRDefault="004014DA" w:rsidP="00E36803">
      <w:r w:rsidRPr="00E36803">
        <w:object w:dxaOrig="1400" w:dyaOrig="620">
          <v:shape id="_x0000_i1117" type="#_x0000_t75" style="width:69.5pt;height:30.7pt" o:ole="">
            <v:imagedata r:id="rId183" o:title=""/>
          </v:shape>
          <o:OLEObject Type="Embed" ProgID="Equation.DSMT4" ShapeID="_x0000_i1117" DrawAspect="Content" ObjectID="_1558421675" r:id="rId184"/>
        </w:object>
      </w:r>
      <w:r w:rsidR="003973FD" w:rsidRPr="00E36803">
        <w:t>展开式中</w:t>
      </w:r>
      <w:r w:rsidR="003973FD" w:rsidRPr="00E36803">
        <w:object w:dxaOrig="260" w:dyaOrig="300">
          <v:shape id="_x0000_i1118" type="#_x0000_t75" style="width:12.5pt;height:15.05pt" o:ole="">
            <v:imagedata r:id="rId185" o:title=""/>
          </v:shape>
          <o:OLEObject Type="Embed" ProgID="Equation.DSMT4" ShapeID="_x0000_i1118" DrawAspect="Content" ObjectID="_1558421676" r:id="rId186"/>
        </w:object>
      </w:r>
      <w:r w:rsidR="003973FD" w:rsidRPr="00E36803">
        <w:t>的系数为</w:t>
      </w:r>
      <w:r w:rsidR="005C0E97" w:rsidRPr="00E36803">
        <w:br/>
      </w:r>
      <w:r w:rsidR="003973FD" w:rsidRPr="00E36803">
        <w:rPr>
          <w:rFonts w:hint="eastAsia"/>
        </w:rPr>
        <w:t>A</w:t>
      </w:r>
      <w:r w:rsidR="003973FD" w:rsidRPr="00E36803">
        <w:rPr>
          <w:rFonts w:hint="eastAsia"/>
        </w:rPr>
        <w:t>．</w:t>
      </w:r>
      <w:r w:rsidR="003973FD" w:rsidRPr="00E36803">
        <w:object w:dxaOrig="260" w:dyaOrig="260">
          <v:shape id="_x0000_i1119" type="#_x0000_t75" style="width:12.5pt;height:12.5pt" o:ole="">
            <v:imagedata r:id="rId187" o:title=""/>
          </v:shape>
          <o:OLEObject Type="Embed" ProgID="Equation.DSMT4" ShapeID="_x0000_i1119" DrawAspect="Content" ObjectID="_1558421677" r:id="rId188"/>
        </w:object>
      </w:r>
      <w:r w:rsidR="005C0E97" w:rsidRPr="00E36803">
        <w:rPr>
          <w:rFonts w:hint="eastAsia"/>
        </w:rPr>
        <w:tab/>
      </w:r>
      <w:r w:rsidR="003973FD" w:rsidRPr="00E36803">
        <w:rPr>
          <w:rFonts w:hint="eastAsia"/>
        </w:rPr>
        <w:t>B</w:t>
      </w:r>
      <w:r w:rsidR="003973FD" w:rsidRPr="00E36803">
        <w:rPr>
          <w:rFonts w:hint="eastAsia"/>
        </w:rPr>
        <w:t>．</w:t>
      </w:r>
      <w:r w:rsidR="003973FD" w:rsidRPr="00E36803">
        <w:object w:dxaOrig="279" w:dyaOrig="260">
          <v:shape id="_x0000_i1120" type="#_x0000_t75" style="width:14.4pt;height:12.5pt" o:ole="">
            <v:imagedata r:id="rId189" o:title=""/>
          </v:shape>
          <o:OLEObject Type="Embed" ProgID="Equation.DSMT4" ShapeID="_x0000_i1120" DrawAspect="Content" ObjectID="_1558421678" r:id="rId190"/>
        </w:object>
      </w:r>
      <w:r w:rsidR="005C0E97" w:rsidRPr="00E36803">
        <w:rPr>
          <w:rFonts w:hint="eastAsia"/>
        </w:rPr>
        <w:tab/>
      </w:r>
      <w:r w:rsidR="003973FD" w:rsidRPr="00E36803">
        <w:rPr>
          <w:rFonts w:hint="eastAsia"/>
        </w:rPr>
        <w:t>C</w:t>
      </w:r>
      <w:r w:rsidR="003973FD" w:rsidRPr="00E36803">
        <w:rPr>
          <w:rFonts w:hint="eastAsia"/>
        </w:rPr>
        <w:t>．</w:t>
      </w:r>
      <w:r w:rsidR="003973FD" w:rsidRPr="00E36803">
        <w:object w:dxaOrig="279" w:dyaOrig="260">
          <v:shape id="_x0000_i1121" type="#_x0000_t75" style="width:14.4pt;height:12.5pt" o:ole="">
            <v:imagedata r:id="rId191" o:title=""/>
          </v:shape>
          <o:OLEObject Type="Embed" ProgID="Equation.DSMT4" ShapeID="_x0000_i1121" DrawAspect="Content" ObjectID="_1558421679" r:id="rId192"/>
        </w:object>
      </w:r>
      <w:r w:rsidR="005C0E97" w:rsidRPr="00E36803">
        <w:rPr>
          <w:rFonts w:hint="eastAsia"/>
        </w:rPr>
        <w:tab/>
      </w:r>
      <w:r w:rsidR="003973FD" w:rsidRPr="00E36803">
        <w:rPr>
          <w:rFonts w:hint="eastAsia"/>
        </w:rPr>
        <w:t>D</w:t>
      </w:r>
      <w:r w:rsidR="003973FD" w:rsidRPr="00E36803">
        <w:rPr>
          <w:rFonts w:hint="eastAsia"/>
        </w:rPr>
        <w:t>．</w:t>
      </w:r>
      <w:r w:rsidR="003973FD" w:rsidRPr="00E36803">
        <w:object w:dxaOrig="279" w:dyaOrig="260">
          <v:shape id="_x0000_i1122" type="#_x0000_t75" style="width:14.4pt;height:12.5pt" o:ole="">
            <v:imagedata r:id="rId193" o:title=""/>
          </v:shape>
          <o:OLEObject Type="Embed" ProgID="Equation.DSMT4" ShapeID="_x0000_i1122" DrawAspect="Content" ObjectID="_1558421680" r:id="rId194"/>
        </w:object>
      </w:r>
    </w:p>
    <w:p w:rsidR="003973FD" w:rsidRPr="00E36803" w:rsidRDefault="00386263" w:rsidP="00E36803">
      <w:r w:rsidRPr="00E36803">
        <w:rPr>
          <w:rFonts w:hint="eastAsia"/>
        </w:rPr>
        <w:t>C.</w:t>
      </w:r>
    </w:p>
    <w:p w:rsidR="003B6B2B" w:rsidRPr="00E36803" w:rsidRDefault="00386263" w:rsidP="00E36803">
      <w:r w:rsidRPr="00E36803">
        <w:object w:dxaOrig="3540" w:dyaOrig="620">
          <v:shape id="_x0000_i1123" type="#_x0000_t75" style="width:177.2pt;height:30.7pt" o:ole="">
            <v:imagedata r:id="rId195" o:title=""/>
          </v:shape>
          <o:OLEObject Type="Embed" ProgID="Equation.DSMT4" ShapeID="_x0000_i1123" DrawAspect="Content" ObjectID="_1558421681" r:id="rId196"/>
        </w:object>
      </w:r>
      <w:r w:rsidRPr="00E36803">
        <w:br/>
      </w:r>
      <w:r w:rsidRPr="00E36803">
        <w:t>对</w:t>
      </w:r>
      <w:r w:rsidRPr="00E36803">
        <w:object w:dxaOrig="680" w:dyaOrig="400">
          <v:shape id="_x0000_i1124" type="#_x0000_t75" style="width:33.8pt;height:20.05pt" o:ole="">
            <v:imagedata r:id="rId197" o:title=""/>
          </v:shape>
          <o:OLEObject Type="Embed" ProgID="Equation.DSMT4" ShapeID="_x0000_i1124" DrawAspect="Content" ObjectID="_1558421682" r:id="rId198"/>
        </w:object>
      </w:r>
      <w:r w:rsidRPr="00E36803">
        <w:t>的</w:t>
      </w:r>
      <w:r w:rsidRPr="00E36803">
        <w:object w:dxaOrig="260" w:dyaOrig="300">
          <v:shape id="_x0000_i1125" type="#_x0000_t75" style="width:12.5pt;height:15.05pt" o:ole="">
            <v:imagedata r:id="rId199" o:title=""/>
          </v:shape>
          <o:OLEObject Type="Embed" ProgID="Equation.DSMT4" ShapeID="_x0000_i1125" DrawAspect="Content" ObjectID="_1558421683" r:id="rId200"/>
        </w:object>
      </w:r>
      <w:r w:rsidRPr="00E36803">
        <w:t>项系数为</w:t>
      </w:r>
      <w:r w:rsidRPr="00E36803">
        <w:object w:dxaOrig="1320" w:dyaOrig="560">
          <v:shape id="_x0000_i1126" type="#_x0000_t75" style="width:65.75pt;height:27.55pt" o:ole="">
            <v:imagedata r:id="rId201" o:title=""/>
          </v:shape>
          <o:OLEObject Type="Embed" ProgID="Equation.DSMT4" ShapeID="_x0000_i1126" DrawAspect="Content" ObjectID="_1558421684" r:id="rId202"/>
        </w:object>
      </w:r>
      <w:r w:rsidRPr="00E36803">
        <w:br/>
      </w:r>
      <w:r w:rsidRPr="00E36803">
        <w:t>对</w:t>
      </w:r>
      <w:r w:rsidRPr="00E36803">
        <w:object w:dxaOrig="1020" w:dyaOrig="560">
          <v:shape id="_x0000_i1127" type="#_x0000_t75" style="width:50.7pt;height:27.55pt" o:ole="">
            <v:imagedata r:id="rId203" o:title=""/>
          </v:shape>
          <o:OLEObject Type="Embed" ProgID="Equation.DSMT4" ShapeID="_x0000_i1127" DrawAspect="Content" ObjectID="_1558421685" r:id="rId204"/>
        </w:object>
      </w:r>
      <w:r w:rsidRPr="00E36803">
        <w:t>的</w:t>
      </w:r>
      <w:r w:rsidRPr="00E36803">
        <w:object w:dxaOrig="260" w:dyaOrig="300">
          <v:shape id="_x0000_i1128" type="#_x0000_t75" style="width:12.5pt;height:15.05pt" o:ole="">
            <v:imagedata r:id="rId205" o:title=""/>
          </v:shape>
          <o:OLEObject Type="Embed" ProgID="Equation.DSMT4" ShapeID="_x0000_i1128" DrawAspect="Content" ObjectID="_1558421686" r:id="rId206"/>
        </w:object>
      </w:r>
      <w:r w:rsidRPr="00E36803">
        <w:t>项系数为</w:t>
      </w:r>
      <w:r w:rsidR="00832886" w:rsidRPr="00E36803">
        <w:object w:dxaOrig="620" w:dyaOrig="340">
          <v:shape id="_x0000_i1129" type="#_x0000_t75" style="width:30.7pt;height:17.55pt" o:ole="">
            <v:imagedata r:id="rId207" o:title=""/>
          </v:shape>
          <o:OLEObject Type="Embed" ProgID="Equation.DSMT4" ShapeID="_x0000_i1129" DrawAspect="Content" ObjectID="_1558421687" r:id="rId208"/>
        </w:object>
      </w:r>
      <w:r w:rsidR="00832886" w:rsidRPr="00E36803">
        <w:rPr>
          <w:rFonts w:hint="eastAsia"/>
        </w:rPr>
        <w:t>，</w:t>
      </w:r>
    </w:p>
    <w:p w:rsidR="003973FD" w:rsidRPr="00E36803" w:rsidRDefault="003B6B2B" w:rsidP="00E36803">
      <w:r w:rsidRPr="00E36803">
        <w:rPr>
          <w:rFonts w:hint="eastAsia"/>
        </w:rPr>
        <w:t>∴</w:t>
      </w:r>
      <w:r w:rsidRPr="00E36803">
        <w:object w:dxaOrig="260" w:dyaOrig="300">
          <v:shape id="_x0000_i1130" type="#_x0000_t75" style="width:12.5pt;height:15.05pt" o:ole="">
            <v:imagedata r:id="rId209" o:title=""/>
          </v:shape>
          <o:OLEObject Type="Embed" ProgID="Equation.DSMT4" ShapeID="_x0000_i1130" DrawAspect="Content" ObjectID="_1558421688" r:id="rId210"/>
        </w:object>
      </w:r>
      <w:r w:rsidRPr="00E36803">
        <w:rPr>
          <w:rFonts w:hint="eastAsia"/>
        </w:rPr>
        <w:t>的</w:t>
      </w:r>
      <w:r w:rsidRPr="00E36803">
        <w:t>系数为</w:t>
      </w:r>
      <w:r w:rsidRPr="00E36803">
        <w:object w:dxaOrig="1060" w:dyaOrig="260">
          <v:shape id="_x0000_i1131" type="#_x0000_t75" style="width:52.6pt;height:13.75pt" o:ole="">
            <v:imagedata r:id="rId211" o:title=""/>
          </v:shape>
          <o:OLEObject Type="Embed" ProgID="Equation.DSMT4" ShapeID="_x0000_i1131" DrawAspect="Content" ObjectID="_1558421689" r:id="rId212"/>
        </w:object>
      </w:r>
      <w:r w:rsidR="00386263" w:rsidRPr="00E36803">
        <w:br/>
      </w:r>
      <w:r w:rsidRPr="00E36803">
        <w:rPr>
          <w:rFonts w:hint="eastAsia"/>
        </w:rPr>
        <w:t>故</w:t>
      </w:r>
      <w:r w:rsidRPr="00E36803">
        <w:t>选</w:t>
      </w:r>
      <w:r w:rsidRPr="00E36803">
        <w:t>C</w:t>
      </w:r>
    </w:p>
    <w:p w:rsidR="003973FD" w:rsidRPr="00E36803" w:rsidRDefault="003973FD" w:rsidP="00E36803">
      <w:r w:rsidRPr="00E36803">
        <w:rPr>
          <w:rFonts w:hint="eastAsia"/>
        </w:rPr>
        <w:t>某多面体的</w:t>
      </w:r>
      <w:r w:rsidRPr="00E36803">
        <w:t>三视图如图所示</w:t>
      </w:r>
      <w:r w:rsidRPr="00E36803">
        <w:rPr>
          <w:rFonts w:hint="eastAsia"/>
        </w:rPr>
        <w:t>，</w:t>
      </w:r>
      <w:r w:rsidRPr="00E36803">
        <w:t>其中正视图和左视图都由正方形和等腰</w:t>
      </w:r>
      <w:r w:rsidR="00832886" w:rsidRPr="00E36803">
        <w:rPr>
          <w:rFonts w:hint="eastAsia"/>
        </w:rPr>
        <w:t>直角</w:t>
      </w:r>
      <w:r w:rsidRPr="00E36803">
        <w:t>三角形组成</w:t>
      </w:r>
      <w:r w:rsidRPr="00E36803">
        <w:rPr>
          <w:rFonts w:hint="eastAsia"/>
        </w:rPr>
        <w:t>，</w:t>
      </w:r>
      <w:r w:rsidRPr="00E36803">
        <w:t>正方形的边长为</w:t>
      </w:r>
      <w:r w:rsidRPr="00E36803">
        <w:object w:dxaOrig="180" w:dyaOrig="240">
          <v:shape id="_x0000_i1132" type="#_x0000_t75" style="width:8.75pt;height:11.9pt" o:ole="">
            <v:imagedata r:id="rId213" o:title=""/>
          </v:shape>
          <o:OLEObject Type="Embed" ProgID="Equation.DSMT4" ShapeID="_x0000_i1132" DrawAspect="Content" ObjectID="_1558421690" r:id="rId214"/>
        </w:object>
      </w:r>
      <w:r w:rsidRPr="00E36803">
        <w:rPr>
          <w:rFonts w:hint="eastAsia"/>
        </w:rPr>
        <w:t>，</w:t>
      </w:r>
      <w:r w:rsidRPr="00E36803">
        <w:t>俯视图为等腰直角三角形</w:t>
      </w:r>
      <w:r w:rsidRPr="00E36803">
        <w:rPr>
          <w:rFonts w:hint="eastAsia"/>
        </w:rPr>
        <w:t>、</w:t>
      </w:r>
      <w:r w:rsidRPr="00E36803">
        <w:t>该多面体的各个面中有若干是梯形</w:t>
      </w:r>
      <w:r w:rsidRPr="00E36803">
        <w:rPr>
          <w:rFonts w:hint="eastAsia"/>
        </w:rPr>
        <w:t>，</w:t>
      </w:r>
      <w:r w:rsidRPr="00E36803">
        <w:t>这些梯形的面积之和为</w:t>
      </w:r>
      <w:r w:rsidR="005C0E97" w:rsidRPr="00E36803">
        <w:br/>
      </w:r>
      <w:r w:rsidR="005C0E97" w:rsidRPr="00E36803">
        <w:tab/>
      </w:r>
      <w:r w:rsidR="005C0E97" w:rsidRPr="00E36803">
        <w:tab/>
      </w:r>
      <w:r w:rsidR="005C0E97" w:rsidRPr="00E36803">
        <w:tab/>
      </w:r>
      <w:r w:rsidR="005C0E97" w:rsidRPr="00E36803">
        <w:tab/>
      </w:r>
      <w:r w:rsidRPr="00E36803">
        <w:drawing>
          <wp:inline distT="0" distB="0" distL="0" distR="0">
            <wp:extent cx="1019175" cy="1352550"/>
            <wp:effectExtent l="0" t="0" r="9525" b="0"/>
            <wp:docPr id="7" name="图片 7" descr="微信图片_2017060717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微信图片_20170607173739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E97" w:rsidRPr="00E36803">
        <w:br/>
      </w:r>
      <w:r w:rsidRPr="00E36803">
        <w:rPr>
          <w:rFonts w:hint="eastAsia"/>
        </w:rPr>
        <w:t>A</w:t>
      </w:r>
      <w:r w:rsidRPr="00E36803">
        <w:rPr>
          <w:rFonts w:hint="eastAsia"/>
        </w:rPr>
        <w:t>．</w:t>
      </w:r>
      <w:r w:rsidRPr="00E36803">
        <w:object w:dxaOrig="260" w:dyaOrig="260">
          <v:shape id="_x0000_i1133" type="#_x0000_t75" style="width:12.5pt;height:12.5pt" o:ole="">
            <v:imagedata r:id="rId216" o:title=""/>
          </v:shape>
          <o:OLEObject Type="Embed" ProgID="Equation.DSMT4" ShapeID="_x0000_i1133" DrawAspect="Content" ObjectID="_1558421691" r:id="rId217"/>
        </w:object>
      </w:r>
      <w:r w:rsidRPr="00E36803">
        <w:rPr>
          <w:rFonts w:hint="eastAsia"/>
        </w:rPr>
        <w:t>B</w:t>
      </w:r>
      <w:r w:rsidRPr="00E36803">
        <w:rPr>
          <w:rFonts w:hint="eastAsia"/>
        </w:rPr>
        <w:t>．</w:t>
      </w:r>
      <w:r w:rsidRPr="00E36803">
        <w:object w:dxaOrig="260" w:dyaOrig="240">
          <v:shape id="_x0000_i1134" type="#_x0000_t75" style="width:12.5pt;height:11.9pt" o:ole="">
            <v:imagedata r:id="rId218" o:title=""/>
          </v:shape>
          <o:OLEObject Type="Embed" ProgID="Equation.DSMT4" ShapeID="_x0000_i1134" DrawAspect="Content" ObjectID="_1558421692" r:id="rId219"/>
        </w:object>
      </w:r>
      <w:r w:rsidR="005C0E97" w:rsidRPr="00E36803">
        <w:rPr>
          <w:rFonts w:hint="eastAsia"/>
        </w:rPr>
        <w:tab/>
      </w:r>
      <w:r w:rsidRPr="00E36803">
        <w:rPr>
          <w:rFonts w:hint="eastAsia"/>
        </w:rPr>
        <w:t>C</w:t>
      </w:r>
      <w:r w:rsidRPr="00E36803">
        <w:rPr>
          <w:rFonts w:hint="eastAsia"/>
        </w:rPr>
        <w:t>．</w:t>
      </w:r>
      <w:r w:rsidRPr="00E36803">
        <w:object w:dxaOrig="260" w:dyaOrig="240">
          <v:shape id="_x0000_i1135" type="#_x0000_t75" style="width:12.5pt;height:11.9pt" o:ole="">
            <v:imagedata r:id="rId220" o:title=""/>
          </v:shape>
          <o:OLEObject Type="Embed" ProgID="Equation.DSMT4" ShapeID="_x0000_i1135" DrawAspect="Content" ObjectID="_1558421693" r:id="rId221"/>
        </w:object>
      </w:r>
      <w:r w:rsidR="005C0E97" w:rsidRPr="00E36803">
        <w:rPr>
          <w:rFonts w:hint="eastAsia"/>
        </w:rPr>
        <w:tab/>
      </w:r>
      <w:r w:rsidRPr="00E36803">
        <w:rPr>
          <w:rFonts w:hint="eastAsia"/>
        </w:rPr>
        <w:t>D</w:t>
      </w:r>
      <w:r w:rsidRPr="00E36803">
        <w:rPr>
          <w:rFonts w:hint="eastAsia"/>
        </w:rPr>
        <w:t>．</w:t>
      </w:r>
      <w:r w:rsidRPr="00E36803">
        <w:object w:dxaOrig="260" w:dyaOrig="260">
          <v:shape id="_x0000_i1136" type="#_x0000_t75" style="width:12.5pt;height:12.5pt" o:ole="">
            <v:imagedata r:id="rId222" o:title=""/>
          </v:shape>
          <o:OLEObject Type="Embed" ProgID="Equation.DSMT4" ShapeID="_x0000_i1136" DrawAspect="Content" ObjectID="_1558421694" r:id="rId223"/>
        </w:object>
      </w:r>
    </w:p>
    <w:p w:rsidR="003973FD" w:rsidRPr="00E36803" w:rsidRDefault="005C0E97" w:rsidP="00E36803">
      <w:r w:rsidRPr="00E36803">
        <w:rPr>
          <w:rFonts w:hint="eastAsia"/>
        </w:rPr>
        <w:t>B</w:t>
      </w:r>
    </w:p>
    <w:p w:rsidR="005C0E97" w:rsidRPr="00E36803" w:rsidRDefault="005C0E97" w:rsidP="00E36803">
      <w:r w:rsidRPr="00E36803">
        <w:t>由三视图可画出立体图</w:t>
      </w:r>
      <w:r w:rsidRPr="00E36803">
        <w:br/>
      </w:r>
      <w:r w:rsidRPr="00E36803">
        <w:drawing>
          <wp:inline distT="0" distB="0" distL="0" distR="0">
            <wp:extent cx="838200" cy="139279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64" cy="140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803">
        <w:br/>
      </w:r>
      <w:r w:rsidR="003B6B2B" w:rsidRPr="00E36803">
        <w:rPr>
          <w:rFonts w:hint="eastAsia"/>
        </w:rPr>
        <w:t>该立体</w:t>
      </w:r>
      <w:r w:rsidR="003B6B2B" w:rsidRPr="00E36803">
        <w:t>图平面内只有</w:t>
      </w:r>
      <w:r w:rsidR="003B6B2B" w:rsidRPr="00E36803">
        <w:rPr>
          <w:rFonts w:hint="eastAsia"/>
        </w:rPr>
        <w:t>两个</w:t>
      </w:r>
      <w:r w:rsidR="003B6B2B" w:rsidRPr="00E36803">
        <w:t>相同的梯形的面</w:t>
      </w:r>
      <w:r w:rsidRPr="00E36803">
        <w:br/>
      </w:r>
      <w:r w:rsidRPr="00E36803">
        <w:object w:dxaOrig="2000" w:dyaOrig="360">
          <v:shape id="_x0000_i1137" type="#_x0000_t75" style="width:99.55pt;height:18.15pt" o:ole="">
            <v:imagedata r:id="rId225" o:title=""/>
          </v:shape>
          <o:OLEObject Type="Embed" ProgID="Equation.DSMT4" ShapeID="_x0000_i1137" DrawAspect="Content" ObjectID="_1558421695" r:id="rId226"/>
        </w:object>
      </w:r>
      <w:r w:rsidRPr="00E36803">
        <w:br/>
      </w:r>
      <w:r w:rsidRPr="00E36803">
        <w:object w:dxaOrig="1440" w:dyaOrig="340">
          <v:shape id="_x0000_i1138" type="#_x0000_t75" style="width:1in;height:17.55pt" o:ole="">
            <v:imagedata r:id="rId227" o:title=""/>
          </v:shape>
          <o:OLEObject Type="Embed" ProgID="Equation.DSMT4" ShapeID="_x0000_i1138" DrawAspect="Content" ObjectID="_1558421696" r:id="rId228"/>
        </w:object>
      </w:r>
    </w:p>
    <w:p w:rsidR="005C0E97" w:rsidRPr="00E36803" w:rsidRDefault="003B6B2B" w:rsidP="00E36803">
      <w:r w:rsidRPr="00E36803">
        <w:rPr>
          <w:rFonts w:hint="eastAsia"/>
        </w:rPr>
        <w:t>故</w:t>
      </w:r>
      <w:r w:rsidRPr="00E36803">
        <w:t>选</w:t>
      </w:r>
      <w:r w:rsidRPr="00E36803">
        <w:rPr>
          <w:rFonts w:hint="eastAsia"/>
        </w:rPr>
        <w:t>B</w:t>
      </w:r>
    </w:p>
    <w:p w:rsidR="003973FD" w:rsidRPr="00E36803" w:rsidRDefault="003973FD" w:rsidP="00E36803">
      <w:r w:rsidRPr="00E36803">
        <w:rPr>
          <w:rFonts w:hint="eastAsia"/>
        </w:rPr>
        <w:t>右面程序框图是为了求出满足</w:t>
      </w:r>
      <w:r w:rsidRPr="00E36803">
        <w:object w:dxaOrig="1260" w:dyaOrig="300">
          <v:shape id="_x0000_i1139" type="#_x0000_t75" style="width:63.25pt;height:15.05pt" o:ole="">
            <v:imagedata r:id="rId229" o:title=""/>
          </v:shape>
          <o:OLEObject Type="Embed" ProgID="Equation.DSMT4" ShapeID="_x0000_i1139" DrawAspect="Content" ObjectID="_1558421697" r:id="rId230"/>
        </w:object>
      </w:r>
      <w:r w:rsidRPr="00E36803">
        <w:t>的最小偶数</w:t>
      </w:r>
      <w:r w:rsidRPr="00E36803">
        <w:object w:dxaOrig="180" w:dyaOrig="200">
          <v:shape id="_x0000_i1140" type="#_x0000_t75" style="width:8.75pt;height:10pt" o:ole="">
            <v:imagedata r:id="rId231" o:title=""/>
          </v:shape>
          <o:OLEObject Type="Embed" ProgID="Equation.DSMT4" ShapeID="_x0000_i1140" DrawAspect="Content" ObjectID="_1558421698" r:id="rId232"/>
        </w:object>
      </w:r>
      <w:r w:rsidRPr="00E36803">
        <w:rPr>
          <w:rFonts w:hint="eastAsia"/>
        </w:rPr>
        <w:t>，</w:t>
      </w:r>
      <w:r w:rsidRPr="00E36803">
        <w:t>那么在</w:t>
      </w:r>
      <w:r w:rsidR="00E90300" w:rsidRPr="00E36803"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流程图: 决策 1" o:spid="_x0000_s1686" type="#_x0000_t110" style="width:31.5pt;height:11.15pt;visibility:visible;mso-position-horizontal-relative:char;mso-position-vertical-relative:line;v-text-anchor:middle" filled="f" strokecolor="black [3213]" strokeweight=".25pt">
            <w10:wrap type="none"/>
            <w10:anchorlock/>
          </v:shape>
        </w:pict>
      </w:r>
      <w:r w:rsidRPr="00E36803">
        <w:rPr>
          <w:rFonts w:hint="eastAsia"/>
        </w:rPr>
        <w:t>和</w:t>
      </w:r>
      <w:r w:rsidR="00E90300" w:rsidRPr="00E36803">
        <w:pict>
          <v:rect id="矩形 2" o:spid="_x0000_s1685" style="width:31.5pt;height:11.15pt;visibility:visible;mso-position-horizontal-relative:char;mso-position-vertical-relative:line;v-text-anchor:middle" filled="f" strokecolor="black [3213]" strokeweight=".25pt">
            <w10:wrap type="none"/>
            <w10:anchorlock/>
          </v:rect>
        </w:pict>
      </w:r>
      <w:r w:rsidRPr="00E36803">
        <w:rPr>
          <w:rFonts w:hint="eastAsia"/>
        </w:rPr>
        <w:t>两个空白框中，可以分别填入</w:t>
      </w:r>
      <w:r w:rsidR="002F63D5" w:rsidRPr="00E36803">
        <w:br/>
      </w:r>
      <w:r w:rsidR="002F63D5" w:rsidRPr="00E36803">
        <w:lastRenderedPageBreak/>
        <w:tab/>
      </w:r>
      <w:r w:rsidR="002F63D5" w:rsidRPr="00E36803">
        <w:tab/>
      </w:r>
      <w:r w:rsidR="002F63D5" w:rsidRPr="00E36803">
        <w:tab/>
      </w:r>
      <w:r w:rsidRPr="00E36803">
        <w:drawing>
          <wp:inline distT="0" distB="0" distL="0" distR="0">
            <wp:extent cx="1533525" cy="2390775"/>
            <wp:effectExtent l="0" t="0" r="9525" b="952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8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3D5" w:rsidRPr="00E36803">
        <w:br/>
      </w:r>
      <w:r w:rsidRPr="00E36803">
        <w:rPr>
          <w:rFonts w:hint="eastAsia"/>
        </w:rPr>
        <w:t>A</w:t>
      </w:r>
      <w:r w:rsidRPr="00E36803">
        <w:rPr>
          <w:rFonts w:hint="eastAsia"/>
        </w:rPr>
        <w:t>．</w:t>
      </w:r>
      <w:r w:rsidRPr="00E36803">
        <w:object w:dxaOrig="820" w:dyaOrig="260">
          <v:shape id="_x0000_i1141" type="#_x0000_t75" style="width:41.3pt;height:12.5pt" o:ole="">
            <v:imagedata r:id="rId234" o:title=""/>
          </v:shape>
          <o:OLEObject Type="Embed" ProgID="Equation.DSMT4" ShapeID="_x0000_i1141" DrawAspect="Content" ObjectID="_1558421699" r:id="rId235"/>
        </w:object>
      </w:r>
      <w:r w:rsidRPr="00E36803">
        <w:t>和</w:t>
      </w:r>
      <w:r w:rsidRPr="00E36803">
        <w:object w:dxaOrig="780" w:dyaOrig="260">
          <v:shape id="_x0000_i1142" type="#_x0000_t75" style="width:38.8pt;height:12.5pt" o:ole="">
            <v:imagedata r:id="rId236" o:title=""/>
          </v:shape>
          <o:OLEObject Type="Embed" ProgID="Equation.DSMT4" ShapeID="_x0000_i1142" DrawAspect="Content" ObjectID="_1558421700" r:id="rId237"/>
        </w:object>
      </w:r>
      <w:r w:rsidRPr="00E36803">
        <w:rPr>
          <w:rFonts w:hint="eastAsia"/>
        </w:rPr>
        <w:tab/>
      </w:r>
      <w:r w:rsidRPr="00E36803">
        <w:rPr>
          <w:rFonts w:hint="eastAsia"/>
        </w:rPr>
        <w:tab/>
      </w:r>
      <w:r w:rsidRPr="00E36803">
        <w:rPr>
          <w:rFonts w:hint="eastAsia"/>
        </w:rPr>
        <w:tab/>
      </w:r>
      <w:r w:rsidRPr="00E36803">
        <w:rPr>
          <w:rFonts w:hint="eastAsia"/>
        </w:rPr>
        <w:tab/>
        <w:t>B</w:t>
      </w:r>
      <w:r w:rsidRPr="00E36803">
        <w:rPr>
          <w:rFonts w:hint="eastAsia"/>
        </w:rPr>
        <w:t>．</w:t>
      </w:r>
      <w:r w:rsidRPr="00E36803">
        <w:object w:dxaOrig="820" w:dyaOrig="260">
          <v:shape id="_x0000_i1143" type="#_x0000_t75" style="width:41.3pt;height:12.5pt" o:ole="">
            <v:imagedata r:id="rId234" o:title=""/>
          </v:shape>
          <o:OLEObject Type="Embed" ProgID="Equation.DSMT4" ShapeID="_x0000_i1143" DrawAspect="Content" ObjectID="_1558421701" r:id="rId238"/>
        </w:object>
      </w:r>
      <w:r w:rsidRPr="00E36803">
        <w:t>和</w:t>
      </w:r>
      <w:r w:rsidRPr="00E36803">
        <w:object w:dxaOrig="800" w:dyaOrig="260">
          <v:shape id="_x0000_i1144" type="#_x0000_t75" style="width:40.05pt;height:12.5pt" o:ole="">
            <v:imagedata r:id="rId239" o:title=""/>
          </v:shape>
          <o:OLEObject Type="Embed" ProgID="Equation.DSMT4" ShapeID="_x0000_i1144" DrawAspect="Content" ObjectID="_1558421702" r:id="rId240"/>
        </w:object>
      </w:r>
      <w:r w:rsidR="002F63D5" w:rsidRPr="00E36803">
        <w:br/>
      </w:r>
      <w:r w:rsidRPr="00E36803">
        <w:rPr>
          <w:rFonts w:hint="eastAsia"/>
        </w:rPr>
        <w:t>C</w:t>
      </w:r>
      <w:r w:rsidRPr="00E36803">
        <w:rPr>
          <w:rFonts w:hint="eastAsia"/>
        </w:rPr>
        <w:t>．</w:t>
      </w:r>
      <w:r w:rsidRPr="00E36803">
        <w:object w:dxaOrig="800" w:dyaOrig="260">
          <v:shape id="_x0000_i1145" type="#_x0000_t75" style="width:40.05pt;height:12.5pt" o:ole="">
            <v:imagedata r:id="rId241" o:title=""/>
          </v:shape>
          <o:OLEObject Type="Embed" ProgID="Equation.DSMT4" ShapeID="_x0000_i1145" DrawAspect="Content" ObjectID="_1558421703" r:id="rId242"/>
        </w:object>
      </w:r>
      <w:r w:rsidRPr="00E36803">
        <w:t>和</w:t>
      </w:r>
      <w:r w:rsidRPr="00E36803">
        <w:object w:dxaOrig="780" w:dyaOrig="260">
          <v:shape id="_x0000_i1146" type="#_x0000_t75" style="width:38.8pt;height:12.5pt" o:ole="">
            <v:imagedata r:id="rId236" o:title=""/>
          </v:shape>
          <o:OLEObject Type="Embed" ProgID="Equation.DSMT4" ShapeID="_x0000_i1146" DrawAspect="Content" ObjectID="_1558421704" r:id="rId243"/>
        </w:object>
      </w:r>
      <w:r w:rsidRPr="00E36803">
        <w:rPr>
          <w:rFonts w:hint="eastAsia"/>
        </w:rPr>
        <w:tab/>
      </w:r>
      <w:r w:rsidRPr="00E36803">
        <w:rPr>
          <w:rFonts w:hint="eastAsia"/>
        </w:rPr>
        <w:tab/>
      </w:r>
      <w:r w:rsidRPr="00E36803">
        <w:rPr>
          <w:rFonts w:hint="eastAsia"/>
        </w:rPr>
        <w:tab/>
      </w:r>
      <w:r w:rsidRPr="00E36803">
        <w:rPr>
          <w:rFonts w:hint="eastAsia"/>
        </w:rPr>
        <w:tab/>
        <w:t>D</w:t>
      </w:r>
      <w:r w:rsidRPr="00E36803">
        <w:rPr>
          <w:rFonts w:hint="eastAsia"/>
        </w:rPr>
        <w:t>．</w:t>
      </w:r>
      <w:r w:rsidRPr="00E36803">
        <w:object w:dxaOrig="800" w:dyaOrig="260">
          <v:shape id="_x0000_i1147" type="#_x0000_t75" style="width:40.05pt;height:12.5pt" o:ole="">
            <v:imagedata r:id="rId241" o:title=""/>
          </v:shape>
          <o:OLEObject Type="Embed" ProgID="Equation.DSMT4" ShapeID="_x0000_i1147" DrawAspect="Content" ObjectID="_1558421705" r:id="rId244"/>
        </w:object>
      </w:r>
      <w:r w:rsidRPr="00E36803">
        <w:t>和</w:t>
      </w:r>
      <w:r w:rsidRPr="00E36803">
        <w:object w:dxaOrig="800" w:dyaOrig="260">
          <v:shape id="_x0000_i1148" type="#_x0000_t75" style="width:40.05pt;height:12.5pt" o:ole="">
            <v:imagedata r:id="rId245" o:title=""/>
          </v:shape>
          <o:OLEObject Type="Embed" ProgID="Equation.DSMT4" ShapeID="_x0000_i1148" DrawAspect="Content" ObjectID="_1558421706" r:id="rId246"/>
        </w:object>
      </w:r>
    </w:p>
    <w:p w:rsidR="002F63D5" w:rsidRPr="00E36803" w:rsidRDefault="002F63D5" w:rsidP="00E36803">
      <w:r w:rsidRPr="00E36803">
        <w:t>D</w:t>
      </w:r>
    </w:p>
    <w:p w:rsidR="002F63D5" w:rsidRPr="00E36803" w:rsidRDefault="002F63D5" w:rsidP="00E36803">
      <w:r w:rsidRPr="00E36803">
        <w:t>因为要求</w:t>
      </w:r>
      <w:r w:rsidRPr="00E36803">
        <w:object w:dxaOrig="240" w:dyaOrig="240">
          <v:shape id="_x0000_i1149" type="#_x0000_t75" style="width:11.9pt;height:11.9pt" o:ole="">
            <v:imagedata r:id="rId247" o:title=""/>
          </v:shape>
          <o:OLEObject Type="Embed" ProgID="Equation.DSMT4" ShapeID="_x0000_i1149" DrawAspect="Content" ObjectID="_1558421707" r:id="rId248"/>
        </w:object>
      </w:r>
      <w:r w:rsidRPr="00E36803">
        <w:t>大于</w:t>
      </w:r>
      <w:r w:rsidRPr="00E36803">
        <w:t>1000</w:t>
      </w:r>
      <w:r w:rsidRPr="00E36803">
        <w:t>时输出</w:t>
      </w:r>
      <w:r w:rsidR="003B6B2B" w:rsidRPr="00E36803">
        <w:rPr>
          <w:rFonts w:hint="eastAsia"/>
        </w:rPr>
        <w:t>，</w:t>
      </w:r>
      <w:r w:rsidRPr="00E36803">
        <w:t>且框图中在</w:t>
      </w:r>
      <w:r w:rsidRPr="00E36803">
        <w:t>“</w:t>
      </w:r>
      <w:r w:rsidRPr="00E36803">
        <w:t>否</w:t>
      </w:r>
      <w:r w:rsidRPr="00E36803">
        <w:t>”</w:t>
      </w:r>
      <w:r w:rsidRPr="00E36803">
        <w:t>时输出</w:t>
      </w:r>
      <w:r w:rsidRPr="00E36803">
        <w:br/>
      </w:r>
      <w:r w:rsidRPr="00E36803">
        <w:rPr>
          <w:rFonts w:hint="eastAsia"/>
        </w:rPr>
        <w:t>∴“</w:t>
      </w:r>
      <w:r w:rsidR="00E90300" w:rsidRPr="00E36803">
        <w:pict>
          <v:shape id="流程图: 决策 21" o:spid="_x0000_s1675" type="#_x0000_t110" style="width:31.5pt;height:11.15pt;visibility:visible;mso-position-horizontal-relative:char;mso-position-vertical-relative:line;v-text-anchor:middle" filled="f" strokecolor="black [3213]" strokeweight=".25pt">
            <w10:wrap type="none"/>
            <w10:anchorlock/>
          </v:shape>
        </w:pict>
      </w:r>
      <w:r w:rsidRPr="00E36803">
        <w:rPr>
          <w:rFonts w:hint="eastAsia"/>
        </w:rPr>
        <w:t>”</w:t>
      </w:r>
      <w:r w:rsidRPr="00E36803">
        <w:t>中不能输入</w:t>
      </w:r>
      <w:r w:rsidRPr="00E36803">
        <w:object w:dxaOrig="840" w:dyaOrig="260">
          <v:shape id="_x0000_i1150" type="#_x0000_t75" style="width:41.95pt;height:12.5pt" o:ole="">
            <v:imagedata r:id="rId249" o:title=""/>
          </v:shape>
          <o:OLEObject Type="Embed" ProgID="Equation.DSMT4" ShapeID="_x0000_i1150" DrawAspect="Content" ObjectID="_1558421708" r:id="rId250"/>
        </w:object>
      </w:r>
      <w:r w:rsidRPr="00E36803">
        <w:br/>
      </w:r>
      <w:r w:rsidRPr="00E36803">
        <w:t>排除</w:t>
      </w:r>
      <w:r w:rsidRPr="00E36803">
        <w:t>A</w:t>
      </w:r>
      <w:r w:rsidRPr="00E36803">
        <w:t>、</w:t>
      </w:r>
      <w:r w:rsidRPr="00E36803">
        <w:t>B</w:t>
      </w:r>
      <w:r w:rsidRPr="00E36803">
        <w:br/>
      </w:r>
      <w:r w:rsidRPr="00E36803">
        <w:t>又要求</w:t>
      </w:r>
      <w:r w:rsidRPr="00E36803">
        <w:object w:dxaOrig="180" w:dyaOrig="200">
          <v:shape id="_x0000_i1151" type="#_x0000_t75" style="width:8.75pt;height:10pt" o:ole="">
            <v:imagedata r:id="rId251" o:title=""/>
          </v:shape>
          <o:OLEObject Type="Embed" ProgID="Equation.DSMT4" ShapeID="_x0000_i1151" DrawAspect="Content" ObjectID="_1558421709" r:id="rId252"/>
        </w:object>
      </w:r>
      <w:r w:rsidRPr="00E36803">
        <w:t>为偶数，且</w:t>
      </w:r>
      <w:r w:rsidRPr="00E36803">
        <w:object w:dxaOrig="180" w:dyaOrig="200">
          <v:shape id="_x0000_i1152" type="#_x0000_t75" style="width:8.75pt;height:10pt" o:ole="">
            <v:imagedata r:id="rId253" o:title=""/>
          </v:shape>
          <o:OLEObject Type="Embed" ProgID="Equation.DSMT4" ShapeID="_x0000_i1152" DrawAspect="Content" ObjectID="_1558421710" r:id="rId254"/>
        </w:object>
      </w:r>
      <w:r w:rsidRPr="00E36803">
        <w:t>初始值为</w:t>
      </w:r>
      <w:r w:rsidRPr="00E36803">
        <w:t>0</w:t>
      </w:r>
      <w:r w:rsidRPr="00E36803">
        <w:t>，</w:t>
      </w:r>
      <w:r w:rsidRPr="00E36803">
        <w:br/>
      </w:r>
      <w:r w:rsidRPr="00E36803">
        <w:rPr>
          <w:rFonts w:hint="eastAsia"/>
        </w:rPr>
        <w:t>“</w:t>
      </w:r>
      <w:r w:rsidR="00E90300" w:rsidRPr="00E36803">
        <w:pict>
          <v:rect id="矩形 22" o:spid="_x0000_s1671" style="width:31.5pt;height:11.15pt;visibility:visible;mso-position-horizontal-relative:char;mso-position-vertical-relative:line;v-text-anchor:middle" filled="f" strokecolor="black [3213]" strokeweight=".25pt">
            <w10:wrap type="none"/>
            <w10:anchorlock/>
          </v:rect>
        </w:pict>
      </w:r>
      <w:r w:rsidRPr="00E36803">
        <w:rPr>
          <w:rFonts w:hint="eastAsia"/>
        </w:rPr>
        <w:t>”</w:t>
      </w:r>
      <w:r w:rsidRPr="00E36803">
        <w:t>中</w:t>
      </w:r>
      <w:r w:rsidRPr="00E36803">
        <w:object w:dxaOrig="180" w:dyaOrig="200">
          <v:shape id="_x0000_i1153" type="#_x0000_t75" style="width:8.75pt;height:10pt" o:ole="">
            <v:imagedata r:id="rId255" o:title=""/>
          </v:shape>
          <o:OLEObject Type="Embed" ProgID="Equation.DSMT4" ShapeID="_x0000_i1153" DrawAspect="Content" ObjectID="_1558421711" r:id="rId256"/>
        </w:object>
      </w:r>
      <w:r w:rsidRPr="00E36803">
        <w:t>依次加</w:t>
      </w:r>
      <w:r w:rsidRPr="00E36803">
        <w:t>2</w:t>
      </w:r>
      <w:r w:rsidRPr="00E36803">
        <w:t>可保证其为偶</w:t>
      </w:r>
      <w:r w:rsidRPr="00E36803">
        <w:br/>
      </w:r>
      <w:r w:rsidR="00135779" w:rsidRPr="00E36803">
        <w:rPr>
          <w:rFonts w:hint="eastAsia"/>
        </w:rPr>
        <w:t>故选</w:t>
      </w:r>
      <w:r w:rsidR="00135779" w:rsidRPr="00E36803">
        <w:t>D</w:t>
      </w:r>
    </w:p>
    <w:p w:rsidR="003973FD" w:rsidRPr="00E36803" w:rsidRDefault="003973FD" w:rsidP="00E36803">
      <w:r w:rsidRPr="00E36803">
        <w:rPr>
          <w:rFonts w:hint="eastAsia"/>
        </w:rPr>
        <w:t>已知曲线</w:t>
      </w:r>
      <w:r w:rsidRPr="00E36803">
        <w:object w:dxaOrig="1140" w:dyaOrig="320">
          <v:shape id="_x0000_i1154" type="#_x0000_t75" style="width:56.95pt;height:15.65pt" o:ole="">
            <v:imagedata r:id="rId257" o:title=""/>
          </v:shape>
          <o:OLEObject Type="Embed" ProgID="Equation.DSMT4" ShapeID="_x0000_i1154" DrawAspect="Content" ObjectID="_1558421712" r:id="rId258"/>
        </w:object>
      </w:r>
      <w:r w:rsidRPr="00E36803">
        <w:rPr>
          <w:rFonts w:hint="eastAsia"/>
        </w:rPr>
        <w:t>，</w:t>
      </w:r>
      <w:r w:rsidRPr="00E36803">
        <w:object w:dxaOrig="1900" w:dyaOrig="620">
          <v:shape id="_x0000_i1155" type="#_x0000_t75" style="width:95.15pt;height:30.7pt" o:ole="">
            <v:imagedata r:id="rId259" o:title=""/>
          </v:shape>
          <o:OLEObject Type="Embed" ProgID="Equation.DSMT4" ShapeID="_x0000_i1155" DrawAspect="Content" ObjectID="_1558421713" r:id="rId260"/>
        </w:object>
      </w:r>
      <w:r w:rsidRPr="00E36803">
        <w:rPr>
          <w:rFonts w:hint="eastAsia"/>
        </w:rPr>
        <w:t>，则下面结论正确的是</w:t>
      </w:r>
      <w:r w:rsidR="00775669" w:rsidRPr="00E36803">
        <w:rPr>
          <w:rFonts w:hint="eastAsia"/>
        </w:rPr>
        <w:t>（）</w:t>
      </w:r>
      <w:r w:rsidR="00775669" w:rsidRPr="00E36803">
        <w:br/>
      </w:r>
      <w:r w:rsidRPr="00E36803">
        <w:rPr>
          <w:rFonts w:hint="eastAsia"/>
        </w:rPr>
        <w:t>A</w:t>
      </w:r>
      <w:r w:rsidRPr="00E36803">
        <w:rPr>
          <w:rFonts w:hint="eastAsia"/>
        </w:rPr>
        <w:t>．把</w:t>
      </w:r>
      <w:r w:rsidRPr="00E36803">
        <w:object w:dxaOrig="260" w:dyaOrig="320">
          <v:shape id="_x0000_i1156" type="#_x0000_t75" style="width:12.5pt;height:15.65pt" o:ole="">
            <v:imagedata r:id="rId261" o:title=""/>
          </v:shape>
          <o:OLEObject Type="Embed" ProgID="Equation.DSMT4" ShapeID="_x0000_i1156" DrawAspect="Content" ObjectID="_1558421714" r:id="rId262"/>
        </w:object>
      </w:r>
      <w:r w:rsidRPr="00E36803">
        <w:t>上各点的横坐标伸长到原来的</w:t>
      </w:r>
      <w:r w:rsidRPr="00E36803">
        <w:object w:dxaOrig="180" w:dyaOrig="240">
          <v:shape id="_x0000_i1157" type="#_x0000_t75" style="width:8.75pt;height:11.9pt" o:ole="">
            <v:imagedata r:id="rId263" o:title=""/>
          </v:shape>
          <o:OLEObject Type="Embed" ProgID="Equation.DSMT4" ShapeID="_x0000_i1157" DrawAspect="Content" ObjectID="_1558421715" r:id="rId264"/>
        </w:object>
      </w:r>
      <w:r w:rsidRPr="00E36803">
        <w:t>倍</w:t>
      </w:r>
      <w:r w:rsidRPr="00E36803">
        <w:rPr>
          <w:rFonts w:hint="eastAsia"/>
        </w:rPr>
        <w:t>，</w:t>
      </w:r>
      <w:r w:rsidRPr="00E36803">
        <w:t>纵坐标不变</w:t>
      </w:r>
      <w:r w:rsidRPr="00E36803">
        <w:rPr>
          <w:rFonts w:hint="eastAsia"/>
        </w:rPr>
        <w:t>，</w:t>
      </w:r>
      <w:r w:rsidRPr="00E36803">
        <w:t>再把得到的曲线向右平移</w:t>
      </w:r>
      <w:r w:rsidRPr="00E36803">
        <w:object w:dxaOrig="220" w:dyaOrig="560">
          <v:shape id="_x0000_i1158" type="#_x0000_t75" style="width:11.25pt;height:27.55pt" o:ole="">
            <v:imagedata r:id="rId265" o:title=""/>
          </v:shape>
          <o:OLEObject Type="Embed" ProgID="Equation.DSMT4" ShapeID="_x0000_i1158" DrawAspect="Content" ObjectID="_1558421716" r:id="rId266"/>
        </w:object>
      </w:r>
      <w:r w:rsidRPr="00E36803">
        <w:t>个单位长度</w:t>
      </w:r>
      <w:r w:rsidRPr="00E36803">
        <w:rPr>
          <w:rFonts w:hint="eastAsia"/>
        </w:rPr>
        <w:t>，</w:t>
      </w:r>
      <w:r w:rsidRPr="00E36803">
        <w:t>得到曲线</w:t>
      </w:r>
      <w:r w:rsidRPr="00E36803">
        <w:object w:dxaOrig="279" w:dyaOrig="320">
          <v:shape id="_x0000_i1159" type="#_x0000_t75" style="width:14.4pt;height:15.65pt" o:ole="">
            <v:imagedata r:id="rId267" o:title=""/>
          </v:shape>
          <o:OLEObject Type="Embed" ProgID="Equation.DSMT4" ShapeID="_x0000_i1159" DrawAspect="Content" ObjectID="_1558421717" r:id="rId268"/>
        </w:object>
      </w:r>
      <w:r w:rsidR="00775669" w:rsidRPr="00E36803">
        <w:br/>
      </w:r>
      <w:r w:rsidRPr="00E36803">
        <w:rPr>
          <w:rFonts w:hint="eastAsia"/>
        </w:rPr>
        <w:t>B</w:t>
      </w:r>
      <w:r w:rsidRPr="00E36803">
        <w:rPr>
          <w:rFonts w:hint="eastAsia"/>
        </w:rPr>
        <w:t>．把</w:t>
      </w:r>
      <w:r w:rsidRPr="00E36803">
        <w:object w:dxaOrig="260" w:dyaOrig="320">
          <v:shape id="_x0000_i1160" type="#_x0000_t75" style="width:12.5pt;height:15.65pt" o:ole="">
            <v:imagedata r:id="rId261" o:title=""/>
          </v:shape>
          <o:OLEObject Type="Embed" ProgID="Equation.DSMT4" ShapeID="_x0000_i1160" DrawAspect="Content" ObjectID="_1558421718" r:id="rId269"/>
        </w:object>
      </w:r>
      <w:r w:rsidRPr="00E36803">
        <w:t>上各点的横坐标伸长到原来的</w:t>
      </w:r>
      <w:r w:rsidRPr="00E36803">
        <w:object w:dxaOrig="180" w:dyaOrig="240">
          <v:shape id="_x0000_i1161" type="#_x0000_t75" style="width:8.75pt;height:11.9pt" o:ole="">
            <v:imagedata r:id="rId263" o:title=""/>
          </v:shape>
          <o:OLEObject Type="Embed" ProgID="Equation.DSMT4" ShapeID="_x0000_i1161" DrawAspect="Content" ObjectID="_1558421719" r:id="rId270"/>
        </w:object>
      </w:r>
      <w:r w:rsidRPr="00E36803">
        <w:t>倍</w:t>
      </w:r>
      <w:r w:rsidRPr="00E36803">
        <w:rPr>
          <w:rFonts w:hint="eastAsia"/>
        </w:rPr>
        <w:t>，</w:t>
      </w:r>
      <w:r w:rsidRPr="00E36803">
        <w:t>纵坐标不变</w:t>
      </w:r>
      <w:r w:rsidRPr="00E36803">
        <w:rPr>
          <w:rFonts w:hint="eastAsia"/>
        </w:rPr>
        <w:t>，</w:t>
      </w:r>
      <w:r w:rsidRPr="00E36803">
        <w:t>再把得到的曲线向</w:t>
      </w:r>
      <w:r w:rsidRPr="00E36803">
        <w:rPr>
          <w:rFonts w:hint="eastAsia"/>
        </w:rPr>
        <w:t>左</w:t>
      </w:r>
      <w:r w:rsidRPr="00E36803">
        <w:t>平移</w:t>
      </w:r>
      <w:r w:rsidRPr="00E36803">
        <w:object w:dxaOrig="300" w:dyaOrig="560">
          <v:shape id="_x0000_i1162" type="#_x0000_t75" style="width:15.05pt;height:27.55pt" o:ole="">
            <v:imagedata r:id="rId271" o:title=""/>
          </v:shape>
          <o:OLEObject Type="Embed" ProgID="Equation.DSMT4" ShapeID="_x0000_i1162" DrawAspect="Content" ObjectID="_1558421720" r:id="rId272"/>
        </w:object>
      </w:r>
      <w:r w:rsidRPr="00E36803">
        <w:t>个单位长度</w:t>
      </w:r>
      <w:r w:rsidRPr="00E36803">
        <w:rPr>
          <w:rFonts w:hint="eastAsia"/>
        </w:rPr>
        <w:t>，</w:t>
      </w:r>
      <w:r w:rsidRPr="00E36803">
        <w:t>得到曲线</w:t>
      </w:r>
      <w:r w:rsidRPr="00E36803">
        <w:object w:dxaOrig="279" w:dyaOrig="320">
          <v:shape id="_x0000_i1163" type="#_x0000_t75" style="width:14.4pt;height:15.65pt" o:ole="">
            <v:imagedata r:id="rId267" o:title=""/>
          </v:shape>
          <o:OLEObject Type="Embed" ProgID="Equation.DSMT4" ShapeID="_x0000_i1163" DrawAspect="Content" ObjectID="_1558421721" r:id="rId273"/>
        </w:object>
      </w:r>
      <w:r w:rsidR="00775669" w:rsidRPr="00E36803">
        <w:br/>
      </w:r>
      <w:r w:rsidRPr="00E36803">
        <w:rPr>
          <w:rFonts w:hint="eastAsia"/>
        </w:rPr>
        <w:t>C</w:t>
      </w:r>
      <w:r w:rsidRPr="00E36803">
        <w:rPr>
          <w:rFonts w:hint="eastAsia"/>
        </w:rPr>
        <w:t>．把</w:t>
      </w:r>
      <w:r w:rsidRPr="00E36803">
        <w:object w:dxaOrig="260" w:dyaOrig="320">
          <v:shape id="_x0000_i1164" type="#_x0000_t75" style="width:12.5pt;height:15.65pt" o:ole="">
            <v:imagedata r:id="rId261" o:title=""/>
          </v:shape>
          <o:OLEObject Type="Embed" ProgID="Equation.DSMT4" ShapeID="_x0000_i1164" DrawAspect="Content" ObjectID="_1558421722" r:id="rId274"/>
        </w:object>
      </w:r>
      <w:r w:rsidRPr="00E36803">
        <w:t>上各点的横坐标</w:t>
      </w:r>
      <w:r w:rsidRPr="00E36803">
        <w:rPr>
          <w:rFonts w:hint="eastAsia"/>
        </w:rPr>
        <w:t>缩短</w:t>
      </w:r>
      <w:r w:rsidRPr="00E36803">
        <w:t>到原来的</w:t>
      </w:r>
      <w:r w:rsidRPr="00E36803">
        <w:object w:dxaOrig="220" w:dyaOrig="560">
          <v:shape id="_x0000_i1165" type="#_x0000_t75" style="width:11.25pt;height:27.55pt" o:ole="">
            <v:imagedata r:id="rId275" o:title=""/>
          </v:shape>
          <o:OLEObject Type="Embed" ProgID="Equation.DSMT4" ShapeID="_x0000_i1165" DrawAspect="Content" ObjectID="_1558421723" r:id="rId276"/>
        </w:object>
      </w:r>
      <w:r w:rsidRPr="00E36803">
        <w:t>倍</w:t>
      </w:r>
      <w:r w:rsidRPr="00E36803">
        <w:rPr>
          <w:rFonts w:hint="eastAsia"/>
        </w:rPr>
        <w:t>，</w:t>
      </w:r>
      <w:r w:rsidRPr="00E36803">
        <w:t>纵坐标不变</w:t>
      </w:r>
      <w:r w:rsidRPr="00E36803">
        <w:rPr>
          <w:rFonts w:hint="eastAsia"/>
        </w:rPr>
        <w:t>，</w:t>
      </w:r>
      <w:r w:rsidRPr="00E36803">
        <w:t>再把得到的曲线向右平移</w:t>
      </w:r>
      <w:r w:rsidRPr="00E36803">
        <w:object w:dxaOrig="220" w:dyaOrig="560">
          <v:shape id="_x0000_i1166" type="#_x0000_t75" style="width:11.25pt;height:27.55pt" o:ole="">
            <v:imagedata r:id="rId265" o:title=""/>
          </v:shape>
          <o:OLEObject Type="Embed" ProgID="Equation.DSMT4" ShapeID="_x0000_i1166" DrawAspect="Content" ObjectID="_1558421724" r:id="rId277"/>
        </w:object>
      </w:r>
      <w:r w:rsidRPr="00E36803">
        <w:t>个单位长度</w:t>
      </w:r>
      <w:r w:rsidRPr="00E36803">
        <w:rPr>
          <w:rFonts w:hint="eastAsia"/>
        </w:rPr>
        <w:t>，</w:t>
      </w:r>
      <w:r w:rsidRPr="00E36803">
        <w:t>得到曲线</w:t>
      </w:r>
      <w:r w:rsidRPr="00E36803">
        <w:object w:dxaOrig="279" w:dyaOrig="320">
          <v:shape id="_x0000_i1167" type="#_x0000_t75" style="width:14.4pt;height:15.65pt" o:ole="">
            <v:imagedata r:id="rId267" o:title=""/>
          </v:shape>
          <o:OLEObject Type="Embed" ProgID="Equation.DSMT4" ShapeID="_x0000_i1167" DrawAspect="Content" ObjectID="_1558421725" r:id="rId278"/>
        </w:object>
      </w:r>
      <w:r w:rsidR="00775669" w:rsidRPr="00E36803">
        <w:br/>
      </w:r>
      <w:r w:rsidRPr="00E36803">
        <w:rPr>
          <w:rFonts w:hint="eastAsia"/>
        </w:rPr>
        <w:t>D</w:t>
      </w:r>
      <w:r w:rsidRPr="00E36803">
        <w:rPr>
          <w:rFonts w:hint="eastAsia"/>
        </w:rPr>
        <w:t>．把</w:t>
      </w:r>
      <w:r w:rsidRPr="00E36803">
        <w:object w:dxaOrig="260" w:dyaOrig="320">
          <v:shape id="_x0000_i1168" type="#_x0000_t75" style="width:12.5pt;height:15.65pt" o:ole="">
            <v:imagedata r:id="rId261" o:title=""/>
          </v:shape>
          <o:OLEObject Type="Embed" ProgID="Equation.DSMT4" ShapeID="_x0000_i1168" DrawAspect="Content" ObjectID="_1558421726" r:id="rId279"/>
        </w:object>
      </w:r>
      <w:r w:rsidRPr="00E36803">
        <w:t>上各点的横坐标</w:t>
      </w:r>
      <w:r w:rsidRPr="00E36803">
        <w:rPr>
          <w:rFonts w:hint="eastAsia"/>
        </w:rPr>
        <w:t>缩短</w:t>
      </w:r>
      <w:r w:rsidRPr="00E36803">
        <w:t>到原来的</w:t>
      </w:r>
      <w:r w:rsidRPr="00E36803">
        <w:object w:dxaOrig="180" w:dyaOrig="240">
          <v:shape id="_x0000_i1169" type="#_x0000_t75" style="width:8.75pt;height:11.9pt" o:ole="">
            <v:imagedata r:id="rId263" o:title=""/>
          </v:shape>
          <o:OLEObject Type="Embed" ProgID="Equation.DSMT4" ShapeID="_x0000_i1169" DrawAspect="Content" ObjectID="_1558421727" r:id="rId280"/>
        </w:object>
      </w:r>
      <w:r w:rsidRPr="00E36803">
        <w:t>倍</w:t>
      </w:r>
      <w:r w:rsidRPr="00E36803">
        <w:rPr>
          <w:rFonts w:hint="eastAsia"/>
        </w:rPr>
        <w:t>，</w:t>
      </w:r>
      <w:r w:rsidRPr="00E36803">
        <w:t>纵坐标不变</w:t>
      </w:r>
      <w:r w:rsidRPr="00E36803">
        <w:rPr>
          <w:rFonts w:hint="eastAsia"/>
        </w:rPr>
        <w:t>，</w:t>
      </w:r>
      <w:r w:rsidRPr="00E36803">
        <w:t>再把得到的曲线向</w:t>
      </w:r>
      <w:r w:rsidRPr="00E36803">
        <w:rPr>
          <w:rFonts w:hint="eastAsia"/>
        </w:rPr>
        <w:t>左</w:t>
      </w:r>
      <w:r w:rsidRPr="00E36803">
        <w:t>平移</w:t>
      </w:r>
      <w:r w:rsidRPr="00E36803">
        <w:object w:dxaOrig="300" w:dyaOrig="560">
          <v:shape id="_x0000_i1170" type="#_x0000_t75" style="width:15.05pt;height:27.55pt" o:ole="">
            <v:imagedata r:id="rId271" o:title=""/>
          </v:shape>
          <o:OLEObject Type="Embed" ProgID="Equation.DSMT4" ShapeID="_x0000_i1170" DrawAspect="Content" ObjectID="_1558421728" r:id="rId281"/>
        </w:object>
      </w:r>
      <w:r w:rsidRPr="00E36803">
        <w:t>个单位长度</w:t>
      </w:r>
      <w:r w:rsidRPr="00E36803">
        <w:rPr>
          <w:rFonts w:hint="eastAsia"/>
        </w:rPr>
        <w:t>，</w:t>
      </w:r>
      <w:r w:rsidRPr="00E36803">
        <w:t>得到曲线</w:t>
      </w:r>
      <w:r w:rsidRPr="00E36803">
        <w:object w:dxaOrig="279" w:dyaOrig="320">
          <v:shape id="_x0000_i1171" type="#_x0000_t75" style="width:14.4pt;height:15.65pt" o:ole="">
            <v:imagedata r:id="rId267" o:title=""/>
          </v:shape>
          <o:OLEObject Type="Embed" ProgID="Equation.DSMT4" ShapeID="_x0000_i1171" DrawAspect="Content" ObjectID="_1558421729" r:id="rId282"/>
        </w:object>
      </w:r>
    </w:p>
    <w:p w:rsidR="00775669" w:rsidRPr="00E36803" w:rsidRDefault="00775669" w:rsidP="00E36803">
      <w:r w:rsidRPr="00E36803">
        <w:rPr>
          <w:rFonts w:hint="eastAsia"/>
        </w:rPr>
        <w:t>D</w:t>
      </w:r>
    </w:p>
    <w:p w:rsidR="00775669" w:rsidRPr="00E36803" w:rsidRDefault="00775669" w:rsidP="00E36803">
      <w:r w:rsidRPr="00E36803">
        <w:object w:dxaOrig="1140" w:dyaOrig="320">
          <v:shape id="_x0000_i1172" type="#_x0000_t75" style="width:56.95pt;height:16.3pt" o:ole="">
            <v:imagedata r:id="rId283" o:title=""/>
          </v:shape>
          <o:OLEObject Type="Embed" ProgID="Equation.DSMT4" ShapeID="_x0000_i1172" DrawAspect="Content" ObjectID="_1558421730" r:id="rId284"/>
        </w:object>
      </w:r>
      <w:r w:rsidRPr="00E36803">
        <w:rPr>
          <w:rFonts w:hint="eastAsia"/>
        </w:rPr>
        <w:t>，</w:t>
      </w:r>
      <w:r w:rsidR="00906E08" w:rsidRPr="00E36803">
        <w:object w:dxaOrig="1860" w:dyaOrig="620">
          <v:shape id="_x0000_i1173" type="#_x0000_t75" style="width:93.3pt;height:31.3pt" o:ole="">
            <v:imagedata r:id="rId285" o:title=""/>
          </v:shape>
          <o:OLEObject Type="Embed" ProgID="Equation.DSMT4" ShapeID="_x0000_i1173" DrawAspect="Content" ObjectID="_1558421731" r:id="rId286"/>
        </w:object>
      </w:r>
      <w:r w:rsidRPr="00E36803">
        <w:br/>
      </w:r>
      <w:r w:rsidRPr="00E36803">
        <w:rPr>
          <w:rFonts w:hint="eastAsia"/>
        </w:rPr>
        <w:t>首先曲线</w:t>
      </w:r>
      <w:r w:rsidRPr="00E36803">
        <w:object w:dxaOrig="260" w:dyaOrig="320">
          <v:shape id="_x0000_i1174" type="#_x0000_t75" style="width:12.5pt;height:16.3pt" o:ole="">
            <v:imagedata r:id="rId287" o:title=""/>
          </v:shape>
          <o:OLEObject Type="Embed" ProgID="Equation.DSMT4" ShapeID="_x0000_i1174" DrawAspect="Content" ObjectID="_1558421732" r:id="rId288"/>
        </w:object>
      </w:r>
      <w:r w:rsidRPr="00E36803">
        <w:rPr>
          <w:rFonts w:hint="eastAsia"/>
        </w:rPr>
        <w:t>、</w:t>
      </w:r>
      <w:r w:rsidRPr="00E36803">
        <w:object w:dxaOrig="279" w:dyaOrig="320">
          <v:shape id="_x0000_i1175" type="#_x0000_t75" style="width:14.4pt;height:16.3pt" o:ole="">
            <v:imagedata r:id="rId289" o:title=""/>
          </v:shape>
          <o:OLEObject Type="Embed" ProgID="Equation.DSMT4" ShapeID="_x0000_i1175" DrawAspect="Content" ObjectID="_1558421733" r:id="rId290"/>
        </w:object>
      </w:r>
      <w:r w:rsidRPr="00E36803">
        <w:t>统一为一三角函数名</w:t>
      </w:r>
      <w:r w:rsidRPr="00E36803">
        <w:rPr>
          <w:rFonts w:hint="eastAsia"/>
        </w:rPr>
        <w:t>，</w:t>
      </w:r>
      <w:r w:rsidRPr="00E36803">
        <w:t>可将</w:t>
      </w:r>
      <w:r w:rsidRPr="00E36803">
        <w:object w:dxaOrig="1140" w:dyaOrig="320">
          <v:shape id="_x0000_i1176" type="#_x0000_t75" style="width:56.95pt;height:16.3pt" o:ole="">
            <v:imagedata r:id="rId283" o:title=""/>
          </v:shape>
          <o:OLEObject Type="Embed" ProgID="Equation.DSMT4" ShapeID="_x0000_i1176" DrawAspect="Content" ObjectID="_1558421734" r:id="rId291"/>
        </w:object>
      </w:r>
      <w:r w:rsidRPr="00E36803">
        <w:rPr>
          <w:rFonts w:hint="eastAsia"/>
        </w:rPr>
        <w:t>用诱导公式处理．</w:t>
      </w:r>
      <w:r w:rsidRPr="00E36803">
        <w:br/>
      </w:r>
      <w:r w:rsidR="00906E08" w:rsidRPr="00E36803">
        <w:object w:dxaOrig="3420" w:dyaOrig="620">
          <v:shape id="_x0000_i1177" type="#_x0000_t75" style="width:170.9pt;height:31.3pt" o:ole="">
            <v:imagedata r:id="rId292" o:title=""/>
          </v:shape>
          <o:OLEObject Type="Embed" ProgID="Equation.DSMT4" ShapeID="_x0000_i1177" DrawAspect="Content" ObjectID="_1558421735" r:id="rId293"/>
        </w:object>
      </w:r>
      <w:r w:rsidRPr="00E36803">
        <w:rPr>
          <w:rFonts w:hint="eastAsia"/>
        </w:rPr>
        <w:t>．横坐标变换需将</w:t>
      </w:r>
      <w:r w:rsidR="00906E08" w:rsidRPr="00E36803">
        <w:object w:dxaOrig="499" w:dyaOrig="260">
          <v:shape id="_x0000_i1178" type="#_x0000_t75" style="width:25.65pt;height:12.5pt" o:ole="">
            <v:imagedata r:id="rId294" o:title=""/>
          </v:shape>
          <o:OLEObject Type="Embed" ProgID="Equation.DSMT4" ShapeID="_x0000_i1178" DrawAspect="Content" ObjectID="_1558421736" r:id="rId295"/>
        </w:object>
      </w:r>
      <w:r w:rsidRPr="00E36803">
        <w:t>变成</w:t>
      </w:r>
      <w:r w:rsidR="00906E08" w:rsidRPr="00E36803">
        <w:object w:dxaOrig="540" w:dyaOrig="260">
          <v:shape id="_x0000_i1179" type="#_x0000_t75" style="width:26.9pt;height:12.5pt" o:ole="">
            <v:imagedata r:id="rId296" o:title=""/>
          </v:shape>
          <o:OLEObject Type="Embed" ProgID="Equation.DSMT4" ShapeID="_x0000_i1179" DrawAspect="Content" ObjectID="_1558421737" r:id="rId297"/>
        </w:object>
      </w:r>
      <w:r w:rsidRPr="00E36803">
        <w:rPr>
          <w:rFonts w:hint="eastAsia"/>
        </w:rPr>
        <w:t>，</w:t>
      </w:r>
      <w:r w:rsidRPr="00E36803">
        <w:br/>
      </w:r>
      <w:r w:rsidRPr="00E36803">
        <w:rPr>
          <w:rFonts w:hint="eastAsia"/>
        </w:rPr>
        <w:t>即</w:t>
      </w:r>
      <w:r w:rsidR="00906E08" w:rsidRPr="00E36803">
        <w:object w:dxaOrig="5920" w:dyaOrig="639">
          <v:shape id="_x0000_i1180" type="#_x0000_t75" style="width:296.15pt;height:31.3pt" o:ole="">
            <v:imagedata r:id="rId298" o:title=""/>
          </v:shape>
          <o:OLEObject Type="Embed" ProgID="Equation.DSMT4" ShapeID="_x0000_i1180" DrawAspect="Content" ObjectID="_1558421738" r:id="rId299"/>
        </w:object>
      </w:r>
      <w:r w:rsidRPr="00E36803">
        <w:br/>
      </w:r>
      <w:r w:rsidR="00906E08" w:rsidRPr="00E36803">
        <w:object w:dxaOrig="3280" w:dyaOrig="620">
          <v:shape id="_x0000_i1181" type="#_x0000_t75" style="width:163.4pt;height:31.3pt" o:ole="">
            <v:imagedata r:id="rId300" o:title=""/>
          </v:shape>
          <o:OLEObject Type="Embed" ProgID="Equation.DSMT4" ShapeID="_x0000_i1181" DrawAspect="Content" ObjectID="_1558421739" r:id="rId301"/>
        </w:object>
      </w:r>
      <w:r w:rsidRPr="00E36803">
        <w:rPr>
          <w:rFonts w:hint="eastAsia"/>
        </w:rPr>
        <w:t>．</w:t>
      </w:r>
      <w:r w:rsidRPr="00E36803">
        <w:br/>
      </w:r>
      <w:r w:rsidRPr="00E36803">
        <w:rPr>
          <w:rFonts w:hint="eastAsia"/>
        </w:rPr>
        <w:t>注意</w:t>
      </w:r>
      <w:r w:rsidR="00906E08" w:rsidRPr="00E36803">
        <w:object w:dxaOrig="220" w:dyaOrig="200">
          <v:shape id="_x0000_i1182" type="#_x0000_t75" style="width:11.25pt;height:10pt" o:ole="">
            <v:imagedata r:id="rId302" o:title=""/>
          </v:shape>
          <o:OLEObject Type="Embed" ProgID="Equation.DSMT4" ShapeID="_x0000_i1182" DrawAspect="Content" ObjectID="_1558421740" r:id="rId303"/>
        </w:object>
      </w:r>
      <w:r w:rsidRPr="00E36803">
        <w:t>的系数</w:t>
      </w:r>
      <w:r w:rsidRPr="00E36803">
        <w:rPr>
          <w:rFonts w:hint="eastAsia"/>
        </w:rPr>
        <w:t>，</w:t>
      </w:r>
      <w:r w:rsidRPr="00E36803">
        <w:t>在右平移需将</w:t>
      </w:r>
      <w:r w:rsidR="00906E08" w:rsidRPr="00E36803">
        <w:object w:dxaOrig="540" w:dyaOrig="260">
          <v:shape id="_x0000_i1183" type="#_x0000_t75" style="width:26.9pt;height:12.5pt" o:ole="">
            <v:imagedata r:id="rId304" o:title=""/>
          </v:shape>
          <o:OLEObject Type="Embed" ProgID="Equation.DSMT4" ShapeID="_x0000_i1183" DrawAspect="Content" ObjectID="_1558421741" r:id="rId305"/>
        </w:object>
      </w:r>
      <w:r w:rsidRPr="00E36803">
        <w:t>提到括号外面</w:t>
      </w:r>
      <w:r w:rsidRPr="00E36803">
        <w:rPr>
          <w:rFonts w:hint="eastAsia"/>
        </w:rPr>
        <w:t>，这时</w:t>
      </w:r>
      <w:r w:rsidR="00906E08" w:rsidRPr="00E36803">
        <w:object w:dxaOrig="520" w:dyaOrig="560">
          <v:shape id="_x0000_i1184" type="#_x0000_t75" style="width:25.65pt;height:27.55pt" o:ole="">
            <v:imagedata r:id="rId306" o:title=""/>
          </v:shape>
          <o:OLEObject Type="Embed" ProgID="Equation.DSMT4" ShapeID="_x0000_i1184" DrawAspect="Content" ObjectID="_1558421742" r:id="rId307"/>
        </w:object>
      </w:r>
      <w:r w:rsidRPr="00E36803">
        <w:t>平移至</w:t>
      </w:r>
      <w:r w:rsidR="00906E08" w:rsidRPr="00E36803">
        <w:object w:dxaOrig="520" w:dyaOrig="560">
          <v:shape id="_x0000_i1185" type="#_x0000_t75" style="width:25.65pt;height:27.55pt" o:ole="">
            <v:imagedata r:id="rId308" o:title=""/>
          </v:shape>
          <o:OLEObject Type="Embed" ProgID="Equation.DSMT4" ShapeID="_x0000_i1185" DrawAspect="Content" ObjectID="_1558421743" r:id="rId309"/>
        </w:object>
      </w:r>
      <w:r w:rsidRPr="00E36803">
        <w:rPr>
          <w:rFonts w:hint="eastAsia"/>
        </w:rPr>
        <w:t>，</w:t>
      </w:r>
      <w:r w:rsidRPr="00E36803">
        <w:br/>
      </w:r>
      <w:r w:rsidRPr="00E36803">
        <w:rPr>
          <w:rFonts w:hint="eastAsia"/>
        </w:rPr>
        <w:t>根据“左加右减”原则，“</w:t>
      </w:r>
      <w:r w:rsidR="00906E08" w:rsidRPr="00E36803">
        <w:object w:dxaOrig="520" w:dyaOrig="560">
          <v:shape id="_x0000_i1186" type="#_x0000_t75" style="width:25.65pt;height:27.55pt" o:ole="">
            <v:imagedata r:id="rId310" o:title=""/>
          </v:shape>
          <o:OLEObject Type="Embed" ProgID="Equation.DSMT4" ShapeID="_x0000_i1186" DrawAspect="Content" ObjectID="_1558421744" r:id="rId311"/>
        </w:object>
      </w:r>
      <w:r w:rsidRPr="00E36803">
        <w:rPr>
          <w:rFonts w:hint="eastAsia"/>
        </w:rPr>
        <w:t>”到“</w:t>
      </w:r>
      <w:r w:rsidR="00906E08" w:rsidRPr="00E36803">
        <w:object w:dxaOrig="520" w:dyaOrig="560">
          <v:shape id="_x0000_i1187" type="#_x0000_t75" style="width:25.65pt;height:27.55pt" o:ole="">
            <v:imagedata r:id="rId312" o:title=""/>
          </v:shape>
          <o:OLEObject Type="Embed" ProgID="Equation.DSMT4" ShapeID="_x0000_i1187" DrawAspect="Content" ObjectID="_1558421745" r:id="rId313"/>
        </w:object>
      </w:r>
      <w:r w:rsidRPr="00E36803">
        <w:rPr>
          <w:rFonts w:hint="eastAsia"/>
        </w:rPr>
        <w:t>”需加上</w:t>
      </w:r>
      <w:r w:rsidR="00906E08" w:rsidRPr="00E36803">
        <w:object w:dxaOrig="300" w:dyaOrig="560">
          <v:shape id="_x0000_i1188" type="#_x0000_t75" style="width:15.05pt;height:27.55pt" o:ole="">
            <v:imagedata r:id="rId314" o:title=""/>
          </v:shape>
          <o:OLEObject Type="Embed" ProgID="Equation.DSMT4" ShapeID="_x0000_i1188" DrawAspect="Content" ObjectID="_1558421746" r:id="rId315"/>
        </w:object>
      </w:r>
      <w:r w:rsidRPr="00E36803">
        <w:rPr>
          <w:rFonts w:hint="eastAsia"/>
        </w:rPr>
        <w:t>，</w:t>
      </w:r>
      <w:r w:rsidRPr="00E36803">
        <w:t>即再向左平移</w:t>
      </w:r>
      <w:r w:rsidR="00906E08" w:rsidRPr="00E36803">
        <w:object w:dxaOrig="300" w:dyaOrig="560">
          <v:shape id="_x0000_i1189" type="#_x0000_t75" style="width:15.05pt;height:27.55pt" o:ole="">
            <v:imagedata r:id="rId316" o:title=""/>
          </v:shape>
          <o:OLEObject Type="Embed" ProgID="Equation.DSMT4" ShapeID="_x0000_i1189" DrawAspect="Content" ObjectID="_1558421747" r:id="rId317"/>
        </w:object>
      </w:r>
      <w:r w:rsidRPr="00E36803">
        <w:rPr>
          <w:rFonts w:hint="eastAsia"/>
        </w:rPr>
        <w:t>．</w:t>
      </w:r>
    </w:p>
    <w:p w:rsidR="003973FD" w:rsidRPr="00E36803" w:rsidRDefault="003B1CAD" w:rsidP="00E36803">
      <w:r w:rsidRPr="00E36803">
        <w:rPr>
          <w:rFonts w:hint="eastAsia"/>
        </w:rPr>
        <w:t>已知</w:t>
      </w:r>
      <w:r w:rsidR="003973FD" w:rsidRPr="00E36803">
        <w:object w:dxaOrig="240" w:dyaOrig="240">
          <v:shape id="_x0000_i1190" type="#_x0000_t75" style="width:11.9pt;height:11.9pt" o:ole="">
            <v:imagedata r:id="rId318" o:title=""/>
          </v:shape>
          <o:OLEObject Type="Embed" ProgID="Equation.DSMT4" ShapeID="_x0000_i1190" DrawAspect="Content" ObjectID="_1558421748" r:id="rId319"/>
        </w:object>
      </w:r>
      <w:r w:rsidR="003973FD" w:rsidRPr="00E36803">
        <w:t>为</w:t>
      </w:r>
      <w:r w:rsidR="003973FD" w:rsidRPr="00E36803">
        <w:rPr>
          <w:rFonts w:hint="eastAsia"/>
        </w:rPr>
        <w:t>抛物线</w:t>
      </w:r>
      <w:r w:rsidR="003973FD" w:rsidRPr="00E36803">
        <w:object w:dxaOrig="220" w:dyaOrig="260">
          <v:shape id="_x0000_i1191" type="#_x0000_t75" style="width:10.65pt;height:12.5pt" o:ole="">
            <v:imagedata r:id="rId320" o:title=""/>
          </v:shape>
          <o:OLEObject Type="Embed" ProgID="Equation.DSMT4" ShapeID="_x0000_i1191" DrawAspect="Content" ObjectID="_1558421749" r:id="rId321"/>
        </w:object>
      </w:r>
      <w:r w:rsidR="003973FD" w:rsidRPr="00E36803">
        <w:rPr>
          <w:rFonts w:hint="eastAsia"/>
        </w:rPr>
        <w:t>：</w:t>
      </w:r>
      <w:r w:rsidR="003973FD" w:rsidRPr="00E36803">
        <w:object w:dxaOrig="720" w:dyaOrig="340">
          <v:shape id="_x0000_i1192" type="#_x0000_t75" style="width:36.3pt;height:17.55pt" o:ole="">
            <v:imagedata r:id="rId322" o:title=""/>
          </v:shape>
          <o:OLEObject Type="Embed" ProgID="Equation.DSMT4" ShapeID="_x0000_i1192" DrawAspect="Content" ObjectID="_1558421750" r:id="rId323"/>
        </w:object>
      </w:r>
      <w:r w:rsidR="003973FD" w:rsidRPr="00E36803">
        <w:rPr>
          <w:rFonts w:hint="eastAsia"/>
        </w:rPr>
        <w:t>的交点，过</w:t>
      </w:r>
      <w:r w:rsidR="003973FD" w:rsidRPr="00E36803">
        <w:object w:dxaOrig="240" w:dyaOrig="240">
          <v:shape id="_x0000_i1193" type="#_x0000_t75" style="width:11.9pt;height:11.9pt" o:ole="">
            <v:imagedata r:id="rId324" o:title=""/>
          </v:shape>
          <o:OLEObject Type="Embed" ProgID="Equation.DSMT4" ShapeID="_x0000_i1193" DrawAspect="Content" ObjectID="_1558421751" r:id="rId325"/>
        </w:object>
      </w:r>
      <w:r w:rsidR="003973FD" w:rsidRPr="00E36803">
        <w:t>作两条互相垂直</w:t>
      </w:r>
      <w:r w:rsidR="003973FD" w:rsidRPr="00E36803">
        <w:object w:dxaOrig="180" w:dyaOrig="320">
          <v:shape id="_x0000_i1194" type="#_x0000_t75" style="width:8.75pt;height:16.3pt" o:ole="">
            <v:imagedata r:id="rId326" o:title=""/>
          </v:shape>
          <o:OLEObject Type="Embed" ProgID="Equation.DSMT4" ShapeID="_x0000_i1194" DrawAspect="Content" ObjectID="_1558421752" r:id="rId327"/>
        </w:object>
      </w:r>
      <w:r w:rsidR="003973FD" w:rsidRPr="00E36803">
        <w:rPr>
          <w:rFonts w:hint="eastAsia"/>
        </w:rPr>
        <w:t>，</w:t>
      </w:r>
      <w:r w:rsidR="003973FD" w:rsidRPr="00E36803">
        <w:object w:dxaOrig="200" w:dyaOrig="320">
          <v:shape id="_x0000_i1195" type="#_x0000_t75" style="width:10.65pt;height:16.3pt" o:ole="">
            <v:imagedata r:id="rId328" o:title=""/>
          </v:shape>
          <o:OLEObject Type="Embed" ProgID="Equation.DSMT4" ShapeID="_x0000_i1195" DrawAspect="Content" ObjectID="_1558421753" r:id="rId329"/>
        </w:object>
      </w:r>
      <w:r w:rsidR="003973FD" w:rsidRPr="00E36803">
        <w:rPr>
          <w:rFonts w:hint="eastAsia"/>
        </w:rPr>
        <w:t>，</w:t>
      </w:r>
      <w:r w:rsidR="003973FD" w:rsidRPr="00E36803">
        <w:t>直线</w:t>
      </w:r>
      <w:r w:rsidR="003973FD" w:rsidRPr="00E36803">
        <w:object w:dxaOrig="180" w:dyaOrig="320">
          <v:shape id="_x0000_i1196" type="#_x0000_t75" style="width:8.75pt;height:16.3pt" o:ole="">
            <v:imagedata r:id="rId330" o:title=""/>
          </v:shape>
          <o:OLEObject Type="Embed" ProgID="Equation.DSMT4" ShapeID="_x0000_i1196" DrawAspect="Content" ObjectID="_1558421754" r:id="rId331"/>
        </w:object>
      </w:r>
      <w:r w:rsidR="003973FD" w:rsidRPr="00E36803">
        <w:t>与</w:t>
      </w:r>
      <w:r w:rsidR="003973FD" w:rsidRPr="00E36803">
        <w:object w:dxaOrig="220" w:dyaOrig="260">
          <v:shape id="_x0000_i1197" type="#_x0000_t75" style="width:10.65pt;height:12.5pt" o:ole="">
            <v:imagedata r:id="rId332" o:title=""/>
          </v:shape>
          <o:OLEObject Type="Embed" ProgID="Equation.DSMT4" ShapeID="_x0000_i1197" DrawAspect="Content" ObjectID="_1558421755" r:id="rId333"/>
        </w:object>
      </w:r>
      <w:r w:rsidR="003973FD" w:rsidRPr="00E36803">
        <w:t>交于</w:t>
      </w:r>
      <w:r w:rsidR="003973FD" w:rsidRPr="00E36803">
        <w:object w:dxaOrig="220" w:dyaOrig="240">
          <v:shape id="_x0000_i1198" type="#_x0000_t75" style="width:10.65pt;height:11.9pt" o:ole="">
            <v:imagedata r:id="rId334" o:title=""/>
          </v:shape>
          <o:OLEObject Type="Embed" ProgID="Equation.DSMT4" ShapeID="_x0000_i1198" DrawAspect="Content" ObjectID="_1558421756" r:id="rId335"/>
        </w:object>
      </w:r>
      <w:r w:rsidR="003973FD" w:rsidRPr="00E36803">
        <w:rPr>
          <w:rFonts w:hint="eastAsia"/>
        </w:rPr>
        <w:t>、</w:t>
      </w:r>
      <w:r w:rsidR="003973FD" w:rsidRPr="00E36803">
        <w:object w:dxaOrig="220" w:dyaOrig="240">
          <v:shape id="_x0000_i1199" type="#_x0000_t75" style="width:10.65pt;height:11.9pt" o:ole="">
            <v:imagedata r:id="rId336" o:title=""/>
          </v:shape>
          <o:OLEObject Type="Embed" ProgID="Equation.DSMT4" ShapeID="_x0000_i1199" DrawAspect="Content" ObjectID="_1558421757" r:id="rId337"/>
        </w:object>
      </w:r>
      <w:r w:rsidR="003973FD" w:rsidRPr="00E36803">
        <w:t>两点</w:t>
      </w:r>
      <w:r w:rsidR="003973FD" w:rsidRPr="00E36803">
        <w:rPr>
          <w:rFonts w:hint="eastAsia"/>
        </w:rPr>
        <w:t>，</w:t>
      </w:r>
      <w:r w:rsidR="003973FD" w:rsidRPr="00E36803">
        <w:t>直线</w:t>
      </w:r>
      <w:r w:rsidR="003973FD" w:rsidRPr="00E36803">
        <w:object w:dxaOrig="200" w:dyaOrig="320">
          <v:shape id="_x0000_i1200" type="#_x0000_t75" style="width:10.65pt;height:16.3pt" o:ole="">
            <v:imagedata r:id="rId338" o:title=""/>
          </v:shape>
          <o:OLEObject Type="Embed" ProgID="Equation.DSMT4" ShapeID="_x0000_i1200" DrawAspect="Content" ObjectID="_1558421758" r:id="rId339"/>
        </w:object>
      </w:r>
      <w:r w:rsidR="003973FD" w:rsidRPr="00E36803">
        <w:t>与</w:t>
      </w:r>
      <w:r w:rsidR="003973FD" w:rsidRPr="00E36803">
        <w:object w:dxaOrig="220" w:dyaOrig="260">
          <v:shape id="_x0000_i1201" type="#_x0000_t75" style="width:10.65pt;height:12.5pt" o:ole="">
            <v:imagedata r:id="rId340" o:title=""/>
          </v:shape>
          <o:OLEObject Type="Embed" ProgID="Equation.DSMT4" ShapeID="_x0000_i1201" DrawAspect="Content" ObjectID="_1558421759" r:id="rId341"/>
        </w:object>
      </w:r>
      <w:r w:rsidR="003973FD" w:rsidRPr="00E36803">
        <w:t>交于</w:t>
      </w:r>
      <w:r w:rsidR="003973FD" w:rsidRPr="00E36803">
        <w:object w:dxaOrig="240" w:dyaOrig="240">
          <v:shape id="_x0000_i1202" type="#_x0000_t75" style="width:11.9pt;height:11.9pt" o:ole="">
            <v:imagedata r:id="rId342" o:title=""/>
          </v:shape>
          <o:OLEObject Type="Embed" ProgID="Equation.DSMT4" ShapeID="_x0000_i1202" DrawAspect="Content" ObjectID="_1558421760" r:id="rId343"/>
        </w:object>
      </w:r>
      <w:r w:rsidR="003973FD" w:rsidRPr="00E36803">
        <w:rPr>
          <w:rFonts w:hint="eastAsia"/>
        </w:rPr>
        <w:t>，</w:t>
      </w:r>
      <w:r w:rsidR="003973FD" w:rsidRPr="00E36803">
        <w:object w:dxaOrig="220" w:dyaOrig="240">
          <v:shape id="_x0000_i1203" type="#_x0000_t75" style="width:10.65pt;height:11.9pt" o:ole="">
            <v:imagedata r:id="rId344" o:title=""/>
          </v:shape>
          <o:OLEObject Type="Embed" ProgID="Equation.DSMT4" ShapeID="_x0000_i1203" DrawAspect="Content" ObjectID="_1558421761" r:id="rId345"/>
        </w:object>
      </w:r>
      <w:r w:rsidR="003973FD" w:rsidRPr="00E36803">
        <w:t>两点</w:t>
      </w:r>
      <w:r w:rsidR="003973FD" w:rsidRPr="00E36803">
        <w:rPr>
          <w:rFonts w:hint="eastAsia"/>
        </w:rPr>
        <w:t>，</w:t>
      </w:r>
      <w:r w:rsidR="003973FD" w:rsidRPr="00E36803">
        <w:object w:dxaOrig="999" w:dyaOrig="340">
          <v:shape id="_x0000_i1204" type="#_x0000_t75" style="width:50.1pt;height:17.55pt" o:ole="">
            <v:imagedata r:id="rId346" o:title=""/>
          </v:shape>
          <o:OLEObject Type="Embed" ProgID="Equation.DSMT4" ShapeID="_x0000_i1204" DrawAspect="Content" ObjectID="_1558421762" r:id="rId347"/>
        </w:object>
      </w:r>
      <w:r w:rsidR="003973FD" w:rsidRPr="00E36803">
        <w:t>的最小值为</w:t>
      </w:r>
      <w:r w:rsidR="005B4CDD" w:rsidRPr="00E36803">
        <w:rPr>
          <w:rFonts w:hint="eastAsia"/>
        </w:rPr>
        <w:t>（</w:t>
      </w:r>
      <w:r w:rsidR="003973FD" w:rsidRPr="00E36803">
        <w:rPr>
          <w:rFonts w:hint="eastAsia"/>
        </w:rPr>
        <w:t>）</w:t>
      </w:r>
      <w:r w:rsidR="005B4CDD" w:rsidRPr="00E36803">
        <w:br/>
      </w:r>
      <w:r w:rsidR="003973FD" w:rsidRPr="00E36803">
        <w:rPr>
          <w:rFonts w:hint="eastAsia"/>
        </w:rPr>
        <w:t>A</w:t>
      </w:r>
      <w:r w:rsidR="003973FD" w:rsidRPr="00E36803">
        <w:rPr>
          <w:rFonts w:hint="eastAsia"/>
        </w:rPr>
        <w:t>．</w:t>
      </w:r>
      <w:r w:rsidR="003973FD" w:rsidRPr="00E36803">
        <w:object w:dxaOrig="260" w:dyaOrig="260">
          <v:shape id="_x0000_i1205" type="#_x0000_t75" style="width:12.5pt;height:12.5pt" o:ole="">
            <v:imagedata r:id="rId348" o:title=""/>
          </v:shape>
          <o:OLEObject Type="Embed" ProgID="Equation.DSMT4" ShapeID="_x0000_i1205" DrawAspect="Content" ObjectID="_1558421763" r:id="rId349"/>
        </w:object>
      </w:r>
      <w:r w:rsidR="003973FD" w:rsidRPr="00E36803">
        <w:rPr>
          <w:rFonts w:hint="eastAsia"/>
        </w:rPr>
        <w:tab/>
      </w:r>
      <w:r w:rsidR="003973FD" w:rsidRPr="00E36803">
        <w:rPr>
          <w:rFonts w:hint="eastAsia"/>
        </w:rPr>
        <w:tab/>
        <w:t>B</w:t>
      </w:r>
      <w:r w:rsidR="003973FD" w:rsidRPr="00E36803">
        <w:rPr>
          <w:rFonts w:hint="eastAsia"/>
        </w:rPr>
        <w:t>．</w:t>
      </w:r>
      <w:r w:rsidR="003973FD" w:rsidRPr="00E36803">
        <w:object w:dxaOrig="260" w:dyaOrig="240">
          <v:shape id="_x0000_i1206" type="#_x0000_t75" style="width:12.5pt;height:11.9pt" o:ole="">
            <v:imagedata r:id="rId350" o:title=""/>
          </v:shape>
          <o:OLEObject Type="Embed" ProgID="Equation.DSMT4" ShapeID="_x0000_i1206" DrawAspect="Content" ObjectID="_1558421764" r:id="rId351"/>
        </w:object>
      </w:r>
      <w:r w:rsidR="003973FD" w:rsidRPr="00E36803">
        <w:rPr>
          <w:rFonts w:hint="eastAsia"/>
        </w:rPr>
        <w:tab/>
        <w:t>C</w:t>
      </w:r>
      <w:r w:rsidR="003973FD" w:rsidRPr="00E36803">
        <w:rPr>
          <w:rFonts w:hint="eastAsia"/>
        </w:rPr>
        <w:t>．</w:t>
      </w:r>
      <w:r w:rsidR="003973FD" w:rsidRPr="00E36803">
        <w:object w:dxaOrig="260" w:dyaOrig="240">
          <v:shape id="_x0000_i1207" type="#_x0000_t75" style="width:12.5pt;height:11.9pt" o:ole="">
            <v:imagedata r:id="rId352" o:title=""/>
          </v:shape>
          <o:OLEObject Type="Embed" ProgID="Equation.DSMT4" ShapeID="_x0000_i1207" DrawAspect="Content" ObjectID="_1558421765" r:id="rId353"/>
        </w:object>
      </w:r>
      <w:r w:rsidR="003973FD" w:rsidRPr="00E36803">
        <w:rPr>
          <w:rFonts w:hint="eastAsia"/>
        </w:rPr>
        <w:tab/>
        <w:t>D</w:t>
      </w:r>
      <w:r w:rsidR="003973FD" w:rsidRPr="00E36803">
        <w:rPr>
          <w:rFonts w:hint="eastAsia"/>
        </w:rPr>
        <w:t>．</w:t>
      </w:r>
      <w:r w:rsidR="003973FD" w:rsidRPr="00E36803">
        <w:object w:dxaOrig="260" w:dyaOrig="260">
          <v:shape id="_x0000_i1208" type="#_x0000_t75" style="width:12.5pt;height:12.5pt" o:ole="">
            <v:imagedata r:id="rId354" o:title=""/>
          </v:shape>
          <o:OLEObject Type="Embed" ProgID="Equation.DSMT4" ShapeID="_x0000_i1208" DrawAspect="Content" ObjectID="_1558421766" r:id="rId355"/>
        </w:object>
      </w:r>
    </w:p>
    <w:p w:rsidR="005B4CDD" w:rsidRPr="00E36803" w:rsidRDefault="00A87B16" w:rsidP="00E36803">
      <w:r w:rsidRPr="00E36803">
        <w:rPr>
          <w:rFonts w:hint="eastAsia"/>
        </w:rPr>
        <w:t>A</w:t>
      </w:r>
      <w:r w:rsidRPr="00E36803">
        <w:br/>
      </w:r>
      <w:r w:rsidRPr="00E36803">
        <w:drawing>
          <wp:inline distT="0" distB="0" distL="0" distR="0">
            <wp:extent cx="1914148" cy="128321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148" cy="128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803">
        <w:br/>
      </w:r>
      <w:r w:rsidRPr="00E36803">
        <w:rPr>
          <w:rFonts w:hint="eastAsia"/>
        </w:rPr>
        <w:t>设</w:t>
      </w:r>
      <w:r w:rsidRPr="00E36803">
        <w:object w:dxaOrig="360" w:dyaOrig="240">
          <v:shape id="_x0000_i1209" type="#_x0000_t75" style="width:18.15pt;height:11.9pt" o:ole="">
            <v:imagedata r:id="rId357" o:title=""/>
          </v:shape>
          <o:OLEObject Type="Embed" ProgID="Equation.DSMT4" ShapeID="_x0000_i1209" DrawAspect="Content" ObjectID="_1558421767" r:id="rId358"/>
        </w:object>
      </w:r>
      <w:r w:rsidRPr="00E36803">
        <w:t>倾斜角为</w:t>
      </w:r>
      <w:r w:rsidRPr="00E36803">
        <w:object w:dxaOrig="200" w:dyaOrig="260">
          <v:shape id="_x0000_i1210" type="#_x0000_t75" style="width:10.65pt;height:12.5pt" o:ole="">
            <v:imagedata r:id="rId359" o:title=""/>
          </v:shape>
          <o:OLEObject Type="Embed" ProgID="Equation.DSMT4" ShapeID="_x0000_i1210" DrawAspect="Content" ObjectID="_1558421768" r:id="rId360"/>
        </w:object>
      </w:r>
      <w:r w:rsidRPr="00E36803">
        <w:rPr>
          <w:rFonts w:hint="eastAsia"/>
        </w:rPr>
        <w:t>．</w:t>
      </w:r>
      <w:r w:rsidRPr="00E36803">
        <w:t>作</w:t>
      </w:r>
      <w:r w:rsidR="00906E08" w:rsidRPr="00E36803">
        <w:object w:dxaOrig="420" w:dyaOrig="320">
          <v:shape id="_x0000_i1211" type="#_x0000_t75" style="width:21.3pt;height:16.3pt" o:ole="">
            <v:imagedata r:id="rId361" o:title=""/>
          </v:shape>
          <o:OLEObject Type="Embed" ProgID="Equation.DSMT4" ShapeID="_x0000_i1211" DrawAspect="Content" ObjectID="_1558421769" r:id="rId362"/>
        </w:object>
      </w:r>
      <w:r w:rsidR="00906E08" w:rsidRPr="00E36803">
        <w:rPr>
          <w:rFonts w:hint="eastAsia"/>
        </w:rPr>
        <w:t>垂直</w:t>
      </w:r>
      <w:r w:rsidRPr="00E36803">
        <w:t>准线</w:t>
      </w:r>
      <w:r w:rsidR="00906E08" w:rsidRPr="00E36803">
        <w:rPr>
          <w:rFonts w:hint="eastAsia"/>
        </w:rPr>
        <w:t>，</w:t>
      </w:r>
      <w:r w:rsidR="00906E08" w:rsidRPr="00E36803">
        <w:object w:dxaOrig="440" w:dyaOrig="320">
          <v:shape id="_x0000_i1212" type="#_x0000_t75" style="width:22.55pt;height:16.3pt" o:ole="">
            <v:imagedata r:id="rId363" o:title=""/>
          </v:shape>
          <o:OLEObject Type="Embed" ProgID="Equation.DSMT4" ShapeID="_x0000_i1212" DrawAspect="Content" ObjectID="_1558421770" r:id="rId364"/>
        </w:object>
      </w:r>
      <w:r w:rsidR="00906E08" w:rsidRPr="00E36803">
        <w:rPr>
          <w:rFonts w:hint="eastAsia"/>
        </w:rPr>
        <w:t>垂直</w:t>
      </w:r>
      <w:r w:rsidRPr="00E36803">
        <w:object w:dxaOrig="180" w:dyaOrig="200">
          <v:shape id="_x0000_i1213" type="#_x0000_t75" style="width:8.75pt;height:10.65pt" o:ole="">
            <v:imagedata r:id="rId365" o:title=""/>
          </v:shape>
          <o:OLEObject Type="Embed" ProgID="Equation.DSMT4" ShapeID="_x0000_i1213" DrawAspect="Content" ObjectID="_1558421771" r:id="rId366"/>
        </w:object>
      </w:r>
      <w:r w:rsidRPr="00E36803">
        <w:t>轴</w:t>
      </w:r>
      <w:r w:rsidRPr="00E36803">
        <w:br/>
      </w:r>
      <w:r w:rsidRPr="00E36803">
        <w:rPr>
          <w:rFonts w:hint="eastAsia"/>
        </w:rPr>
        <w:t>易知</w:t>
      </w:r>
      <w:r w:rsidR="00906E08" w:rsidRPr="00E36803">
        <w:object w:dxaOrig="3420" w:dyaOrig="1620">
          <v:shape id="_x0000_i1214" type="#_x0000_t75" style="width:170.9pt;height:80.75pt" o:ole="">
            <v:imagedata r:id="rId367" o:title=""/>
          </v:shape>
          <o:OLEObject Type="Embed" ProgID="Equation.DSMT4" ShapeID="_x0000_i1214" DrawAspect="Content" ObjectID="_1558421772" r:id="rId368"/>
        </w:object>
      </w:r>
      <w:r w:rsidRPr="00E36803">
        <w:br/>
      </w:r>
      <w:r w:rsidRPr="00E36803">
        <w:object w:dxaOrig="2079" w:dyaOrig="340">
          <v:shape id="_x0000_i1215" type="#_x0000_t75" style="width:104.55pt;height:17.55pt" o:ole="">
            <v:imagedata r:id="rId369" o:title=""/>
          </v:shape>
          <o:OLEObject Type="Embed" ProgID="Equation.DSMT4" ShapeID="_x0000_i1215" DrawAspect="Content" ObjectID="_1558421773" r:id="rId370"/>
        </w:object>
      </w:r>
      <w:r w:rsidRPr="00E36803">
        <w:br/>
      </w:r>
      <w:r w:rsidRPr="00E36803">
        <w:rPr>
          <w:rFonts w:hint="eastAsia"/>
        </w:rPr>
        <w:t>同理</w:t>
      </w:r>
      <w:r w:rsidRPr="00E36803">
        <w:object w:dxaOrig="1380" w:dyaOrig="560">
          <v:shape id="_x0000_i1216" type="#_x0000_t75" style="width:68.85pt;height:27.55pt" o:ole="">
            <v:imagedata r:id="rId371" o:title=""/>
          </v:shape>
          <o:OLEObject Type="Embed" ProgID="Equation.DSMT4" ShapeID="_x0000_i1216" DrawAspect="Content" ObjectID="_1558421774" r:id="rId372"/>
        </w:object>
      </w:r>
      <w:r w:rsidRPr="00E36803">
        <w:rPr>
          <w:rFonts w:hint="eastAsia"/>
        </w:rPr>
        <w:t>，</w:t>
      </w:r>
      <w:r w:rsidRPr="00E36803">
        <w:object w:dxaOrig="1359" w:dyaOrig="560">
          <v:shape id="_x0000_i1217" type="#_x0000_t75" style="width:68.25pt;height:27.55pt" o:ole="">
            <v:imagedata r:id="rId373" o:title=""/>
          </v:shape>
          <o:OLEObject Type="Embed" ProgID="Equation.DSMT4" ShapeID="_x0000_i1217" DrawAspect="Content" ObjectID="_1558421775" r:id="rId374"/>
        </w:object>
      </w:r>
      <w:r w:rsidRPr="00E36803">
        <w:br/>
      </w:r>
      <w:r w:rsidRPr="00E36803">
        <w:object w:dxaOrig="220" w:dyaOrig="240">
          <v:shape id="_x0000_i1218" type="#_x0000_t75" style="width:10.65pt;height:11.9pt" o:ole="">
            <v:imagedata r:id="rId375" o:title=""/>
          </v:shape>
          <o:OLEObject Type="Embed" ProgID="Equation.DSMT4" ShapeID="_x0000_i1218" DrawAspect="Content" ObjectID="_1558421776" r:id="rId376"/>
        </w:object>
      </w:r>
      <w:r w:rsidRPr="00E36803">
        <w:object w:dxaOrig="2180" w:dyaOrig="560">
          <v:shape id="_x0000_i1219" type="#_x0000_t75" style="width:108.95pt;height:27.55pt" o:ole="">
            <v:imagedata r:id="rId377" o:title=""/>
          </v:shape>
          <o:OLEObject Type="Embed" ProgID="Equation.DSMT4" ShapeID="_x0000_i1219" DrawAspect="Content" ObjectID="_1558421777" r:id="rId378"/>
        </w:object>
      </w:r>
      <w:r w:rsidRPr="00E36803">
        <w:br/>
      </w:r>
      <w:r w:rsidRPr="00E36803">
        <w:lastRenderedPageBreak/>
        <w:t>又</w:t>
      </w:r>
      <w:r w:rsidRPr="00E36803">
        <w:object w:dxaOrig="380" w:dyaOrig="240">
          <v:shape id="_x0000_i1220" type="#_x0000_t75" style="width:18.8pt;height:11.9pt" o:ole="">
            <v:imagedata r:id="rId379" o:title=""/>
          </v:shape>
          <o:OLEObject Type="Embed" ProgID="Equation.DSMT4" ShapeID="_x0000_i1220" DrawAspect="Content" ObjectID="_1558421778" r:id="rId380"/>
        </w:object>
      </w:r>
      <w:r w:rsidRPr="00E36803">
        <w:t>与</w:t>
      </w:r>
      <w:r w:rsidRPr="00E36803">
        <w:object w:dxaOrig="360" w:dyaOrig="240">
          <v:shape id="_x0000_i1221" type="#_x0000_t75" style="width:18.15pt;height:11.9pt" o:ole="">
            <v:imagedata r:id="rId381" o:title=""/>
          </v:shape>
          <o:OLEObject Type="Embed" ProgID="Equation.DSMT4" ShapeID="_x0000_i1221" DrawAspect="Content" ObjectID="_1558421779" r:id="rId382"/>
        </w:object>
      </w:r>
      <w:r w:rsidRPr="00E36803">
        <w:t>垂直</w:t>
      </w:r>
      <w:r w:rsidRPr="00E36803">
        <w:rPr>
          <w:rFonts w:hint="eastAsia"/>
        </w:rPr>
        <w:t>，即</w:t>
      </w:r>
      <w:r w:rsidRPr="00E36803">
        <w:object w:dxaOrig="380" w:dyaOrig="240">
          <v:shape id="_x0000_i1222" type="#_x0000_t75" style="width:18.8pt;height:11.9pt" o:ole="">
            <v:imagedata r:id="rId383" o:title=""/>
          </v:shape>
          <o:OLEObject Type="Embed" ProgID="Equation.DSMT4" ShapeID="_x0000_i1222" DrawAspect="Content" ObjectID="_1558421780" r:id="rId384"/>
        </w:object>
      </w:r>
      <w:r w:rsidRPr="00E36803">
        <w:t>的倾斜角为</w:t>
      </w:r>
      <w:r w:rsidRPr="00E36803">
        <w:object w:dxaOrig="540" w:dyaOrig="560">
          <v:shape id="_x0000_i1223" type="#_x0000_t75" style="width:26.9pt;height:27.55pt" o:ole="">
            <v:imagedata r:id="rId385" o:title=""/>
          </v:shape>
          <o:OLEObject Type="Embed" ProgID="Equation.DSMT4" ShapeID="_x0000_i1223" DrawAspect="Content" ObjectID="_1558421781" r:id="rId386"/>
        </w:object>
      </w:r>
      <w:r w:rsidRPr="00E36803">
        <w:br/>
      </w:r>
      <w:r w:rsidRPr="00E36803">
        <w:object w:dxaOrig="2480" w:dyaOrig="880">
          <v:shape id="_x0000_i1224" type="#_x0000_t75" style="width:124.6pt;height:44.45pt" o:ole="">
            <v:imagedata r:id="rId387" o:title=""/>
          </v:shape>
          <o:OLEObject Type="Embed" ProgID="Equation.DSMT4" ShapeID="_x0000_i1224" DrawAspect="Content" ObjectID="_1558421782" r:id="rId388"/>
        </w:object>
      </w:r>
      <w:r w:rsidRPr="00E36803">
        <w:br/>
      </w:r>
      <w:r w:rsidRPr="00E36803">
        <w:t>而</w:t>
      </w:r>
      <w:r w:rsidRPr="00E36803">
        <w:object w:dxaOrig="720" w:dyaOrig="340">
          <v:shape id="_x0000_i1225" type="#_x0000_t75" style="width:36.3pt;height:17.55pt" o:ole="">
            <v:imagedata r:id="rId389" o:title=""/>
          </v:shape>
          <o:OLEObject Type="Embed" ProgID="Equation.DSMT4" ShapeID="_x0000_i1225" DrawAspect="Content" ObjectID="_1558421783" r:id="rId390"/>
        </w:object>
      </w:r>
      <w:r w:rsidRPr="00E36803">
        <w:rPr>
          <w:rFonts w:hint="eastAsia"/>
        </w:rPr>
        <w:t>，</w:t>
      </w:r>
      <w:r w:rsidRPr="00E36803">
        <w:t>即</w:t>
      </w:r>
      <w:r w:rsidRPr="00E36803">
        <w:object w:dxaOrig="540" w:dyaOrig="240">
          <v:shape id="_x0000_i1226" type="#_x0000_t75" style="width:26.9pt;height:11.9pt" o:ole="">
            <v:imagedata r:id="rId391" o:title=""/>
          </v:shape>
          <o:OLEObject Type="Embed" ProgID="Equation.DSMT4" ShapeID="_x0000_i1226" DrawAspect="Content" ObjectID="_1558421784" r:id="rId392"/>
        </w:object>
      </w:r>
      <w:r w:rsidRPr="00E36803">
        <w:rPr>
          <w:rFonts w:hint="eastAsia"/>
        </w:rPr>
        <w:t>．</w:t>
      </w:r>
      <w:r w:rsidRPr="00E36803">
        <w:br/>
      </w:r>
      <w:r w:rsidRPr="00E36803">
        <w:object w:dxaOrig="220" w:dyaOrig="240">
          <v:shape id="_x0000_i1227" type="#_x0000_t75" style="width:10.65pt;height:11.9pt" o:ole="">
            <v:imagedata r:id="rId393" o:title=""/>
          </v:shape>
          <o:OLEObject Type="Embed" ProgID="Equation.DSMT4" ShapeID="_x0000_i1227" DrawAspect="Content" ObjectID="_1558421785" r:id="rId394"/>
        </w:object>
      </w:r>
      <w:r w:rsidRPr="00E36803">
        <w:object w:dxaOrig="2940" w:dyaOrig="620">
          <v:shape id="_x0000_i1228" type="#_x0000_t75" style="width:147.15pt;height:31.3pt" o:ole="">
            <v:imagedata r:id="rId395" o:title=""/>
          </v:shape>
          <o:OLEObject Type="Embed" ProgID="Equation.DSMT4" ShapeID="_x0000_i1228" DrawAspect="Content" ObjectID="_1558421786" r:id="rId396"/>
        </w:object>
      </w:r>
      <w:r w:rsidRPr="00E36803">
        <w:object w:dxaOrig="1600" w:dyaOrig="580">
          <v:shape id="_x0000_i1229" type="#_x0000_t75" style="width:80.15pt;height:29.45pt" o:ole="">
            <v:imagedata r:id="rId397" o:title=""/>
          </v:shape>
          <o:OLEObject Type="Embed" ProgID="Equation.DSMT4" ShapeID="_x0000_i1229" DrawAspect="Content" ObjectID="_1558421787" r:id="rId398"/>
        </w:object>
      </w:r>
      <w:r w:rsidRPr="00E36803">
        <w:object w:dxaOrig="1300" w:dyaOrig="560">
          <v:shape id="_x0000_i1230" type="#_x0000_t75" style="width:65.1pt;height:27.55pt" o:ole="">
            <v:imagedata r:id="rId399" o:title=""/>
          </v:shape>
          <o:OLEObject Type="Embed" ProgID="Equation.DSMT4" ShapeID="_x0000_i1230" DrawAspect="Content" ObjectID="_1558421788" r:id="rId400"/>
        </w:object>
      </w:r>
      <w:r w:rsidR="00832886" w:rsidRPr="00E36803">
        <w:object w:dxaOrig="1020" w:dyaOrig="800">
          <v:shape id="_x0000_i1231" type="#_x0000_t75" style="width:51.95pt;height:40.05pt" o:ole="">
            <v:imagedata r:id="rId401" o:title=""/>
          </v:shape>
          <o:OLEObject Type="Embed" ProgID="Equation.DSMT4" ShapeID="_x0000_i1231" DrawAspect="Content" ObjectID="_1558421789" r:id="rId402"/>
        </w:object>
      </w:r>
      <w:r w:rsidRPr="00E36803">
        <w:br/>
      </w:r>
      <w:r w:rsidRPr="00E36803">
        <w:object w:dxaOrig="1320" w:dyaOrig="560">
          <v:shape id="_x0000_i1232" type="#_x0000_t75" style="width:65.75pt;height:27.55pt" o:ole="">
            <v:imagedata r:id="rId403" o:title=""/>
          </v:shape>
          <o:OLEObject Type="Embed" ProgID="Equation.DSMT4" ShapeID="_x0000_i1232" DrawAspect="Content" ObjectID="_1558421790" r:id="rId404"/>
        </w:object>
      </w:r>
      <w:r w:rsidRPr="00E36803">
        <w:rPr>
          <w:rFonts w:hint="eastAsia"/>
        </w:rPr>
        <w:t>，当</w:t>
      </w:r>
      <w:r w:rsidRPr="00E36803">
        <w:object w:dxaOrig="560" w:dyaOrig="560">
          <v:shape id="_x0000_i1233" type="#_x0000_t75" style="width:27.55pt;height:27.55pt" o:ole="">
            <v:imagedata r:id="rId405" o:title=""/>
          </v:shape>
          <o:OLEObject Type="Embed" ProgID="Equation.DSMT4" ShapeID="_x0000_i1233" DrawAspect="Content" ObjectID="_1558421791" r:id="rId406"/>
        </w:object>
      </w:r>
      <w:r w:rsidRPr="00E36803">
        <w:t>取等号</w:t>
      </w:r>
      <w:r w:rsidRPr="00E36803">
        <w:br/>
      </w:r>
      <w:r w:rsidRPr="00E36803">
        <w:rPr>
          <w:rFonts w:hint="eastAsia"/>
        </w:rPr>
        <w:t>即</w:t>
      </w:r>
      <w:r w:rsidRPr="00E36803">
        <w:object w:dxaOrig="999" w:dyaOrig="340">
          <v:shape id="_x0000_i1234" type="#_x0000_t75" style="width:50.1pt;height:17.55pt" o:ole="">
            <v:imagedata r:id="rId407" o:title=""/>
          </v:shape>
          <o:OLEObject Type="Embed" ProgID="Equation.DSMT4" ShapeID="_x0000_i1234" DrawAspect="Content" ObjectID="_1558421792" r:id="rId408"/>
        </w:object>
      </w:r>
      <w:r w:rsidRPr="00E36803">
        <w:t>最小值为</w:t>
      </w:r>
      <w:r w:rsidRPr="00E36803">
        <w:object w:dxaOrig="260" w:dyaOrig="260">
          <v:shape id="_x0000_i1235" type="#_x0000_t75" style="width:12.5pt;height:12.5pt" o:ole="">
            <v:imagedata r:id="rId409" o:title=""/>
          </v:shape>
          <o:OLEObject Type="Embed" ProgID="Equation.DSMT4" ShapeID="_x0000_i1235" DrawAspect="Content" ObjectID="_1558421793" r:id="rId410"/>
        </w:object>
      </w:r>
      <w:r w:rsidRPr="00E36803">
        <w:rPr>
          <w:rFonts w:hint="eastAsia"/>
        </w:rPr>
        <w:t>，</w:t>
      </w:r>
      <w:r w:rsidRPr="00E36803">
        <w:t>故选</w:t>
      </w:r>
      <w:r w:rsidRPr="00E36803">
        <w:rPr>
          <w:rFonts w:hint="eastAsia"/>
        </w:rPr>
        <w:t>A</w:t>
      </w:r>
    </w:p>
    <w:p w:rsidR="003973FD" w:rsidRPr="00E36803" w:rsidRDefault="003973FD" w:rsidP="00E36803">
      <w:r w:rsidRPr="00E36803">
        <w:t>设</w:t>
      </w:r>
      <w:r w:rsidRPr="00E36803">
        <w:object w:dxaOrig="180" w:dyaOrig="200">
          <v:shape id="_x0000_i1236" type="#_x0000_t75" style="width:8.75pt;height:10.65pt" o:ole="">
            <v:imagedata r:id="rId411" o:title=""/>
          </v:shape>
          <o:OLEObject Type="Embed" ProgID="Equation.DSMT4" ShapeID="_x0000_i1236" DrawAspect="Content" ObjectID="_1558421794" r:id="rId412"/>
        </w:object>
      </w:r>
      <w:r w:rsidRPr="00E36803">
        <w:rPr>
          <w:rFonts w:hint="eastAsia"/>
        </w:rPr>
        <w:t>，</w:t>
      </w:r>
      <w:r w:rsidRPr="00E36803">
        <w:object w:dxaOrig="200" w:dyaOrig="240">
          <v:shape id="_x0000_i1237" type="#_x0000_t75" style="width:10.65pt;height:11.9pt" o:ole="">
            <v:imagedata r:id="rId413" o:title=""/>
          </v:shape>
          <o:OLEObject Type="Embed" ProgID="Equation.DSMT4" ShapeID="_x0000_i1237" DrawAspect="Content" ObjectID="_1558421795" r:id="rId414"/>
        </w:object>
      </w:r>
      <w:r w:rsidRPr="00E36803">
        <w:rPr>
          <w:rFonts w:hint="eastAsia"/>
        </w:rPr>
        <w:t>，</w:t>
      </w:r>
      <w:r w:rsidRPr="00E36803">
        <w:object w:dxaOrig="180" w:dyaOrig="180">
          <v:shape id="_x0000_i1238" type="#_x0000_t75" style="width:8.75pt;height:8.75pt" o:ole="">
            <v:imagedata r:id="rId415" o:title=""/>
          </v:shape>
          <o:OLEObject Type="Embed" ProgID="Equation.DSMT4" ShapeID="_x0000_i1238" DrawAspect="Content" ObjectID="_1558421796" r:id="rId416"/>
        </w:object>
      </w:r>
      <w:r w:rsidRPr="00E36803">
        <w:t>为正数</w:t>
      </w:r>
      <w:r w:rsidRPr="00E36803">
        <w:rPr>
          <w:rFonts w:hint="eastAsia"/>
        </w:rPr>
        <w:t>，</w:t>
      </w:r>
      <w:r w:rsidRPr="00E36803">
        <w:t>且</w:t>
      </w:r>
      <w:r w:rsidRPr="00E36803">
        <w:object w:dxaOrig="1060" w:dyaOrig="300">
          <v:shape id="_x0000_i1239" type="#_x0000_t75" style="width:53.2pt;height:15.05pt" o:ole="">
            <v:imagedata r:id="rId417" o:title=""/>
          </v:shape>
          <o:OLEObject Type="Embed" ProgID="Equation.DSMT4" ShapeID="_x0000_i1239" DrawAspect="Content" ObjectID="_1558421797" r:id="rId418"/>
        </w:object>
      </w:r>
      <w:r w:rsidRPr="00E36803">
        <w:rPr>
          <w:rFonts w:hint="eastAsia"/>
        </w:rPr>
        <w:t>，</w:t>
      </w:r>
      <w:r w:rsidRPr="00E36803">
        <w:t>则</w:t>
      </w:r>
      <w:r w:rsidR="00C53B1E" w:rsidRPr="00E36803">
        <w:rPr>
          <w:rFonts w:hint="eastAsia"/>
        </w:rPr>
        <w:t>（</w:t>
      </w:r>
      <w:r w:rsidRPr="00E36803">
        <w:rPr>
          <w:rFonts w:hint="eastAsia"/>
        </w:rPr>
        <w:t>）</w:t>
      </w:r>
      <w:r w:rsidR="002246F1" w:rsidRPr="00E36803">
        <w:br/>
      </w:r>
      <w:r w:rsidRPr="00E36803">
        <w:rPr>
          <w:rFonts w:hint="eastAsia"/>
        </w:rPr>
        <w:t>A</w:t>
      </w:r>
      <w:r w:rsidRPr="00E36803">
        <w:rPr>
          <w:rFonts w:hint="eastAsia"/>
        </w:rPr>
        <w:t>．</w:t>
      </w:r>
      <w:r w:rsidRPr="00E36803">
        <w:object w:dxaOrig="1120" w:dyaOrig="300">
          <v:shape id="_x0000_i1240" type="#_x0000_t75" style="width:55.7pt;height:15.05pt" o:ole="">
            <v:imagedata r:id="rId419" o:title=""/>
          </v:shape>
          <o:OLEObject Type="Embed" ProgID="Equation.DSMT4" ShapeID="_x0000_i1240" DrawAspect="Content" ObjectID="_1558421798" r:id="rId420"/>
        </w:object>
      </w:r>
      <w:r w:rsidRPr="00E36803">
        <w:rPr>
          <w:rFonts w:hint="eastAsia"/>
        </w:rPr>
        <w:tab/>
        <w:t>B</w:t>
      </w:r>
      <w:r w:rsidRPr="00E36803">
        <w:rPr>
          <w:rFonts w:hint="eastAsia"/>
        </w:rPr>
        <w:t>．</w:t>
      </w:r>
      <w:r w:rsidRPr="00E36803">
        <w:object w:dxaOrig="1120" w:dyaOrig="300">
          <v:shape id="_x0000_i1241" type="#_x0000_t75" style="width:55.7pt;height:15.05pt" o:ole="">
            <v:imagedata r:id="rId421" o:title=""/>
          </v:shape>
          <o:OLEObject Type="Embed" ProgID="Equation.DSMT4" ShapeID="_x0000_i1241" DrawAspect="Content" ObjectID="_1558421799" r:id="rId422"/>
        </w:object>
      </w:r>
      <w:r w:rsidRPr="00E36803">
        <w:rPr>
          <w:rFonts w:hint="eastAsia"/>
        </w:rPr>
        <w:tab/>
        <w:t>C</w:t>
      </w:r>
      <w:r w:rsidRPr="00E36803">
        <w:rPr>
          <w:rFonts w:hint="eastAsia"/>
        </w:rPr>
        <w:t>．</w:t>
      </w:r>
      <w:r w:rsidRPr="00E36803">
        <w:object w:dxaOrig="1120" w:dyaOrig="300">
          <v:shape id="_x0000_i1242" type="#_x0000_t75" style="width:55.7pt;height:15.05pt" o:ole="">
            <v:imagedata r:id="rId423" o:title=""/>
          </v:shape>
          <o:OLEObject Type="Embed" ProgID="Equation.DSMT4" ShapeID="_x0000_i1242" DrawAspect="Content" ObjectID="_1558421800" r:id="rId424"/>
        </w:object>
      </w:r>
      <w:r w:rsidRPr="00E36803">
        <w:rPr>
          <w:rFonts w:hint="eastAsia"/>
        </w:rPr>
        <w:tab/>
        <w:t>D</w:t>
      </w:r>
      <w:r w:rsidRPr="00E36803">
        <w:rPr>
          <w:rFonts w:hint="eastAsia"/>
        </w:rPr>
        <w:t>．</w:t>
      </w:r>
      <w:r w:rsidRPr="00E36803">
        <w:object w:dxaOrig="1120" w:dyaOrig="300">
          <v:shape id="_x0000_i1243" type="#_x0000_t75" style="width:55.7pt;height:15.05pt" o:ole="">
            <v:imagedata r:id="rId425" o:title=""/>
          </v:shape>
          <o:OLEObject Type="Embed" ProgID="Equation.DSMT4" ShapeID="_x0000_i1243" DrawAspect="Content" ObjectID="_1558421801" r:id="rId426"/>
        </w:object>
      </w:r>
    </w:p>
    <w:p w:rsidR="002246F1" w:rsidRPr="00E36803" w:rsidRDefault="00C53B1E" w:rsidP="00E36803">
      <w:r w:rsidRPr="00E36803">
        <w:rPr>
          <w:rFonts w:hint="eastAsia"/>
        </w:rPr>
        <w:t>D</w:t>
      </w:r>
    </w:p>
    <w:p w:rsidR="002246F1" w:rsidRPr="00E36803" w:rsidRDefault="002246F1" w:rsidP="00E36803">
      <w:r w:rsidRPr="00E36803">
        <w:rPr>
          <w:rFonts w:hint="eastAsia"/>
        </w:rPr>
        <w:t>取对数：</w:t>
      </w:r>
      <w:r w:rsidRPr="00E36803">
        <w:object w:dxaOrig="1640" w:dyaOrig="300">
          <v:shape id="_x0000_i1244" type="#_x0000_t75" style="width:82pt;height:15.05pt" o:ole="">
            <v:imagedata r:id="rId427" o:title=""/>
          </v:shape>
          <o:OLEObject Type="Embed" ProgID="Equation.DSMT4" ShapeID="_x0000_i1244" DrawAspect="Content" ObjectID="_1558421802" r:id="rId428"/>
        </w:object>
      </w:r>
      <w:r w:rsidRPr="00E36803">
        <w:rPr>
          <w:rFonts w:hint="eastAsia"/>
        </w:rPr>
        <w:t>.</w:t>
      </w:r>
      <w:r w:rsidRPr="00E36803">
        <w:br/>
      </w:r>
      <w:r w:rsidRPr="00E36803">
        <w:object w:dxaOrig="1120" w:dyaOrig="600">
          <v:shape id="_x0000_i1245" type="#_x0000_t75" style="width:56.35pt;height:30.05pt" o:ole="">
            <v:imagedata r:id="rId429" o:title=""/>
          </v:shape>
          <o:OLEObject Type="Embed" ProgID="Equation.DSMT4" ShapeID="_x0000_i1245" DrawAspect="Content" ObjectID="_1558421803" r:id="rId430"/>
        </w:object>
      </w:r>
      <w:r w:rsidRPr="00E36803">
        <w:br/>
      </w:r>
      <w:r w:rsidRPr="00E36803">
        <w:object w:dxaOrig="220" w:dyaOrig="240">
          <v:shape id="_x0000_i1246" type="#_x0000_t75" style="width:11.25pt;height:11.9pt" o:ole="">
            <v:imagedata r:id="rId431" o:title=""/>
          </v:shape>
          <o:OLEObject Type="Embed" ProgID="Equation.DSMT4" ShapeID="_x0000_i1246" DrawAspect="Content" ObjectID="_1558421804" r:id="rId432"/>
        </w:object>
      </w:r>
      <w:r w:rsidRPr="00E36803">
        <w:object w:dxaOrig="720" w:dyaOrig="300">
          <v:shape id="_x0000_i1247" type="#_x0000_t75" style="width:36.3pt;height:15.05pt" o:ole="">
            <v:imagedata r:id="rId433" o:title=""/>
          </v:shape>
          <o:OLEObject Type="Embed" ProgID="Equation.DSMT4" ShapeID="_x0000_i1247" DrawAspect="Content" ObjectID="_1558421805" r:id="rId434"/>
        </w:object>
      </w:r>
      <w:r w:rsidRPr="00E36803">
        <w:br/>
      </w:r>
      <w:r w:rsidR="00AD1C5B" w:rsidRPr="00E36803">
        <w:object w:dxaOrig="1140" w:dyaOrig="260">
          <v:shape id="_x0000_i1248" type="#_x0000_t75" style="width:56.95pt;height:12.5pt" o:ole="">
            <v:imagedata r:id="rId435" o:title=""/>
          </v:shape>
          <o:OLEObject Type="Embed" ProgID="Equation.DSMT4" ShapeID="_x0000_i1248" DrawAspect="Content" ObjectID="_1558421806" r:id="rId436"/>
        </w:object>
      </w:r>
      <w:r w:rsidRPr="00E36803">
        <w:br/>
      </w:r>
      <w:r w:rsidRPr="00E36803">
        <w:t>则</w:t>
      </w:r>
      <w:r w:rsidR="00AD1C5B" w:rsidRPr="00E36803">
        <w:object w:dxaOrig="1100" w:dyaOrig="560">
          <v:shape id="_x0000_i1249" type="#_x0000_t75" style="width:54.45pt;height:27.55pt" o:ole="">
            <v:imagedata r:id="rId437" o:title=""/>
          </v:shape>
          <o:OLEObject Type="Embed" ProgID="Equation.DSMT4" ShapeID="_x0000_i1249" DrawAspect="Content" ObjectID="_1558421807" r:id="rId438"/>
        </w:object>
      </w:r>
      <w:r w:rsidRPr="00E36803">
        <w:br/>
      </w:r>
      <w:r w:rsidRPr="00E36803">
        <w:object w:dxaOrig="220" w:dyaOrig="240">
          <v:shape id="_x0000_i1250" type="#_x0000_t75" style="width:11.25pt;height:11.9pt" o:ole="">
            <v:imagedata r:id="rId439" o:title=""/>
          </v:shape>
          <o:OLEObject Type="Embed" ProgID="Equation.DSMT4" ShapeID="_x0000_i1250" DrawAspect="Content" ObjectID="_1558421808" r:id="rId440"/>
        </w:object>
      </w:r>
      <w:r w:rsidR="00944B12" w:rsidRPr="00E36803">
        <w:object w:dxaOrig="700" w:dyaOrig="260">
          <v:shape id="_x0000_i1251" type="#_x0000_t75" style="width:34.45pt;height:12.5pt" o:ole="">
            <v:imagedata r:id="rId441" o:title=""/>
          </v:shape>
          <o:OLEObject Type="Embed" ProgID="Equation.DSMT4" ShapeID="_x0000_i1251" DrawAspect="Content" ObjectID="_1558421809" r:id="rId442"/>
        </w:object>
      </w:r>
      <w:r w:rsidRPr="00E36803">
        <w:object w:dxaOrig="220" w:dyaOrig="240">
          <v:shape id="_x0000_i1252" type="#_x0000_t75" style="width:11.25pt;height:11.9pt" o:ole="">
            <v:imagedata r:id="rId443" o:title=""/>
          </v:shape>
          <o:OLEObject Type="Embed" ProgID="Equation.DSMT4" ShapeID="_x0000_i1252" DrawAspect="Content" ObjectID="_1558421810" r:id="rId444"/>
        </w:object>
      </w:r>
      <w:r w:rsidR="00C53B1E" w:rsidRPr="00E36803">
        <w:object w:dxaOrig="1120" w:dyaOrig="300">
          <v:shape id="_x0000_i1253" type="#_x0000_t75" style="width:56.35pt;height:15.05pt" o:ole="">
            <v:imagedata r:id="rId445" o:title=""/>
          </v:shape>
          <o:OLEObject Type="Embed" ProgID="Equation.DSMT4" ShapeID="_x0000_i1253" DrawAspect="Content" ObjectID="_1558421811" r:id="rId446"/>
        </w:object>
      </w:r>
      <w:r w:rsidR="00135779" w:rsidRPr="00E36803">
        <w:rPr>
          <w:rFonts w:hint="eastAsia"/>
        </w:rPr>
        <w:t>，</w:t>
      </w:r>
      <w:r w:rsidR="00135779" w:rsidRPr="00E36803">
        <w:t>故选</w:t>
      </w:r>
      <w:r w:rsidR="00135779" w:rsidRPr="00E36803">
        <w:rPr>
          <w:rFonts w:hint="eastAsia"/>
        </w:rPr>
        <w:t>D</w:t>
      </w:r>
    </w:p>
    <w:p w:rsidR="003973FD" w:rsidRPr="00E36803" w:rsidRDefault="003973FD" w:rsidP="00E36803">
      <w:r w:rsidRPr="00E36803">
        <w:rPr>
          <w:rFonts w:hint="eastAsia"/>
        </w:rPr>
        <w:t>几位</w:t>
      </w:r>
      <w:r w:rsidRPr="00E36803">
        <w:t>大学生响应国家的创业号召</w:t>
      </w:r>
      <w:r w:rsidRPr="00E36803">
        <w:rPr>
          <w:rFonts w:hint="eastAsia"/>
        </w:rPr>
        <w:t>，</w:t>
      </w:r>
      <w:r w:rsidRPr="00E36803">
        <w:t>开发了一款应用软件</w:t>
      </w:r>
      <w:r w:rsidRPr="00E36803">
        <w:rPr>
          <w:rFonts w:hint="eastAsia"/>
        </w:rPr>
        <w:t>，</w:t>
      </w:r>
      <w:r w:rsidRPr="00E36803">
        <w:t>为激发大家学习数学的兴趣</w:t>
      </w:r>
      <w:r w:rsidRPr="00E36803">
        <w:rPr>
          <w:rFonts w:hint="eastAsia"/>
        </w:rPr>
        <w:t>，</w:t>
      </w:r>
      <w:r w:rsidRPr="00E36803">
        <w:t>他们推出了</w:t>
      </w:r>
      <w:r w:rsidRPr="00E36803">
        <w:rPr>
          <w:rFonts w:hint="eastAsia"/>
        </w:rPr>
        <w:t>“解数学题获取软件激活码”的活动，这款软件的激活码为下面数学问题的答案：已知数列</w:t>
      </w:r>
      <w:r w:rsidRPr="00E36803">
        <w:object w:dxaOrig="4320" w:dyaOrig="300">
          <v:shape id="_x0000_i1254" type="#_x0000_t75" style="width:3in;height:15.05pt" o:ole="">
            <v:imagedata r:id="rId447" o:title=""/>
          </v:shape>
          <o:OLEObject Type="Embed" ProgID="Equation.DSMT4" ShapeID="_x0000_i1254" DrawAspect="Content" ObjectID="_1558421812" r:id="rId448"/>
        </w:object>
      </w:r>
      <w:r w:rsidRPr="00E36803">
        <w:rPr>
          <w:rFonts w:hint="eastAsia"/>
        </w:rPr>
        <w:t>，…，其中第一项是</w:t>
      </w:r>
      <w:r w:rsidRPr="00E36803">
        <w:object w:dxaOrig="240" w:dyaOrig="279">
          <v:shape id="_x0000_i1255" type="#_x0000_t75" style="width:11.9pt;height:14.4pt" o:ole="">
            <v:imagedata r:id="rId449" o:title=""/>
          </v:shape>
          <o:OLEObject Type="Embed" ProgID="Equation.DSMT4" ShapeID="_x0000_i1255" DrawAspect="Content" ObjectID="_1558421813" r:id="rId450"/>
        </w:object>
      </w:r>
      <w:r w:rsidRPr="00E36803">
        <w:rPr>
          <w:rFonts w:hint="eastAsia"/>
        </w:rPr>
        <w:t>，</w:t>
      </w:r>
      <w:r w:rsidRPr="00E36803">
        <w:t>接下来的两项是</w:t>
      </w:r>
      <w:r w:rsidRPr="00E36803">
        <w:object w:dxaOrig="240" w:dyaOrig="279">
          <v:shape id="_x0000_i1256" type="#_x0000_t75" style="width:11.9pt;height:14.4pt" o:ole="">
            <v:imagedata r:id="rId451" o:title=""/>
          </v:shape>
          <o:OLEObject Type="Embed" ProgID="Equation.DSMT4" ShapeID="_x0000_i1256" DrawAspect="Content" ObjectID="_1558421814" r:id="rId452"/>
        </w:object>
      </w:r>
      <w:r w:rsidRPr="00E36803">
        <w:rPr>
          <w:rFonts w:hint="eastAsia"/>
        </w:rPr>
        <w:t>，</w:t>
      </w:r>
      <w:r w:rsidRPr="00E36803">
        <w:object w:dxaOrig="220" w:dyaOrig="279">
          <v:shape id="_x0000_i1257" type="#_x0000_t75" style="width:10.65pt;height:14.4pt" o:ole="">
            <v:imagedata r:id="rId453" o:title=""/>
          </v:shape>
          <o:OLEObject Type="Embed" ProgID="Equation.DSMT4" ShapeID="_x0000_i1257" DrawAspect="Content" ObjectID="_1558421815" r:id="rId454"/>
        </w:object>
      </w:r>
      <w:r w:rsidRPr="00E36803">
        <w:rPr>
          <w:rFonts w:hint="eastAsia"/>
        </w:rPr>
        <w:t>，</w:t>
      </w:r>
      <w:r w:rsidRPr="00E36803">
        <w:t>在接下来的三项式</w:t>
      </w:r>
      <w:r w:rsidRPr="00E36803">
        <w:object w:dxaOrig="240" w:dyaOrig="279">
          <v:shape id="_x0000_i1258" type="#_x0000_t75" style="width:11.9pt;height:14.4pt" o:ole="">
            <v:imagedata r:id="rId455" o:title=""/>
          </v:shape>
          <o:OLEObject Type="Embed" ProgID="Equation.DSMT4" ShapeID="_x0000_i1258" DrawAspect="Content" ObjectID="_1558421816" r:id="rId456"/>
        </w:object>
      </w:r>
      <w:r w:rsidRPr="00E36803">
        <w:rPr>
          <w:rFonts w:hint="eastAsia"/>
        </w:rPr>
        <w:t>，</w:t>
      </w:r>
      <w:r w:rsidRPr="00E36803">
        <w:object w:dxaOrig="220" w:dyaOrig="279">
          <v:shape id="_x0000_i1259" type="#_x0000_t75" style="width:10.65pt;height:14.4pt" o:ole="">
            <v:imagedata r:id="rId457" o:title=""/>
          </v:shape>
          <o:OLEObject Type="Embed" ProgID="Equation.DSMT4" ShapeID="_x0000_i1259" DrawAspect="Content" ObjectID="_1558421817" r:id="rId458"/>
        </w:object>
      </w:r>
      <w:r w:rsidRPr="00E36803">
        <w:rPr>
          <w:rFonts w:hint="eastAsia"/>
        </w:rPr>
        <w:t>，</w:t>
      </w:r>
      <w:r w:rsidRPr="00E36803">
        <w:object w:dxaOrig="260" w:dyaOrig="279">
          <v:shape id="_x0000_i1260" type="#_x0000_t75" style="width:12.5pt;height:14.4pt" o:ole="">
            <v:imagedata r:id="rId459" o:title=""/>
          </v:shape>
          <o:OLEObject Type="Embed" ProgID="Equation.DSMT4" ShapeID="_x0000_i1260" DrawAspect="Content" ObjectID="_1558421818" r:id="rId460"/>
        </w:object>
      </w:r>
      <w:r w:rsidRPr="00E36803">
        <w:rPr>
          <w:rFonts w:hint="eastAsia"/>
        </w:rPr>
        <w:t>，</w:t>
      </w:r>
      <w:r w:rsidRPr="00E36803">
        <w:t>依次类推</w:t>
      </w:r>
      <w:r w:rsidRPr="00E36803">
        <w:rPr>
          <w:rFonts w:hint="eastAsia"/>
        </w:rPr>
        <w:t>，</w:t>
      </w:r>
      <w:r w:rsidRPr="00E36803">
        <w:t>求满足如下条件的最小整数</w:t>
      </w:r>
      <w:r w:rsidRPr="00E36803">
        <w:object w:dxaOrig="240" w:dyaOrig="260">
          <v:shape id="_x0000_i1261" type="#_x0000_t75" style="width:11.9pt;height:12.5pt" o:ole="">
            <v:imagedata r:id="rId461" o:title=""/>
          </v:shape>
          <o:OLEObject Type="Embed" ProgID="Equation.DSMT4" ShapeID="_x0000_i1261" DrawAspect="Content" ObjectID="_1558421819" r:id="rId462"/>
        </w:object>
      </w:r>
      <w:r w:rsidRPr="00E36803">
        <w:rPr>
          <w:rFonts w:hint="eastAsia"/>
        </w:rPr>
        <w:t>：</w:t>
      </w:r>
      <w:r w:rsidRPr="00E36803">
        <w:object w:dxaOrig="760" w:dyaOrig="260">
          <v:shape id="_x0000_i1262" type="#_x0000_t75" style="width:38.2pt;height:12.5pt" o:ole="">
            <v:imagedata r:id="rId463" o:title=""/>
          </v:shape>
          <o:OLEObject Type="Embed" ProgID="Equation.DSMT4" ShapeID="_x0000_i1262" DrawAspect="Content" ObjectID="_1558421820" r:id="rId464"/>
        </w:object>
      </w:r>
      <w:r w:rsidRPr="00E36803">
        <w:t>且该数列的前</w:t>
      </w:r>
      <w:r w:rsidRPr="00E36803">
        <w:object w:dxaOrig="240" w:dyaOrig="260">
          <v:shape id="_x0000_i1263" type="#_x0000_t75" style="width:11.9pt;height:12.5pt" o:ole="">
            <v:imagedata r:id="rId465" o:title=""/>
          </v:shape>
          <o:OLEObject Type="Embed" ProgID="Equation.DSMT4" ShapeID="_x0000_i1263" DrawAspect="Content" ObjectID="_1558421821" r:id="rId466"/>
        </w:object>
      </w:r>
      <w:r w:rsidRPr="00E36803">
        <w:t>项和为</w:t>
      </w:r>
      <w:r w:rsidRPr="00E36803">
        <w:object w:dxaOrig="180" w:dyaOrig="240">
          <v:shape id="_x0000_i1264" type="#_x0000_t75" style="width:8.75pt;height:11.9pt" o:ole="">
            <v:imagedata r:id="rId467" o:title=""/>
          </v:shape>
          <o:OLEObject Type="Embed" ProgID="Equation.DSMT4" ShapeID="_x0000_i1264" DrawAspect="Content" ObjectID="_1558421822" r:id="rId468"/>
        </w:object>
      </w:r>
      <w:r w:rsidRPr="00E36803">
        <w:t>的整数幂</w:t>
      </w:r>
      <w:r w:rsidRPr="00E36803">
        <w:rPr>
          <w:rFonts w:hint="eastAsia"/>
        </w:rPr>
        <w:t>．</w:t>
      </w:r>
      <w:r w:rsidRPr="00E36803">
        <w:t>那么该款软件的激活码是</w:t>
      </w:r>
      <w:r w:rsidRPr="00E36803">
        <w:rPr>
          <w:rFonts w:hint="eastAsia"/>
        </w:rPr>
        <w:t>（　　）</w:t>
      </w:r>
      <w:r w:rsidR="00C53B1E" w:rsidRPr="00E36803">
        <w:br/>
      </w:r>
      <w:r w:rsidRPr="00E36803">
        <w:rPr>
          <w:rFonts w:hint="eastAsia"/>
        </w:rPr>
        <w:t>A</w:t>
      </w:r>
      <w:r w:rsidRPr="00E36803">
        <w:rPr>
          <w:rFonts w:hint="eastAsia"/>
        </w:rPr>
        <w:t>．</w:t>
      </w:r>
      <w:r w:rsidRPr="00E36803">
        <w:object w:dxaOrig="400" w:dyaOrig="260">
          <v:shape id="_x0000_i1265" type="#_x0000_t75" style="width:19.4pt;height:12.5pt" o:ole="">
            <v:imagedata r:id="rId469" o:title=""/>
          </v:shape>
          <o:OLEObject Type="Embed" ProgID="Equation.DSMT4" ShapeID="_x0000_i1265" DrawAspect="Content" ObjectID="_1558421823" r:id="rId470"/>
        </w:object>
      </w:r>
      <w:r w:rsidRPr="00E36803">
        <w:rPr>
          <w:rFonts w:hint="eastAsia"/>
        </w:rPr>
        <w:tab/>
        <w:t>B</w:t>
      </w:r>
      <w:r w:rsidRPr="00E36803">
        <w:rPr>
          <w:rFonts w:hint="eastAsia"/>
        </w:rPr>
        <w:t>．</w:t>
      </w:r>
      <w:r w:rsidRPr="00E36803">
        <w:object w:dxaOrig="380" w:dyaOrig="260">
          <v:shape id="_x0000_i1266" type="#_x0000_t75" style="width:18.8pt;height:12.5pt" o:ole="">
            <v:imagedata r:id="rId471" o:title=""/>
          </v:shape>
          <o:OLEObject Type="Embed" ProgID="Equation.DSMT4" ShapeID="_x0000_i1266" DrawAspect="Content" ObjectID="_1558421824" r:id="rId472"/>
        </w:object>
      </w:r>
      <w:r w:rsidRPr="00E36803">
        <w:rPr>
          <w:rFonts w:hint="eastAsia"/>
        </w:rPr>
        <w:tab/>
        <w:t>C</w:t>
      </w:r>
      <w:r w:rsidRPr="00E36803">
        <w:rPr>
          <w:rFonts w:hint="eastAsia"/>
        </w:rPr>
        <w:t>．</w:t>
      </w:r>
      <w:r w:rsidRPr="00E36803">
        <w:object w:dxaOrig="400" w:dyaOrig="260">
          <v:shape id="_x0000_i1267" type="#_x0000_t75" style="width:19.4pt;height:12.5pt" o:ole="">
            <v:imagedata r:id="rId473" o:title=""/>
          </v:shape>
          <o:OLEObject Type="Embed" ProgID="Equation.DSMT4" ShapeID="_x0000_i1267" DrawAspect="Content" ObjectID="_1558421825" r:id="rId474"/>
        </w:object>
      </w:r>
      <w:r w:rsidRPr="00E36803">
        <w:rPr>
          <w:rFonts w:hint="eastAsia"/>
        </w:rPr>
        <w:tab/>
        <w:t>D</w:t>
      </w:r>
      <w:r w:rsidRPr="00E36803">
        <w:rPr>
          <w:rFonts w:hint="eastAsia"/>
        </w:rPr>
        <w:t>．</w:t>
      </w:r>
      <w:r w:rsidRPr="00E36803">
        <w:object w:dxaOrig="360" w:dyaOrig="260">
          <v:shape id="_x0000_i1268" type="#_x0000_t75" style="width:18.15pt;height:12.5pt" o:ole="">
            <v:imagedata r:id="rId475" o:title=""/>
          </v:shape>
          <o:OLEObject Type="Embed" ProgID="Equation.DSMT4" ShapeID="_x0000_i1268" DrawAspect="Content" ObjectID="_1558421826" r:id="rId476"/>
        </w:object>
      </w:r>
    </w:p>
    <w:p w:rsidR="003973FD" w:rsidRPr="00E36803" w:rsidRDefault="00524241" w:rsidP="00E36803">
      <w:r w:rsidRPr="00E36803">
        <w:rPr>
          <w:rFonts w:hint="eastAsia"/>
        </w:rPr>
        <w:t>A</w:t>
      </w:r>
    </w:p>
    <w:p w:rsidR="00C53B1E" w:rsidRPr="00E36803" w:rsidRDefault="00524241" w:rsidP="00E36803">
      <w:r w:rsidRPr="00E36803">
        <w:rPr>
          <w:rFonts w:hint="eastAsia"/>
        </w:rPr>
        <w:t>设首项为第</w:t>
      </w:r>
      <w:r w:rsidRPr="00E36803">
        <w:rPr>
          <w:rFonts w:hint="eastAsia"/>
        </w:rPr>
        <w:t>1</w:t>
      </w:r>
      <w:r w:rsidRPr="00E36803">
        <w:rPr>
          <w:rFonts w:hint="eastAsia"/>
        </w:rPr>
        <w:t>组，接下来两项为第</w:t>
      </w:r>
      <w:r w:rsidRPr="00E36803">
        <w:rPr>
          <w:rFonts w:hint="eastAsia"/>
        </w:rPr>
        <w:t>2</w:t>
      </w:r>
      <w:r w:rsidRPr="00E36803">
        <w:rPr>
          <w:rFonts w:hint="eastAsia"/>
        </w:rPr>
        <w:t>组，再接下来三项为第</w:t>
      </w:r>
      <w:r w:rsidRPr="00E36803">
        <w:rPr>
          <w:rFonts w:hint="eastAsia"/>
        </w:rPr>
        <w:t>3</w:t>
      </w:r>
      <w:r w:rsidRPr="00E36803">
        <w:rPr>
          <w:rFonts w:hint="eastAsia"/>
        </w:rPr>
        <w:t>组，以此类推．</w:t>
      </w:r>
      <w:r w:rsidRPr="00E36803">
        <w:br/>
      </w:r>
      <w:r w:rsidRPr="00E36803">
        <w:rPr>
          <w:rFonts w:hint="eastAsia"/>
        </w:rPr>
        <w:t>设第</w:t>
      </w:r>
      <w:r w:rsidRPr="00E36803">
        <w:object w:dxaOrig="180" w:dyaOrig="200">
          <v:shape id="_x0000_i1269" type="#_x0000_t75" style="width:8.75pt;height:10pt" o:ole="">
            <v:imagedata r:id="rId477" o:title=""/>
          </v:shape>
          <o:OLEObject Type="Embed" ProgID="Equation.DSMT4" ShapeID="_x0000_i1269" DrawAspect="Content" ObjectID="_1558421827" r:id="rId478"/>
        </w:object>
      </w:r>
      <w:r w:rsidRPr="00E36803">
        <w:t>组的项数为</w:t>
      </w:r>
      <w:r w:rsidRPr="00E36803">
        <w:object w:dxaOrig="180" w:dyaOrig="200">
          <v:shape id="_x0000_i1270" type="#_x0000_t75" style="width:8.75pt;height:10pt" o:ole="">
            <v:imagedata r:id="rId479" o:title=""/>
          </v:shape>
          <o:OLEObject Type="Embed" ProgID="Equation.DSMT4" ShapeID="_x0000_i1270" DrawAspect="Content" ObjectID="_1558421828" r:id="rId480"/>
        </w:object>
      </w:r>
      <w:r w:rsidRPr="00E36803">
        <w:rPr>
          <w:rFonts w:hint="eastAsia"/>
        </w:rPr>
        <w:t>，则</w:t>
      </w:r>
      <w:r w:rsidRPr="00E36803">
        <w:object w:dxaOrig="180" w:dyaOrig="200">
          <v:shape id="_x0000_i1271" type="#_x0000_t75" style="width:8.75pt;height:10pt" o:ole="">
            <v:imagedata r:id="rId481" o:title=""/>
          </v:shape>
          <o:OLEObject Type="Embed" ProgID="Equation.DSMT4" ShapeID="_x0000_i1271" DrawAspect="Content" ObjectID="_1558421829" r:id="rId482"/>
        </w:object>
      </w:r>
      <w:r w:rsidRPr="00E36803">
        <w:t>组的项数和为</w:t>
      </w:r>
      <w:r w:rsidRPr="00E36803">
        <w:object w:dxaOrig="780" w:dyaOrig="600">
          <v:shape id="_x0000_i1272" type="#_x0000_t75" style="width:38.8pt;height:30.05pt" o:ole="">
            <v:imagedata r:id="rId483" o:title=""/>
          </v:shape>
          <o:OLEObject Type="Embed" ProgID="Equation.DSMT4" ShapeID="_x0000_i1272" DrawAspect="Content" ObjectID="_1558421830" r:id="rId484"/>
        </w:object>
      </w:r>
      <w:r w:rsidRPr="00E36803">
        <w:br/>
      </w:r>
      <w:r w:rsidRPr="00E36803">
        <w:t>由题</w:t>
      </w:r>
      <w:r w:rsidRPr="00E36803">
        <w:rPr>
          <w:rFonts w:hint="eastAsia"/>
        </w:rPr>
        <w:t>，</w:t>
      </w:r>
      <w:r w:rsidRPr="00E36803">
        <w:object w:dxaOrig="760" w:dyaOrig="260">
          <v:shape id="_x0000_i1273" type="#_x0000_t75" style="width:38.2pt;height:12.5pt" o:ole="">
            <v:imagedata r:id="rId485" o:title=""/>
          </v:shape>
          <o:OLEObject Type="Embed" ProgID="Equation.DSMT4" ShapeID="_x0000_i1273" DrawAspect="Content" ObjectID="_1558421831" r:id="rId486"/>
        </w:object>
      </w:r>
      <w:r w:rsidRPr="00E36803">
        <w:rPr>
          <w:rFonts w:hint="eastAsia"/>
        </w:rPr>
        <w:t>，</w:t>
      </w:r>
      <w:r w:rsidRPr="00E36803">
        <w:t>令</w:t>
      </w:r>
      <w:r w:rsidRPr="00E36803">
        <w:object w:dxaOrig="1280" w:dyaOrig="600">
          <v:shape id="_x0000_i1274" type="#_x0000_t75" style="width:63.85pt;height:30.05pt" o:ole="">
            <v:imagedata r:id="rId487" o:title=""/>
          </v:shape>
          <o:OLEObject Type="Embed" ProgID="Equation.DSMT4" ShapeID="_x0000_i1274" DrawAspect="Content" ObjectID="_1558421832" r:id="rId488"/>
        </w:object>
      </w:r>
      <w:r w:rsidRPr="00E36803">
        <w:rPr>
          <w:rFonts w:hint="eastAsia"/>
        </w:rPr>
        <w:t>→</w:t>
      </w:r>
      <w:r w:rsidRPr="00E36803">
        <w:object w:dxaOrig="639" w:dyaOrig="260">
          <v:shape id="_x0000_i1275" type="#_x0000_t75" style="width:31.95pt;height:12.5pt" o:ole="">
            <v:imagedata r:id="rId489" o:title=""/>
          </v:shape>
          <o:OLEObject Type="Embed" ProgID="Equation.DSMT4" ShapeID="_x0000_i1275" DrawAspect="Content" ObjectID="_1558421833" r:id="rId490"/>
        </w:object>
      </w:r>
      <w:r w:rsidRPr="00E36803">
        <w:t>且</w:t>
      </w:r>
      <w:r w:rsidR="00135779" w:rsidRPr="00E36803">
        <w:object w:dxaOrig="600" w:dyaOrig="300">
          <v:shape id="_x0000_i1276" type="#_x0000_t75" style="width:30.05pt;height:15.05pt" o:ole="">
            <v:imagedata r:id="rId491" o:title=""/>
          </v:shape>
          <o:OLEObject Type="Embed" ProgID="Equation.DSMT4" ShapeID="_x0000_i1276" DrawAspect="Content" ObjectID="_1558421834" r:id="rId492"/>
        </w:object>
      </w:r>
      <w:r w:rsidRPr="00E36803">
        <w:rPr>
          <w:rFonts w:hint="eastAsia"/>
        </w:rPr>
        <w:t>，</w:t>
      </w:r>
      <w:r w:rsidRPr="00E36803">
        <w:t>即</w:t>
      </w:r>
      <w:r w:rsidRPr="00E36803">
        <w:object w:dxaOrig="240" w:dyaOrig="260">
          <v:shape id="_x0000_i1277" type="#_x0000_t75" style="width:11.9pt;height:12.5pt" o:ole="">
            <v:imagedata r:id="rId493" o:title=""/>
          </v:shape>
          <o:OLEObject Type="Embed" ProgID="Equation.DSMT4" ShapeID="_x0000_i1277" DrawAspect="Content" ObjectID="_1558421835" r:id="rId494"/>
        </w:object>
      </w:r>
      <w:r w:rsidRPr="00E36803">
        <w:t>出现在第</w:t>
      </w:r>
      <w:r w:rsidRPr="00E36803">
        <w:rPr>
          <w:rFonts w:hint="eastAsia"/>
        </w:rPr>
        <w:t>13</w:t>
      </w:r>
      <w:r w:rsidRPr="00E36803">
        <w:rPr>
          <w:rFonts w:hint="eastAsia"/>
        </w:rPr>
        <w:t>组之后</w:t>
      </w:r>
      <w:r w:rsidRPr="00E36803">
        <w:br/>
      </w:r>
      <w:r w:rsidRPr="00E36803">
        <w:rPr>
          <w:rFonts w:hint="eastAsia"/>
        </w:rPr>
        <w:lastRenderedPageBreak/>
        <w:t>第</w:t>
      </w:r>
      <w:r w:rsidRPr="00E36803">
        <w:object w:dxaOrig="180" w:dyaOrig="200">
          <v:shape id="_x0000_i1278" type="#_x0000_t75" style="width:8.75pt;height:10pt" o:ole="">
            <v:imagedata r:id="rId495" o:title=""/>
          </v:shape>
          <o:OLEObject Type="Embed" ProgID="Equation.DSMT4" ShapeID="_x0000_i1278" DrawAspect="Content" ObjectID="_1558421836" r:id="rId496"/>
        </w:object>
      </w:r>
      <w:r w:rsidRPr="00E36803">
        <w:t>组的和为</w:t>
      </w:r>
      <w:r w:rsidRPr="00E36803">
        <w:object w:dxaOrig="1240" w:dyaOrig="580">
          <v:shape id="_x0000_i1279" type="#_x0000_t75" style="width:62pt;height:29.45pt" o:ole="">
            <v:imagedata r:id="rId497" o:title=""/>
          </v:shape>
          <o:OLEObject Type="Embed" ProgID="Equation.DSMT4" ShapeID="_x0000_i1279" DrawAspect="Content" ObjectID="_1558421837" r:id="rId498"/>
        </w:object>
      </w:r>
      <w:r w:rsidRPr="00E36803">
        <w:br/>
      </w:r>
      <w:r w:rsidRPr="00E36803">
        <w:object w:dxaOrig="180" w:dyaOrig="200">
          <v:shape id="_x0000_i1280" type="#_x0000_t75" style="width:8.75pt;height:10pt" o:ole="">
            <v:imagedata r:id="rId499" o:title=""/>
          </v:shape>
          <o:OLEObject Type="Embed" ProgID="Equation.DSMT4" ShapeID="_x0000_i1280" DrawAspect="Content" ObjectID="_1558421838" r:id="rId500"/>
        </w:object>
      </w:r>
      <w:r w:rsidRPr="00E36803">
        <w:t>组总共</w:t>
      </w:r>
      <w:r w:rsidRPr="00E36803">
        <w:rPr>
          <w:rFonts w:hint="eastAsia"/>
        </w:rPr>
        <w:t>的和为</w:t>
      </w:r>
      <w:r w:rsidRPr="00E36803">
        <w:object w:dxaOrig="2180" w:dyaOrig="660">
          <v:shape id="_x0000_i1281" type="#_x0000_t75" style="width:108.95pt;height:33.2pt" o:ole="">
            <v:imagedata r:id="rId501" o:title=""/>
          </v:shape>
          <o:OLEObject Type="Embed" ProgID="Equation.DSMT4" ShapeID="_x0000_i1281" DrawAspect="Content" ObjectID="_1558421839" r:id="rId502"/>
        </w:object>
      </w:r>
      <w:r w:rsidRPr="00E36803">
        <w:br/>
      </w:r>
      <w:r w:rsidRPr="00E36803">
        <w:rPr>
          <w:rFonts w:hint="eastAsia"/>
        </w:rPr>
        <w:t>若要使前</w:t>
      </w:r>
      <w:r w:rsidRPr="00E36803">
        <w:object w:dxaOrig="240" w:dyaOrig="260">
          <v:shape id="_x0000_i1282" type="#_x0000_t75" style="width:11.9pt;height:12.5pt" o:ole="">
            <v:imagedata r:id="rId503" o:title=""/>
          </v:shape>
          <o:OLEObject Type="Embed" ProgID="Equation.DSMT4" ShapeID="_x0000_i1282" DrawAspect="Content" ObjectID="_1558421840" r:id="rId504"/>
        </w:object>
      </w:r>
      <w:r w:rsidRPr="00E36803">
        <w:t>项和为</w:t>
      </w:r>
      <w:r w:rsidRPr="00E36803">
        <w:rPr>
          <w:rFonts w:hint="eastAsia"/>
        </w:rPr>
        <w:t>2</w:t>
      </w:r>
      <w:r w:rsidRPr="00E36803">
        <w:rPr>
          <w:rFonts w:hint="eastAsia"/>
        </w:rPr>
        <w:t>的整数幂，则</w:t>
      </w:r>
      <w:r w:rsidRPr="00E36803">
        <w:object w:dxaOrig="1160" w:dyaOrig="600">
          <v:shape id="_x0000_i1283" type="#_x0000_t75" style="width:57.6pt;height:30.05pt" o:ole="">
            <v:imagedata r:id="rId505" o:title=""/>
          </v:shape>
          <o:OLEObject Type="Embed" ProgID="Equation.DSMT4" ShapeID="_x0000_i1283" DrawAspect="Content" ObjectID="_1558421841" r:id="rId506"/>
        </w:object>
      </w:r>
      <w:r w:rsidRPr="00E36803">
        <w:t>项的和</w:t>
      </w:r>
      <w:r w:rsidRPr="00E36803">
        <w:object w:dxaOrig="540" w:dyaOrig="279">
          <v:shape id="_x0000_i1284" type="#_x0000_t75" style="width:26.9pt;height:14.4pt" o:ole="">
            <v:imagedata r:id="rId507" o:title=""/>
          </v:shape>
          <o:OLEObject Type="Embed" ProgID="Equation.DSMT4" ShapeID="_x0000_i1284" DrawAspect="Content" ObjectID="_1558421842" r:id="rId508"/>
        </w:object>
      </w:r>
      <w:r w:rsidRPr="00E36803">
        <w:t>应与</w:t>
      </w:r>
      <w:r w:rsidRPr="00E36803">
        <w:object w:dxaOrig="600" w:dyaOrig="260">
          <v:shape id="_x0000_i1285" type="#_x0000_t75" style="width:30.05pt;height:12.5pt" o:ole="">
            <v:imagedata r:id="rId509" o:title=""/>
          </v:shape>
          <o:OLEObject Type="Embed" ProgID="Equation.DSMT4" ShapeID="_x0000_i1285" DrawAspect="Content" ObjectID="_1558421843" r:id="rId510"/>
        </w:object>
      </w:r>
      <w:r w:rsidRPr="00E36803">
        <w:t>互为相反数</w:t>
      </w:r>
      <w:r w:rsidRPr="00E36803">
        <w:br/>
      </w:r>
      <w:r w:rsidRPr="00E36803">
        <w:rPr>
          <w:rFonts w:hint="eastAsia"/>
        </w:rPr>
        <w:t>即</w:t>
      </w:r>
      <w:r w:rsidR="00135779" w:rsidRPr="00E36803">
        <w:object w:dxaOrig="2659" w:dyaOrig="420">
          <v:shape id="_x0000_i1286" type="#_x0000_t75" style="width:132.75pt;height:21.3pt" o:ole="">
            <v:imagedata r:id="rId511" o:title=""/>
          </v:shape>
          <o:OLEObject Type="Embed" ProgID="Equation.DSMT4" ShapeID="_x0000_i1286" DrawAspect="Content" ObjectID="_1558421844" r:id="rId512"/>
        </w:object>
      </w:r>
      <w:r w:rsidRPr="00E36803">
        <w:br/>
      </w:r>
      <w:r w:rsidRPr="00E36803">
        <w:object w:dxaOrig="1340" w:dyaOrig="360">
          <v:shape id="_x0000_i1287" type="#_x0000_t75" style="width:67pt;height:18.15pt" o:ole="">
            <v:imagedata r:id="rId513" o:title=""/>
          </v:shape>
          <o:OLEObject Type="Embed" ProgID="Equation.DSMT4" ShapeID="_x0000_i1287" DrawAspect="Content" ObjectID="_1558421845" r:id="rId514"/>
        </w:object>
      </w:r>
      <w:r w:rsidRPr="00E36803">
        <w:br/>
      </w:r>
      <w:r w:rsidRPr="00E36803">
        <w:object w:dxaOrig="1219" w:dyaOrig="300">
          <v:shape id="_x0000_i1288" type="#_x0000_t75" style="width:60.75pt;height:15.05pt" o:ole="">
            <v:imagedata r:id="rId515" o:title=""/>
          </v:shape>
          <o:OLEObject Type="Embed" ProgID="Equation.DSMT4" ShapeID="_x0000_i1288" DrawAspect="Content" ObjectID="_1558421846" r:id="rId516"/>
        </w:object>
      </w:r>
      <w:r w:rsidRPr="00E36803">
        <w:br/>
      </w:r>
      <w:r w:rsidRPr="00E36803">
        <w:rPr>
          <w:rFonts w:hint="eastAsia"/>
        </w:rPr>
        <w:t>则</w:t>
      </w:r>
      <w:r w:rsidRPr="00E36803">
        <w:object w:dxaOrig="2340" w:dyaOrig="600">
          <v:shape id="_x0000_i1289" type="#_x0000_t75" style="width:117.1pt;height:30.05pt" o:ole="">
            <v:imagedata r:id="rId517" o:title=""/>
          </v:shape>
          <o:OLEObject Type="Embed" ProgID="Equation.DSMT4" ShapeID="_x0000_i1289" DrawAspect="Content" ObjectID="_1558421847" r:id="rId518"/>
        </w:object>
      </w:r>
      <w:r w:rsidRPr="00E36803">
        <w:br/>
      </w:r>
      <w:r w:rsidRPr="00E36803">
        <w:rPr>
          <w:rFonts w:hint="eastAsia"/>
        </w:rPr>
        <w:t>故选</w:t>
      </w:r>
      <w:r w:rsidRPr="00E36803">
        <w:rPr>
          <w:rFonts w:hint="eastAsia"/>
        </w:rPr>
        <w:t>A</w:t>
      </w:r>
    </w:p>
    <w:p w:rsidR="003973FD" w:rsidRPr="00E36803" w:rsidRDefault="00944B12" w:rsidP="00E36803">
      <w:r w:rsidRPr="00E36803">
        <w:t>填空题：</w:t>
      </w:r>
      <w:r w:rsidR="00073E8F" w:rsidRPr="00E36803">
        <w:rPr>
          <w:rFonts w:hint="eastAsia"/>
        </w:rPr>
        <w:t>本题</w:t>
      </w:r>
      <w:r w:rsidR="00073E8F" w:rsidRPr="00E36803">
        <w:t>共</w:t>
      </w:r>
      <w:r w:rsidR="00073E8F" w:rsidRPr="00E36803">
        <w:rPr>
          <w:rFonts w:hint="eastAsia"/>
        </w:rPr>
        <w:t>4</w:t>
      </w:r>
      <w:r w:rsidR="00073E8F" w:rsidRPr="00E36803">
        <w:rPr>
          <w:rFonts w:hint="eastAsia"/>
        </w:rPr>
        <w:t>小题</w:t>
      </w:r>
      <w:r w:rsidR="00073E8F" w:rsidRPr="00E36803">
        <w:t>，每小题</w:t>
      </w:r>
      <w:r w:rsidR="00073E8F" w:rsidRPr="00E36803">
        <w:rPr>
          <w:rFonts w:hint="eastAsia"/>
        </w:rPr>
        <w:t>5</w:t>
      </w:r>
      <w:r w:rsidR="00073E8F" w:rsidRPr="00E36803">
        <w:rPr>
          <w:rFonts w:hint="eastAsia"/>
        </w:rPr>
        <w:t>分</w:t>
      </w:r>
      <w:r w:rsidR="00073E8F" w:rsidRPr="00E36803">
        <w:t>，共</w:t>
      </w:r>
      <w:r w:rsidR="00073E8F" w:rsidRPr="00E36803">
        <w:rPr>
          <w:rFonts w:hint="eastAsia"/>
        </w:rPr>
        <w:t>20</w:t>
      </w:r>
      <w:r w:rsidR="00073E8F" w:rsidRPr="00E36803">
        <w:rPr>
          <w:rFonts w:hint="eastAsia"/>
        </w:rPr>
        <w:t>分</w:t>
      </w:r>
      <w:r w:rsidR="00073E8F" w:rsidRPr="00E36803">
        <w:t>。</w:t>
      </w:r>
    </w:p>
    <w:p w:rsidR="003973FD" w:rsidRPr="00E36803" w:rsidRDefault="003973FD" w:rsidP="00E36803">
      <w:r w:rsidRPr="00E36803">
        <w:t>已知向量</w:t>
      </w:r>
      <w:r w:rsidR="009E7F28" w:rsidRPr="00E36803">
        <w:object w:dxaOrig="180" w:dyaOrig="320">
          <v:shape id="_x0000_i1290" type="#_x0000_t75" style="width:8.75pt;height:15.65pt" o:ole="">
            <v:imagedata r:id="rId519" o:title=""/>
          </v:shape>
          <o:OLEObject Type="Embed" ProgID="Equation.DSMT4" ShapeID="_x0000_i1290" DrawAspect="Content" ObjectID="_1558421848" r:id="rId520"/>
        </w:object>
      </w:r>
      <w:r w:rsidRPr="00E36803">
        <w:rPr>
          <w:rFonts w:hint="eastAsia"/>
        </w:rPr>
        <w:t>，</w:t>
      </w:r>
      <w:r w:rsidR="009E7F28" w:rsidRPr="00E36803">
        <w:object w:dxaOrig="180" w:dyaOrig="320">
          <v:shape id="_x0000_i1291" type="#_x0000_t75" style="width:8.75pt;height:15.65pt" o:ole="">
            <v:imagedata r:id="rId521" o:title=""/>
          </v:shape>
          <o:OLEObject Type="Embed" ProgID="Equation.DSMT4" ShapeID="_x0000_i1291" DrawAspect="Content" ObjectID="_1558421849" r:id="rId522"/>
        </w:object>
      </w:r>
      <w:r w:rsidRPr="00E36803">
        <w:t>的夹角为</w:t>
      </w:r>
      <w:r w:rsidRPr="00E36803">
        <w:object w:dxaOrig="360" w:dyaOrig="260">
          <v:shape id="_x0000_i1292" type="#_x0000_t75" style="width:18.15pt;height:12.5pt" o:ole="">
            <v:imagedata r:id="rId523" o:title=""/>
          </v:shape>
          <o:OLEObject Type="Embed" ProgID="Equation.DSMT4" ShapeID="_x0000_i1292" DrawAspect="Content" ObjectID="_1558421850" r:id="rId524"/>
        </w:object>
      </w:r>
      <w:r w:rsidRPr="00E36803">
        <w:rPr>
          <w:rFonts w:hint="eastAsia"/>
        </w:rPr>
        <w:t>，</w:t>
      </w:r>
      <w:r w:rsidR="009E7F28" w:rsidRPr="00E36803">
        <w:object w:dxaOrig="580" w:dyaOrig="420">
          <v:shape id="_x0000_i1293" type="#_x0000_t75" style="width:29.45pt;height:21.3pt" o:ole="">
            <v:imagedata r:id="rId525" o:title=""/>
          </v:shape>
          <o:OLEObject Type="Embed" ProgID="Equation.DSMT4" ShapeID="_x0000_i1293" DrawAspect="Content" ObjectID="_1558421851" r:id="rId526"/>
        </w:object>
      </w:r>
      <w:r w:rsidRPr="00E36803">
        <w:rPr>
          <w:rFonts w:hint="eastAsia"/>
        </w:rPr>
        <w:t>，</w:t>
      </w:r>
      <w:r w:rsidR="009E7F28" w:rsidRPr="00E36803">
        <w:object w:dxaOrig="520" w:dyaOrig="420">
          <v:shape id="_x0000_i1294" type="#_x0000_t75" style="width:25.65pt;height:21.3pt" o:ole="">
            <v:imagedata r:id="rId527" o:title=""/>
          </v:shape>
          <o:OLEObject Type="Embed" ProgID="Equation.DSMT4" ShapeID="_x0000_i1294" DrawAspect="Content" ObjectID="_1558421852" r:id="rId528"/>
        </w:object>
      </w:r>
      <w:r w:rsidRPr="00E36803">
        <w:rPr>
          <w:rFonts w:hint="eastAsia"/>
        </w:rPr>
        <w:t>，</w:t>
      </w:r>
      <w:r w:rsidRPr="00E36803">
        <w:t>则</w:t>
      </w:r>
      <w:r w:rsidR="009E7F28" w:rsidRPr="00E36803">
        <w:object w:dxaOrig="840" w:dyaOrig="420">
          <v:shape id="_x0000_i1295" type="#_x0000_t75" style="width:41.95pt;height:21.3pt" o:ole="">
            <v:imagedata r:id="rId529" o:title=""/>
          </v:shape>
          <o:OLEObject Type="Embed" ProgID="Equation.DSMT4" ShapeID="_x0000_i1295" DrawAspect="Content" ObjectID="_1558421853" r:id="rId530"/>
        </w:object>
      </w:r>
      <w:r w:rsidRPr="00E36803">
        <w:rPr>
          <w:rFonts w:hint="eastAsia"/>
        </w:rPr>
        <w:t>________</w:t>
      </w:r>
      <w:r w:rsidRPr="00E36803">
        <w:rPr>
          <w:rFonts w:hint="eastAsia"/>
        </w:rPr>
        <w:t>．</w:t>
      </w:r>
    </w:p>
    <w:p w:rsidR="00C53B1E" w:rsidRPr="00E36803" w:rsidRDefault="00C53B1E" w:rsidP="00E36803">
      <w:r w:rsidRPr="00E36803">
        <w:object w:dxaOrig="440" w:dyaOrig="320">
          <v:shape id="_x0000_i1296" type="#_x0000_t75" style="width:21.9pt;height:15.65pt" o:ole="">
            <v:imagedata r:id="rId531" o:title=""/>
          </v:shape>
          <o:OLEObject Type="Embed" ProgID="Equation.DSMT4" ShapeID="_x0000_i1296" DrawAspect="Content" ObjectID="_1558421854" r:id="rId532"/>
        </w:object>
      </w:r>
    </w:p>
    <w:p w:rsidR="00C53B1E" w:rsidRPr="00E36803" w:rsidRDefault="009E7F28" w:rsidP="00E36803">
      <w:r w:rsidRPr="00E36803">
        <w:object w:dxaOrig="4640" w:dyaOrig="499">
          <v:shape id="_x0000_i1297" type="#_x0000_t75" style="width:231.65pt;height:25.65pt" o:ole="">
            <v:imagedata r:id="rId533" o:title=""/>
          </v:shape>
          <o:OLEObject Type="Embed" ProgID="Equation.DSMT4" ShapeID="_x0000_i1297" DrawAspect="Content" ObjectID="_1558421855" r:id="rId534"/>
        </w:object>
      </w:r>
      <w:r w:rsidRPr="00E36803">
        <w:object w:dxaOrig="2000" w:dyaOrig="560">
          <v:shape id="_x0000_i1298" type="#_x0000_t75" style="width:99.55pt;height:27.55pt" o:ole="">
            <v:imagedata r:id="rId535" o:title=""/>
          </v:shape>
          <o:OLEObject Type="Embed" ProgID="Equation.DSMT4" ShapeID="_x0000_i1298" DrawAspect="Content" ObjectID="_1558421856" r:id="rId536"/>
        </w:object>
      </w:r>
      <w:r w:rsidR="00C53B1E" w:rsidRPr="00E36803">
        <w:object w:dxaOrig="960" w:dyaOrig="240">
          <v:shape id="_x0000_i1299" type="#_x0000_t75" style="width:48.2pt;height:11.9pt" o:ole="">
            <v:imagedata r:id="rId537" o:title=""/>
          </v:shape>
          <o:OLEObject Type="Embed" ProgID="Equation.DSMT4" ShapeID="_x0000_i1299" DrawAspect="Content" ObjectID="_1558421857" r:id="rId538"/>
        </w:object>
      </w:r>
      <w:r w:rsidR="00C53B1E" w:rsidRPr="00E36803">
        <w:object w:dxaOrig="420" w:dyaOrig="240">
          <v:shape id="_x0000_i1300" type="#_x0000_t75" style="width:21.3pt;height:11.9pt" o:ole="">
            <v:imagedata r:id="rId539" o:title=""/>
          </v:shape>
          <o:OLEObject Type="Embed" ProgID="Equation.DSMT4" ShapeID="_x0000_i1300" DrawAspect="Content" ObjectID="_1558421858" r:id="rId540"/>
        </w:object>
      </w:r>
      <w:r w:rsidR="00C53B1E" w:rsidRPr="00E36803">
        <w:br/>
      </w:r>
      <w:r w:rsidR="00C53B1E" w:rsidRPr="00E36803">
        <w:rPr>
          <w:rFonts w:hint="eastAsia"/>
        </w:rPr>
        <w:t>∴</w:t>
      </w:r>
      <w:r w:rsidR="00C53B1E" w:rsidRPr="00E36803">
        <w:object w:dxaOrig="1800" w:dyaOrig="440">
          <v:shape id="_x0000_i1301" type="#_x0000_t75" style="width:90.15pt;height:21.9pt" o:ole="">
            <v:imagedata r:id="rId541" o:title=""/>
          </v:shape>
          <o:OLEObject Type="Embed" ProgID="Equation.DSMT4" ShapeID="_x0000_i1301" DrawAspect="Content" ObjectID="_1558421859" r:id="rId542"/>
        </w:object>
      </w:r>
    </w:p>
    <w:p w:rsidR="003973FD" w:rsidRPr="00E36803" w:rsidRDefault="003973FD" w:rsidP="00E36803">
      <w:r w:rsidRPr="00E36803">
        <w:t>设</w:t>
      </w:r>
      <w:r w:rsidRPr="00E36803">
        <w:object w:dxaOrig="180" w:dyaOrig="200">
          <v:shape id="_x0000_i1302" type="#_x0000_t75" style="width:8.75pt;height:10.65pt" o:ole="">
            <v:imagedata r:id="rId543" o:title=""/>
          </v:shape>
          <o:OLEObject Type="Embed" ProgID="Equation.DSMT4" ShapeID="_x0000_i1302" DrawAspect="Content" ObjectID="_1558421860" r:id="rId544"/>
        </w:object>
      </w:r>
      <w:r w:rsidRPr="00E36803">
        <w:rPr>
          <w:rFonts w:hint="eastAsia"/>
        </w:rPr>
        <w:t>，</w:t>
      </w:r>
      <w:r w:rsidRPr="00E36803">
        <w:object w:dxaOrig="200" w:dyaOrig="240">
          <v:shape id="_x0000_i1303" type="#_x0000_t75" style="width:10.65pt;height:11.9pt" o:ole="">
            <v:imagedata r:id="rId545" o:title=""/>
          </v:shape>
          <o:OLEObject Type="Embed" ProgID="Equation.DSMT4" ShapeID="_x0000_i1303" DrawAspect="Content" ObjectID="_1558421861" r:id="rId546"/>
        </w:object>
      </w:r>
      <w:r w:rsidRPr="00E36803">
        <w:t>满足约束条件</w:t>
      </w:r>
      <w:r w:rsidRPr="00E36803">
        <w:object w:dxaOrig="1140" w:dyaOrig="980">
          <v:shape id="_x0000_i1304" type="#_x0000_t75" style="width:56.95pt;height:48.85pt" o:ole="">
            <v:imagedata r:id="rId547" o:title=""/>
          </v:shape>
          <o:OLEObject Type="Embed" ProgID="Equation.DSMT4" ShapeID="_x0000_i1304" DrawAspect="Content" ObjectID="_1558421862" r:id="rId548"/>
        </w:object>
      </w:r>
      <w:r w:rsidRPr="00E36803">
        <w:rPr>
          <w:rFonts w:hint="eastAsia"/>
        </w:rPr>
        <w:t>，</w:t>
      </w:r>
      <w:r w:rsidRPr="00E36803">
        <w:t>则</w:t>
      </w:r>
      <w:r w:rsidRPr="00E36803">
        <w:object w:dxaOrig="1020" w:dyaOrig="300">
          <v:shape id="_x0000_i1305" type="#_x0000_t75" style="width:50.7pt;height:15.05pt" o:ole="">
            <v:imagedata r:id="rId549" o:title=""/>
          </v:shape>
          <o:OLEObject Type="Embed" ProgID="Equation.DSMT4" ShapeID="_x0000_i1305" DrawAspect="Content" ObjectID="_1558421863" r:id="rId550"/>
        </w:object>
      </w:r>
      <w:r w:rsidRPr="00E36803">
        <w:t>的最小值为</w:t>
      </w:r>
      <w:r w:rsidRPr="00E36803">
        <w:rPr>
          <w:rFonts w:hint="eastAsia"/>
        </w:rPr>
        <w:t>_______</w:t>
      </w:r>
      <w:r w:rsidRPr="00E36803">
        <w:rPr>
          <w:rFonts w:hint="eastAsia"/>
        </w:rPr>
        <w:t>．</w:t>
      </w:r>
    </w:p>
    <w:p w:rsidR="003973FD" w:rsidRPr="00E36803" w:rsidRDefault="00C53B1E" w:rsidP="00E36803">
      <w:r w:rsidRPr="00E36803">
        <w:object w:dxaOrig="300" w:dyaOrig="260">
          <v:shape id="_x0000_i1306" type="#_x0000_t75" style="width:15.05pt;height:12.5pt" o:ole="">
            <v:imagedata r:id="rId551" o:title=""/>
          </v:shape>
          <o:OLEObject Type="Embed" ProgID="Equation.DSMT4" ShapeID="_x0000_i1306" DrawAspect="Content" ObjectID="_1558421864" r:id="rId552"/>
        </w:object>
      </w:r>
    </w:p>
    <w:p w:rsidR="009E7F28" w:rsidRPr="00E36803" w:rsidRDefault="009E7F28" w:rsidP="00E36803">
      <w:r w:rsidRPr="00E36803">
        <w:rPr>
          <w:rFonts w:hint="eastAsia"/>
        </w:rPr>
        <w:t>不等式</w:t>
      </w:r>
      <w:r w:rsidRPr="00E36803">
        <w:t>组</w:t>
      </w:r>
      <w:r w:rsidRPr="00E36803">
        <w:object w:dxaOrig="1140" w:dyaOrig="980">
          <v:shape id="_x0000_i1307" type="#_x0000_t75" style="width:56.95pt;height:48.85pt" o:ole="">
            <v:imagedata r:id="rId547" o:title=""/>
          </v:shape>
          <o:OLEObject Type="Embed" ProgID="Equation.DSMT4" ShapeID="_x0000_i1307" DrawAspect="Content" ObjectID="_1558421865" r:id="rId553"/>
        </w:object>
      </w:r>
      <w:r w:rsidRPr="00E36803">
        <w:rPr>
          <w:rFonts w:hint="eastAsia"/>
        </w:rPr>
        <w:t>表示</w:t>
      </w:r>
      <w:r w:rsidRPr="00E36803">
        <w:t>的平面区域如图所示</w:t>
      </w:r>
      <w:r w:rsidR="00C53B1E" w:rsidRPr="00E36803">
        <w:br/>
      </w:r>
      <w:r w:rsidR="00D1710E" w:rsidRPr="00E36803">
        <w:drawing>
          <wp:inline distT="0" distB="0" distL="0" distR="0">
            <wp:extent cx="2103120" cy="1828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28" w:rsidRPr="00E36803" w:rsidRDefault="009E7F28" w:rsidP="00E36803">
      <w:r w:rsidRPr="00E36803">
        <w:rPr>
          <w:rFonts w:hint="eastAsia"/>
        </w:rPr>
        <w:lastRenderedPageBreak/>
        <w:t>由</w:t>
      </w:r>
      <w:r w:rsidRPr="00E36803">
        <w:object w:dxaOrig="1020" w:dyaOrig="300">
          <v:shape id="_x0000_i1308" type="#_x0000_t75" style="width:50.7pt;height:15.05pt" o:ole="">
            <v:imagedata r:id="rId555" o:title=""/>
          </v:shape>
          <o:OLEObject Type="Embed" ProgID="Equation.DSMT4" ShapeID="_x0000_i1308" DrawAspect="Content" ObjectID="_1558421866" r:id="rId556"/>
        </w:object>
      </w:r>
      <w:r w:rsidRPr="00E36803">
        <w:rPr>
          <w:rFonts w:hint="eastAsia"/>
        </w:rPr>
        <w:t>得</w:t>
      </w:r>
      <w:r w:rsidRPr="00E36803">
        <w:object w:dxaOrig="1020" w:dyaOrig="560">
          <v:shape id="_x0000_i1309" type="#_x0000_t75" style="width:50.7pt;height:27.55pt" o:ole="">
            <v:imagedata r:id="rId557" o:title=""/>
          </v:shape>
          <o:OLEObject Type="Embed" ProgID="Equation.DSMT4" ShapeID="_x0000_i1309" DrawAspect="Content" ObjectID="_1558421867" r:id="rId558"/>
        </w:object>
      </w:r>
      <w:r w:rsidRPr="00E36803">
        <w:rPr>
          <w:rFonts w:hint="eastAsia"/>
        </w:rPr>
        <w:t>，</w:t>
      </w:r>
      <w:r w:rsidR="00C53B1E" w:rsidRPr="00E36803">
        <w:br/>
      </w:r>
      <w:r w:rsidR="00C53B1E" w:rsidRPr="00E36803">
        <w:rPr>
          <w:rFonts w:hint="eastAsia"/>
        </w:rPr>
        <w:t>求</w:t>
      </w:r>
      <w:r w:rsidR="00C53B1E" w:rsidRPr="00E36803">
        <w:object w:dxaOrig="180" w:dyaOrig="180">
          <v:shape id="_x0000_i1310" type="#_x0000_t75" style="width:8.75pt;height:8.75pt" o:ole="">
            <v:imagedata r:id="rId559" o:title=""/>
          </v:shape>
          <o:OLEObject Type="Embed" ProgID="Equation.DSMT4" ShapeID="_x0000_i1310" DrawAspect="Content" ObjectID="_1558421868" r:id="rId560"/>
        </w:object>
      </w:r>
      <w:r w:rsidR="00C53B1E" w:rsidRPr="00E36803">
        <w:t>的最小值</w:t>
      </w:r>
      <w:r w:rsidRPr="00E36803">
        <w:rPr>
          <w:rFonts w:hint="eastAsia"/>
        </w:rPr>
        <w:t>，</w:t>
      </w:r>
      <w:r w:rsidRPr="00E36803">
        <w:t>即求直线</w:t>
      </w:r>
      <w:r w:rsidRPr="00E36803">
        <w:object w:dxaOrig="1020" w:dyaOrig="560">
          <v:shape id="_x0000_i1311" type="#_x0000_t75" style="width:50.7pt;height:27.55pt" o:ole="">
            <v:imagedata r:id="rId557" o:title=""/>
          </v:shape>
          <o:OLEObject Type="Embed" ProgID="Equation.DSMT4" ShapeID="_x0000_i1311" DrawAspect="Content" ObjectID="_1558421869" r:id="rId561"/>
        </w:object>
      </w:r>
      <w:r w:rsidRPr="00E36803">
        <w:rPr>
          <w:rFonts w:hint="eastAsia"/>
        </w:rPr>
        <w:t>的</w:t>
      </w:r>
      <w:r w:rsidRPr="00E36803">
        <w:t>纵截距的最大值</w:t>
      </w:r>
      <w:r w:rsidR="00C53B1E" w:rsidRPr="00E36803">
        <w:br/>
      </w:r>
      <w:r w:rsidRPr="00E36803">
        <w:rPr>
          <w:rFonts w:hint="eastAsia"/>
        </w:rPr>
        <w:t>当</w:t>
      </w:r>
      <w:r w:rsidRPr="00E36803">
        <w:t>直线</w:t>
      </w:r>
      <w:r w:rsidRPr="00E36803">
        <w:object w:dxaOrig="1020" w:dyaOrig="560">
          <v:shape id="_x0000_i1312" type="#_x0000_t75" style="width:50.7pt;height:27.55pt" o:ole="">
            <v:imagedata r:id="rId557" o:title=""/>
          </v:shape>
          <o:OLEObject Type="Embed" ProgID="Equation.DSMT4" ShapeID="_x0000_i1312" DrawAspect="Content" ObjectID="_1558421870" r:id="rId562"/>
        </w:object>
      </w:r>
      <w:r w:rsidRPr="00E36803">
        <w:rPr>
          <w:rFonts w:hint="eastAsia"/>
        </w:rPr>
        <w:t>过</w:t>
      </w:r>
      <w:r w:rsidRPr="00E36803">
        <w:t>图中点</w:t>
      </w:r>
      <w:r w:rsidRPr="00E36803">
        <w:object w:dxaOrig="220" w:dyaOrig="240">
          <v:shape id="_x0000_i1313" type="#_x0000_t75" style="width:11.25pt;height:11.9pt" o:ole="">
            <v:imagedata r:id="rId563" o:title=""/>
          </v:shape>
          <o:OLEObject Type="Embed" ProgID="Equation.DSMT4" ShapeID="_x0000_i1313" DrawAspect="Content" ObjectID="_1558421871" r:id="rId564"/>
        </w:object>
      </w:r>
      <w:r w:rsidRPr="00E36803">
        <w:rPr>
          <w:rFonts w:hint="eastAsia"/>
        </w:rPr>
        <w:t>时</w:t>
      </w:r>
      <w:r w:rsidRPr="00E36803">
        <w:t>，</w:t>
      </w:r>
      <w:r w:rsidRPr="00E36803">
        <w:rPr>
          <w:rFonts w:hint="eastAsia"/>
        </w:rPr>
        <w:t>纵</w:t>
      </w:r>
      <w:r w:rsidR="00C53B1E" w:rsidRPr="00E36803">
        <w:t>截距最大</w:t>
      </w:r>
    </w:p>
    <w:p w:rsidR="00C53B1E" w:rsidRPr="00E36803" w:rsidRDefault="009E7F28" w:rsidP="00E36803">
      <w:r w:rsidRPr="00E36803">
        <w:rPr>
          <w:rFonts w:hint="eastAsia"/>
        </w:rPr>
        <w:t>由</w:t>
      </w:r>
      <w:r w:rsidR="009C4F67" w:rsidRPr="00E36803">
        <w:object w:dxaOrig="1140" w:dyaOrig="660">
          <v:shape id="_x0000_i1314" type="#_x0000_t75" style="width:56.95pt;height:33.2pt" o:ole="">
            <v:imagedata r:id="rId565" o:title=""/>
          </v:shape>
          <o:OLEObject Type="Embed" ProgID="Equation.DSMT4" ShapeID="_x0000_i1314" DrawAspect="Content" ObjectID="_1558421872" r:id="rId566"/>
        </w:object>
      </w:r>
      <w:r w:rsidR="009C4F67" w:rsidRPr="00E36803">
        <w:rPr>
          <w:rFonts w:hint="eastAsia"/>
        </w:rPr>
        <w:t>解得</w:t>
      </w:r>
      <w:r w:rsidR="009C4F67" w:rsidRPr="00E36803">
        <w:object w:dxaOrig="220" w:dyaOrig="240">
          <v:shape id="_x0000_i1315" type="#_x0000_t75" style="width:11.25pt;height:11.9pt" o:ole="">
            <v:imagedata r:id="rId567" o:title=""/>
          </v:shape>
          <o:OLEObject Type="Embed" ProgID="Equation.DSMT4" ShapeID="_x0000_i1315" DrawAspect="Content" ObjectID="_1558421873" r:id="rId568"/>
        </w:object>
      </w:r>
      <w:r w:rsidR="009C4F67" w:rsidRPr="00E36803">
        <w:rPr>
          <w:rFonts w:hint="eastAsia"/>
        </w:rPr>
        <w:t>点</w:t>
      </w:r>
      <w:r w:rsidR="009C4F67" w:rsidRPr="00E36803">
        <w:t>坐标为</w:t>
      </w:r>
      <w:r w:rsidR="009C4F67" w:rsidRPr="00E36803">
        <w:object w:dxaOrig="560" w:dyaOrig="300">
          <v:shape id="_x0000_i1316" type="#_x0000_t75" style="width:27.55pt;height:15.05pt" o:ole="">
            <v:imagedata r:id="rId569" o:title=""/>
          </v:shape>
          <o:OLEObject Type="Embed" ProgID="Equation.DSMT4" ShapeID="_x0000_i1316" DrawAspect="Content" ObjectID="_1558421874" r:id="rId570"/>
        </w:object>
      </w:r>
      <w:r w:rsidR="009C4F67" w:rsidRPr="00E36803">
        <w:rPr>
          <w:rFonts w:hint="eastAsia"/>
        </w:rPr>
        <w:t>，此时</w:t>
      </w:r>
      <w:r w:rsidR="009C4F67" w:rsidRPr="00E36803">
        <w:object w:dxaOrig="1980" w:dyaOrig="300">
          <v:shape id="_x0000_i1317" type="#_x0000_t75" style="width:98.9pt;height:15.05pt" o:ole="">
            <v:imagedata r:id="rId571" o:title=""/>
          </v:shape>
          <o:OLEObject Type="Embed" ProgID="Equation.DSMT4" ShapeID="_x0000_i1317" DrawAspect="Content" ObjectID="_1558421875" r:id="rId572"/>
        </w:object>
      </w:r>
      <w:r w:rsidR="009C4F67" w:rsidRPr="00E36803">
        <w:t xml:space="preserve"> </w:t>
      </w:r>
    </w:p>
    <w:p w:rsidR="003973FD" w:rsidRPr="00E36803" w:rsidRDefault="003973FD" w:rsidP="00E36803">
      <w:r w:rsidRPr="00E36803">
        <w:t>已知双曲线</w:t>
      </w:r>
      <w:r w:rsidRPr="00E36803">
        <w:object w:dxaOrig="1020" w:dyaOrig="580">
          <v:shape id="_x0000_i1318" type="#_x0000_t75" style="width:50.7pt;height:29.45pt" o:ole="">
            <v:imagedata r:id="rId573" o:title=""/>
          </v:shape>
          <o:OLEObject Type="Embed" ProgID="Equation.DSMT4" ShapeID="_x0000_i1318" DrawAspect="Content" ObjectID="_1558421876" r:id="rId574"/>
        </w:object>
      </w:r>
      <w:r w:rsidRPr="00E36803">
        <w:rPr>
          <w:rFonts w:hint="eastAsia"/>
        </w:rPr>
        <w:t>，（</w:t>
      </w:r>
      <w:r w:rsidRPr="00E36803">
        <w:object w:dxaOrig="499" w:dyaOrig="260">
          <v:shape id="_x0000_i1319" type="#_x0000_t75" style="width:25.65pt;height:12.5pt" o:ole="">
            <v:imagedata r:id="rId575" o:title=""/>
          </v:shape>
          <o:OLEObject Type="Embed" ProgID="Equation.DSMT4" ShapeID="_x0000_i1319" DrawAspect="Content" ObjectID="_1558421877" r:id="rId576"/>
        </w:object>
      </w:r>
      <w:r w:rsidRPr="00E36803">
        <w:rPr>
          <w:rFonts w:hint="eastAsia"/>
        </w:rPr>
        <w:t>，</w:t>
      </w:r>
      <w:r w:rsidRPr="00E36803">
        <w:object w:dxaOrig="499" w:dyaOrig="260">
          <v:shape id="_x0000_i1320" type="#_x0000_t75" style="width:25.65pt;height:12.5pt" o:ole="">
            <v:imagedata r:id="rId577" o:title=""/>
          </v:shape>
          <o:OLEObject Type="Embed" ProgID="Equation.DSMT4" ShapeID="_x0000_i1320" DrawAspect="Content" ObjectID="_1558421878" r:id="rId578"/>
        </w:object>
      </w:r>
      <w:r w:rsidRPr="00E36803">
        <w:rPr>
          <w:rFonts w:hint="eastAsia"/>
        </w:rPr>
        <w:t>）的右顶点为</w:t>
      </w:r>
      <w:r w:rsidRPr="00E36803">
        <w:object w:dxaOrig="220" w:dyaOrig="240">
          <v:shape id="_x0000_i1321" type="#_x0000_t75" style="width:10.65pt;height:11.9pt" o:ole="">
            <v:imagedata r:id="rId579" o:title=""/>
          </v:shape>
          <o:OLEObject Type="Embed" ProgID="Equation.DSMT4" ShapeID="_x0000_i1321" DrawAspect="Content" ObjectID="_1558421879" r:id="rId580"/>
        </w:object>
      </w:r>
      <w:r w:rsidRPr="00E36803">
        <w:rPr>
          <w:rFonts w:hint="eastAsia"/>
        </w:rPr>
        <w:t>，</w:t>
      </w:r>
      <w:r w:rsidRPr="00E36803">
        <w:t>以</w:t>
      </w:r>
      <w:r w:rsidRPr="00E36803">
        <w:object w:dxaOrig="220" w:dyaOrig="240">
          <v:shape id="_x0000_i1322" type="#_x0000_t75" style="width:10.65pt;height:11.9pt" o:ole="">
            <v:imagedata r:id="rId581" o:title=""/>
          </v:shape>
          <o:OLEObject Type="Embed" ProgID="Equation.DSMT4" ShapeID="_x0000_i1322" DrawAspect="Content" ObjectID="_1558421880" r:id="rId582"/>
        </w:object>
      </w:r>
      <w:r w:rsidRPr="00E36803">
        <w:t>为圆心</w:t>
      </w:r>
      <w:r w:rsidRPr="00E36803">
        <w:rPr>
          <w:rFonts w:hint="eastAsia"/>
        </w:rPr>
        <w:t>，</w:t>
      </w:r>
      <w:r w:rsidRPr="00E36803">
        <w:object w:dxaOrig="180" w:dyaOrig="260">
          <v:shape id="_x0000_i1323" type="#_x0000_t75" style="width:8.75pt;height:12.5pt" o:ole="">
            <v:imagedata r:id="rId583" o:title=""/>
          </v:shape>
          <o:OLEObject Type="Embed" ProgID="Equation.DSMT4" ShapeID="_x0000_i1323" DrawAspect="Content" ObjectID="_1558421881" r:id="rId584"/>
        </w:object>
      </w:r>
      <w:r w:rsidRPr="00E36803">
        <w:t>为半径作圆</w:t>
      </w:r>
      <w:r w:rsidRPr="00E36803">
        <w:object w:dxaOrig="220" w:dyaOrig="240">
          <v:shape id="_x0000_i1324" type="#_x0000_t75" style="width:10.65pt;height:11.9pt" o:ole="">
            <v:imagedata r:id="rId585" o:title=""/>
          </v:shape>
          <o:OLEObject Type="Embed" ProgID="Equation.DSMT4" ShapeID="_x0000_i1324" DrawAspect="Content" ObjectID="_1558421882" r:id="rId586"/>
        </w:object>
      </w:r>
      <w:r w:rsidRPr="00E36803">
        <w:rPr>
          <w:rFonts w:hint="eastAsia"/>
        </w:rPr>
        <w:t>，</w:t>
      </w:r>
      <w:r w:rsidRPr="00E36803">
        <w:t>圆</w:t>
      </w:r>
      <w:r w:rsidRPr="00E36803">
        <w:object w:dxaOrig="220" w:dyaOrig="240">
          <v:shape id="_x0000_i1325" type="#_x0000_t75" style="width:10.65pt;height:11.9pt" o:ole="">
            <v:imagedata r:id="rId587" o:title=""/>
          </v:shape>
          <o:OLEObject Type="Embed" ProgID="Equation.DSMT4" ShapeID="_x0000_i1325" DrawAspect="Content" ObjectID="_1558421883" r:id="rId588"/>
        </w:object>
      </w:r>
      <w:r w:rsidRPr="00E36803">
        <w:t>与双曲线</w:t>
      </w:r>
      <w:r w:rsidRPr="00E36803">
        <w:object w:dxaOrig="220" w:dyaOrig="260">
          <v:shape id="_x0000_i1326" type="#_x0000_t75" style="width:10.65pt;height:12.5pt" o:ole="">
            <v:imagedata r:id="rId589" o:title=""/>
          </v:shape>
          <o:OLEObject Type="Embed" ProgID="Equation.DSMT4" ShapeID="_x0000_i1326" DrawAspect="Content" ObjectID="_1558421884" r:id="rId590"/>
        </w:object>
      </w:r>
      <w:r w:rsidRPr="00E36803">
        <w:t>的一条渐近线交于</w:t>
      </w:r>
      <w:r w:rsidRPr="00E36803">
        <w:object w:dxaOrig="279" w:dyaOrig="240">
          <v:shape id="_x0000_i1327" type="#_x0000_t75" style="width:14.4pt;height:11.9pt" o:ole="">
            <v:imagedata r:id="rId591" o:title=""/>
          </v:shape>
          <o:OLEObject Type="Embed" ProgID="Equation.DSMT4" ShapeID="_x0000_i1327" DrawAspect="Content" ObjectID="_1558421885" r:id="rId592"/>
        </w:object>
      </w:r>
      <w:r w:rsidRPr="00E36803">
        <w:rPr>
          <w:rFonts w:hint="eastAsia"/>
        </w:rPr>
        <w:t>，</w:t>
      </w:r>
      <w:r w:rsidRPr="00E36803">
        <w:object w:dxaOrig="240" w:dyaOrig="260">
          <v:shape id="_x0000_i1328" type="#_x0000_t75" style="width:11.9pt;height:12.5pt" o:ole="">
            <v:imagedata r:id="rId593" o:title=""/>
          </v:shape>
          <o:OLEObject Type="Embed" ProgID="Equation.DSMT4" ShapeID="_x0000_i1328" DrawAspect="Content" ObjectID="_1558421886" r:id="rId594"/>
        </w:object>
      </w:r>
      <w:r w:rsidRPr="00E36803">
        <w:t>两点</w:t>
      </w:r>
      <w:r w:rsidRPr="00E36803">
        <w:rPr>
          <w:rFonts w:hint="eastAsia"/>
        </w:rPr>
        <w:t>，</w:t>
      </w:r>
      <w:r w:rsidRPr="00E36803">
        <w:t>若</w:t>
      </w:r>
      <w:r w:rsidRPr="00E36803">
        <w:object w:dxaOrig="1200" w:dyaOrig="260">
          <v:shape id="_x0000_i1329" type="#_x0000_t75" style="width:60.1pt;height:12.5pt" o:ole="">
            <v:imagedata r:id="rId595" o:title=""/>
          </v:shape>
          <o:OLEObject Type="Embed" ProgID="Equation.DSMT4" ShapeID="_x0000_i1329" DrawAspect="Content" ObjectID="_1558421887" r:id="rId596"/>
        </w:object>
      </w:r>
      <w:r w:rsidRPr="00E36803">
        <w:rPr>
          <w:rFonts w:hint="eastAsia"/>
        </w:rPr>
        <w:t>，则</w:t>
      </w:r>
      <w:r w:rsidRPr="00E36803">
        <w:object w:dxaOrig="220" w:dyaOrig="260">
          <v:shape id="_x0000_i1330" type="#_x0000_t75" style="width:10.65pt;height:12.5pt" o:ole="">
            <v:imagedata r:id="rId597" o:title=""/>
          </v:shape>
          <o:OLEObject Type="Embed" ProgID="Equation.DSMT4" ShapeID="_x0000_i1330" DrawAspect="Content" ObjectID="_1558421888" r:id="rId598"/>
        </w:object>
      </w:r>
      <w:r w:rsidRPr="00E36803">
        <w:t>的离心率为</w:t>
      </w:r>
      <w:r w:rsidRPr="00E36803">
        <w:rPr>
          <w:rFonts w:hint="eastAsia"/>
        </w:rPr>
        <w:t>_______</w:t>
      </w:r>
      <w:r w:rsidRPr="00E36803">
        <w:rPr>
          <w:rFonts w:hint="eastAsia"/>
        </w:rPr>
        <w:t>．</w:t>
      </w:r>
    </w:p>
    <w:p w:rsidR="003973FD" w:rsidRPr="00E36803" w:rsidRDefault="00A0673D" w:rsidP="00E36803">
      <w:r w:rsidRPr="00E36803">
        <w:object w:dxaOrig="460" w:dyaOrig="600">
          <v:shape id="_x0000_i1331" type="#_x0000_t75" style="width:23.15pt;height:30.05pt" o:ole="">
            <v:imagedata r:id="rId599" o:title=""/>
          </v:shape>
          <o:OLEObject Type="Embed" ProgID="Equation.DSMT4" ShapeID="_x0000_i1331" DrawAspect="Content" ObjectID="_1558421889" r:id="rId600"/>
        </w:object>
      </w:r>
    </w:p>
    <w:p w:rsidR="00FE4BC7" w:rsidRPr="00E36803" w:rsidRDefault="00FE4BC7" w:rsidP="00E36803">
      <w:r w:rsidRPr="00E36803">
        <w:rPr>
          <w:rFonts w:hint="eastAsia"/>
        </w:rPr>
        <w:t>如图</w:t>
      </w:r>
      <w:r w:rsidRPr="00E36803">
        <w:t>，</w:t>
      </w:r>
    </w:p>
    <w:p w:rsidR="00FE4BC7" w:rsidRPr="00E36803" w:rsidRDefault="00FE4BC7" w:rsidP="00E36803">
      <w:r w:rsidRPr="00E36803">
        <w:drawing>
          <wp:inline distT="0" distB="0" distL="0" distR="0">
            <wp:extent cx="2249429" cy="134112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429" cy="134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51" w:rsidRPr="00E36803" w:rsidRDefault="00FE4BC7" w:rsidP="00E36803">
      <w:r w:rsidRPr="00E36803">
        <w:object w:dxaOrig="740" w:dyaOrig="340">
          <v:shape id="_x0000_i1332" type="#_x0000_t75" style="width:36.95pt;height:18.15pt" o:ole="">
            <v:imagedata r:id="rId602" o:title=""/>
          </v:shape>
          <o:OLEObject Type="Embed" ProgID="Equation.DSMT4" ShapeID="_x0000_i1332" DrawAspect="Content" ObjectID="_1558421890" r:id="rId603"/>
        </w:object>
      </w:r>
      <w:r w:rsidR="00A0673D" w:rsidRPr="00E36803">
        <w:rPr>
          <w:rFonts w:hint="eastAsia"/>
        </w:rPr>
        <w:t>，</w:t>
      </w:r>
      <w:r w:rsidRPr="00E36803">
        <w:object w:dxaOrig="1400" w:dyaOrig="340">
          <v:shape id="_x0000_i1333" type="#_x0000_t75" style="width:69.5pt;height:18.15pt" o:ole="">
            <v:imagedata r:id="rId604" o:title=""/>
          </v:shape>
          <o:OLEObject Type="Embed" ProgID="Equation.DSMT4" ShapeID="_x0000_i1333" DrawAspect="Content" ObjectID="_1558421891" r:id="rId605"/>
        </w:object>
      </w:r>
      <w:r w:rsidR="00A0673D" w:rsidRPr="00E36803">
        <w:br/>
      </w:r>
      <w:r w:rsidRPr="00E36803">
        <w:rPr>
          <w:rFonts w:hint="eastAsia"/>
        </w:rPr>
        <w:t>∵</w:t>
      </w:r>
      <w:r w:rsidR="00A0673D" w:rsidRPr="00E36803">
        <w:object w:dxaOrig="1200" w:dyaOrig="260">
          <v:shape id="_x0000_i1334" type="#_x0000_t75" style="width:60.1pt;height:13.75pt" o:ole="">
            <v:imagedata r:id="rId606" o:title=""/>
          </v:shape>
          <o:OLEObject Type="Embed" ProgID="Equation.DSMT4" ShapeID="_x0000_i1334" DrawAspect="Content" ObjectID="_1558421892" r:id="rId607"/>
        </w:object>
      </w:r>
      <w:r w:rsidRPr="00E36803">
        <w:rPr>
          <w:rFonts w:hint="eastAsia"/>
        </w:rPr>
        <w:t>，</w:t>
      </w:r>
      <w:r w:rsidRPr="00E36803">
        <w:rPr>
          <w:rFonts w:ascii="宋体" w:eastAsia="宋体" w:hAnsi="宋体" w:cs="宋体" w:hint="eastAsia"/>
        </w:rPr>
        <w:t>∴</w:t>
      </w:r>
      <w:r w:rsidRPr="00E36803">
        <w:object w:dxaOrig="1040" w:dyaOrig="600">
          <v:shape id="_x0000_i1335" type="#_x0000_t75" style="width:51.95pt;height:30.05pt" o:ole="">
            <v:imagedata r:id="rId608" o:title=""/>
          </v:shape>
          <o:OLEObject Type="Embed" ProgID="Equation.DSMT4" ShapeID="_x0000_i1335" DrawAspect="Content" ObjectID="_1558421893" r:id="rId609"/>
        </w:object>
      </w:r>
      <w:r w:rsidRPr="00E36803">
        <w:rPr>
          <w:rFonts w:hint="eastAsia"/>
        </w:rPr>
        <w:t>，</w:t>
      </w:r>
      <w:r w:rsidR="00EA6951" w:rsidRPr="00E36803">
        <w:object w:dxaOrig="2960" w:dyaOrig="620">
          <v:shape id="_x0000_i1336" type="#_x0000_t75" style="width:147.75pt;height:30.7pt" o:ole="">
            <v:imagedata r:id="rId610" o:title=""/>
          </v:shape>
          <o:OLEObject Type="Embed" ProgID="Equation.DSMT4" ShapeID="_x0000_i1336" DrawAspect="Content" ObjectID="_1558421894" r:id="rId611"/>
        </w:object>
      </w:r>
      <w:r w:rsidRPr="00E36803">
        <w:t xml:space="preserve"> </w:t>
      </w:r>
    </w:p>
    <w:p w:rsidR="00EA6951" w:rsidRPr="00E36803" w:rsidRDefault="00EA6951" w:rsidP="00E36803">
      <w:r w:rsidRPr="00E36803">
        <w:rPr>
          <w:rFonts w:ascii="宋体" w:eastAsia="宋体" w:hAnsi="宋体" w:cs="宋体" w:hint="eastAsia"/>
        </w:rPr>
        <w:t>∴</w:t>
      </w:r>
      <w:r w:rsidRPr="00E36803">
        <w:object w:dxaOrig="2240" w:dyaOrig="1160">
          <v:shape id="_x0000_i1337" type="#_x0000_t75" style="width:112.05pt;height:57.6pt" o:ole="">
            <v:imagedata r:id="rId612" o:title=""/>
          </v:shape>
          <o:OLEObject Type="Embed" ProgID="Equation.DSMT4" ShapeID="_x0000_i1337" DrawAspect="Content" ObjectID="_1558421895" r:id="rId613"/>
        </w:object>
      </w:r>
    </w:p>
    <w:p w:rsidR="00EA6951" w:rsidRPr="00E36803" w:rsidRDefault="00EA6951" w:rsidP="00E36803">
      <w:r w:rsidRPr="00E36803">
        <w:rPr>
          <w:rFonts w:hint="eastAsia"/>
        </w:rPr>
        <w:t>又</w:t>
      </w:r>
      <w:r w:rsidRPr="00E36803">
        <w:rPr>
          <w:rFonts w:ascii="宋体" w:eastAsia="宋体" w:hAnsi="宋体" w:cs="宋体" w:hint="eastAsia"/>
        </w:rPr>
        <w:t>∵</w:t>
      </w:r>
      <w:r w:rsidRPr="00E36803">
        <w:object w:dxaOrig="840" w:dyaOrig="560">
          <v:shape id="_x0000_i1338" type="#_x0000_t75" style="width:41.95pt;height:27.55pt" o:ole="">
            <v:imagedata r:id="rId614" o:title=""/>
          </v:shape>
          <o:OLEObject Type="Embed" ProgID="Equation.DSMT4" ShapeID="_x0000_i1338" DrawAspect="Content" ObjectID="_1558421896" r:id="rId615"/>
        </w:object>
      </w:r>
      <w:r w:rsidRPr="00E36803">
        <w:rPr>
          <w:rFonts w:hint="eastAsia"/>
        </w:rPr>
        <w:t>，</w:t>
      </w:r>
      <w:r w:rsidRPr="00E36803">
        <w:rPr>
          <w:rFonts w:ascii="宋体" w:eastAsia="宋体" w:hAnsi="宋体" w:cs="宋体" w:hint="eastAsia"/>
        </w:rPr>
        <w:t>∴</w:t>
      </w:r>
      <w:r w:rsidRPr="00E36803">
        <w:object w:dxaOrig="1380" w:dyaOrig="1160">
          <v:shape id="_x0000_i1339" type="#_x0000_t75" style="width:68.85pt;height:57.6pt" o:ole="">
            <v:imagedata r:id="rId616" o:title=""/>
          </v:shape>
          <o:OLEObject Type="Embed" ProgID="Equation.DSMT4" ShapeID="_x0000_i1339" DrawAspect="Content" ObjectID="_1558421897" r:id="rId617"/>
        </w:object>
      </w:r>
      <w:r w:rsidRPr="00E36803">
        <w:rPr>
          <w:rFonts w:hint="eastAsia"/>
        </w:rPr>
        <w:t>，</w:t>
      </w:r>
      <w:r w:rsidRPr="00E36803">
        <w:t>解得</w:t>
      </w:r>
      <w:r w:rsidRPr="00E36803">
        <w:object w:dxaOrig="760" w:dyaOrig="300">
          <v:shape id="_x0000_i1340" type="#_x0000_t75" style="width:38.2pt;height:15.05pt" o:ole="">
            <v:imagedata r:id="rId618" o:title=""/>
          </v:shape>
          <o:OLEObject Type="Embed" ProgID="Equation.DSMT4" ShapeID="_x0000_i1340" DrawAspect="Content" ObjectID="_1558421898" r:id="rId619"/>
        </w:object>
      </w:r>
    </w:p>
    <w:p w:rsidR="00A0673D" w:rsidRPr="00E36803" w:rsidRDefault="00EA6951" w:rsidP="00E36803">
      <w:r w:rsidRPr="00E36803">
        <w:rPr>
          <w:rFonts w:ascii="宋体" w:eastAsia="宋体" w:hAnsi="宋体" w:cs="宋体" w:hint="eastAsia"/>
        </w:rPr>
        <w:t>∴</w:t>
      </w:r>
      <w:r w:rsidRPr="00E36803">
        <w:object w:dxaOrig="2400" w:dyaOrig="660">
          <v:shape id="_x0000_i1341" type="#_x0000_t75" style="width:120.2pt;height:33.2pt" o:ole="">
            <v:imagedata r:id="rId620" o:title=""/>
          </v:shape>
          <o:OLEObject Type="Embed" ProgID="Equation.DSMT4" ShapeID="_x0000_i1341" DrawAspect="Content" ObjectID="_1558421899" r:id="rId621"/>
        </w:object>
      </w:r>
      <w:r w:rsidRPr="00E36803">
        <w:t xml:space="preserve"> </w:t>
      </w:r>
    </w:p>
    <w:p w:rsidR="003973FD" w:rsidRPr="00E36803" w:rsidRDefault="003973FD" w:rsidP="00E36803">
      <w:r w:rsidRPr="00E36803">
        <w:t>如图</w:t>
      </w:r>
      <w:r w:rsidRPr="00E36803">
        <w:rPr>
          <w:rFonts w:hint="eastAsia"/>
        </w:rPr>
        <w:t>，</w:t>
      </w:r>
      <w:r w:rsidRPr="00E36803">
        <w:t>圆形纸片的圆心为</w:t>
      </w:r>
      <w:r w:rsidRPr="00E36803">
        <w:object w:dxaOrig="220" w:dyaOrig="260">
          <v:shape id="_x0000_i1342" type="#_x0000_t75" style="width:10.65pt;height:12.5pt" o:ole="">
            <v:imagedata r:id="rId622" o:title=""/>
          </v:shape>
          <o:OLEObject Type="Embed" ProgID="Equation.DSMT4" ShapeID="_x0000_i1342" DrawAspect="Content" ObjectID="_1558421900" r:id="rId623"/>
        </w:object>
      </w:r>
      <w:r w:rsidRPr="00E36803">
        <w:rPr>
          <w:rFonts w:hint="eastAsia"/>
        </w:rPr>
        <w:t>，</w:t>
      </w:r>
      <w:r w:rsidRPr="00E36803">
        <w:t>半径为</w:t>
      </w:r>
      <w:r w:rsidRPr="00E36803">
        <w:object w:dxaOrig="480" w:dyaOrig="300">
          <v:shape id="_x0000_i1343" type="#_x0000_t75" style="width:23.8pt;height:15.05pt" o:ole="">
            <v:imagedata r:id="rId624" o:title=""/>
          </v:shape>
          <o:OLEObject Type="Embed" ProgID="Equation.DSMT4" ShapeID="_x0000_i1343" DrawAspect="Content" ObjectID="_1558421901" r:id="rId625"/>
        </w:object>
      </w:r>
      <w:r w:rsidRPr="00E36803">
        <w:rPr>
          <w:rFonts w:hint="eastAsia"/>
        </w:rPr>
        <w:t>，</w:t>
      </w:r>
      <w:r w:rsidRPr="00E36803">
        <w:t>该纸片上的等边三角形</w:t>
      </w:r>
      <w:r w:rsidRPr="00E36803">
        <w:object w:dxaOrig="499" w:dyaOrig="260">
          <v:shape id="_x0000_i1344" type="#_x0000_t75" style="width:25.65pt;height:12.5pt" o:ole="">
            <v:imagedata r:id="rId626" o:title=""/>
          </v:shape>
          <o:OLEObject Type="Embed" ProgID="Equation.DSMT4" ShapeID="_x0000_i1344" DrawAspect="Content" ObjectID="_1558421902" r:id="rId627"/>
        </w:object>
      </w:r>
      <w:r w:rsidRPr="00E36803">
        <w:t>的中心为</w:t>
      </w:r>
      <w:r w:rsidRPr="00E36803">
        <w:object w:dxaOrig="220" w:dyaOrig="260">
          <v:shape id="_x0000_i1345" type="#_x0000_t75" style="width:10.65pt;height:12.5pt" o:ole="">
            <v:imagedata r:id="rId628" o:title=""/>
          </v:shape>
          <o:OLEObject Type="Embed" ProgID="Equation.DSMT4" ShapeID="_x0000_i1345" DrawAspect="Content" ObjectID="_1558421903" r:id="rId629"/>
        </w:object>
      </w:r>
      <w:r w:rsidRPr="00E36803">
        <w:rPr>
          <w:rFonts w:hint="eastAsia"/>
        </w:rPr>
        <w:t>，</w:t>
      </w:r>
      <w:r w:rsidRPr="00E36803">
        <w:object w:dxaOrig="240" w:dyaOrig="240">
          <v:shape id="_x0000_i1346" type="#_x0000_t75" style="width:11.9pt;height:11.9pt" o:ole="">
            <v:imagedata r:id="rId630" o:title=""/>
          </v:shape>
          <o:OLEObject Type="Embed" ProgID="Equation.DSMT4" ShapeID="_x0000_i1346" DrawAspect="Content" ObjectID="_1558421904" r:id="rId631"/>
        </w:object>
      </w:r>
      <w:r w:rsidRPr="00E36803">
        <w:rPr>
          <w:rFonts w:hint="eastAsia"/>
        </w:rPr>
        <w:t>、</w:t>
      </w:r>
      <w:r w:rsidRPr="00E36803">
        <w:object w:dxaOrig="220" w:dyaOrig="240">
          <v:shape id="_x0000_i1347" type="#_x0000_t75" style="width:10.65pt;height:11.9pt" o:ole="">
            <v:imagedata r:id="rId632" o:title=""/>
          </v:shape>
          <o:OLEObject Type="Embed" ProgID="Equation.DSMT4" ShapeID="_x0000_i1347" DrawAspect="Content" ObjectID="_1558421905" r:id="rId633"/>
        </w:object>
      </w:r>
      <w:r w:rsidRPr="00E36803">
        <w:rPr>
          <w:rFonts w:hint="eastAsia"/>
        </w:rPr>
        <w:t>、</w:t>
      </w:r>
      <w:r w:rsidRPr="00E36803">
        <w:object w:dxaOrig="240" w:dyaOrig="240">
          <v:shape id="_x0000_i1348" type="#_x0000_t75" style="width:11.9pt;height:11.9pt" o:ole="">
            <v:imagedata r:id="rId634" o:title=""/>
          </v:shape>
          <o:OLEObject Type="Embed" ProgID="Equation.DSMT4" ShapeID="_x0000_i1348" DrawAspect="Content" ObjectID="_1558421906" r:id="rId635"/>
        </w:object>
      </w:r>
      <w:r w:rsidRPr="00E36803">
        <w:t>为元</w:t>
      </w:r>
      <w:r w:rsidRPr="00E36803">
        <w:object w:dxaOrig="220" w:dyaOrig="260">
          <v:shape id="_x0000_i1349" type="#_x0000_t75" style="width:10.65pt;height:12.5pt" o:ole="">
            <v:imagedata r:id="rId636" o:title=""/>
          </v:shape>
          <o:OLEObject Type="Embed" ProgID="Equation.DSMT4" ShapeID="_x0000_i1349" DrawAspect="Content" ObjectID="_1558421907" r:id="rId637"/>
        </w:object>
      </w:r>
      <w:r w:rsidRPr="00E36803">
        <w:t>上的点</w:t>
      </w:r>
      <w:r w:rsidRPr="00E36803">
        <w:rPr>
          <w:rFonts w:hint="eastAsia"/>
        </w:rPr>
        <w:t>，</w:t>
      </w:r>
      <w:r w:rsidRPr="00E36803">
        <w:object w:dxaOrig="700" w:dyaOrig="279">
          <v:shape id="_x0000_i1350" type="#_x0000_t75" style="width:35.05pt;height:14.4pt" o:ole="">
            <v:imagedata r:id="rId638" o:title=""/>
          </v:shape>
          <o:OLEObject Type="Embed" ProgID="Equation.DSMT4" ShapeID="_x0000_i1350" DrawAspect="Content" ObjectID="_1558421908" r:id="rId639"/>
        </w:object>
      </w:r>
      <w:r w:rsidRPr="00E36803">
        <w:rPr>
          <w:rFonts w:hint="eastAsia"/>
        </w:rPr>
        <w:t>，</w:t>
      </w:r>
      <w:r w:rsidRPr="00E36803">
        <w:object w:dxaOrig="660" w:dyaOrig="279">
          <v:shape id="_x0000_i1351" type="#_x0000_t75" style="width:33.2pt;height:14.4pt" o:ole="">
            <v:imagedata r:id="rId640" o:title=""/>
          </v:shape>
          <o:OLEObject Type="Embed" ProgID="Equation.DSMT4" ShapeID="_x0000_i1351" DrawAspect="Content" ObjectID="_1558421909" r:id="rId641"/>
        </w:object>
      </w:r>
      <w:r w:rsidRPr="00E36803">
        <w:rPr>
          <w:rFonts w:hint="eastAsia"/>
        </w:rPr>
        <w:t>，</w:t>
      </w:r>
      <w:r w:rsidRPr="00E36803">
        <w:object w:dxaOrig="660" w:dyaOrig="260">
          <v:shape id="_x0000_i1352" type="#_x0000_t75" style="width:33.2pt;height:12.5pt" o:ole="">
            <v:imagedata r:id="rId642" o:title=""/>
          </v:shape>
          <o:OLEObject Type="Embed" ProgID="Equation.DSMT4" ShapeID="_x0000_i1352" DrawAspect="Content" ObjectID="_1558421910" r:id="rId643"/>
        </w:object>
      </w:r>
      <w:r w:rsidRPr="00E36803">
        <w:t>分别是一</w:t>
      </w:r>
      <w:r w:rsidRPr="00E36803">
        <w:object w:dxaOrig="360" w:dyaOrig="260">
          <v:shape id="_x0000_i1353" type="#_x0000_t75" style="width:18.15pt;height:12.5pt" o:ole="">
            <v:imagedata r:id="rId644" o:title=""/>
          </v:shape>
          <o:OLEObject Type="Embed" ProgID="Equation.DSMT4" ShapeID="_x0000_i1353" DrawAspect="Content" ObjectID="_1558421911" r:id="rId645"/>
        </w:object>
      </w:r>
      <w:r w:rsidRPr="00E36803">
        <w:rPr>
          <w:rFonts w:hint="eastAsia"/>
        </w:rPr>
        <w:t>，</w:t>
      </w:r>
      <w:r w:rsidRPr="00E36803">
        <w:object w:dxaOrig="340" w:dyaOrig="260">
          <v:shape id="_x0000_i1354" type="#_x0000_t75" style="width:17.55pt;height:12.5pt" o:ole="">
            <v:imagedata r:id="rId646" o:title=""/>
          </v:shape>
          <o:OLEObject Type="Embed" ProgID="Equation.DSMT4" ShapeID="_x0000_i1354" DrawAspect="Content" ObjectID="_1558421912" r:id="rId647"/>
        </w:object>
      </w:r>
      <w:r w:rsidRPr="00E36803">
        <w:rPr>
          <w:rFonts w:hint="eastAsia"/>
        </w:rPr>
        <w:t>，</w:t>
      </w:r>
      <w:r w:rsidRPr="00E36803">
        <w:object w:dxaOrig="360" w:dyaOrig="240">
          <v:shape id="_x0000_i1355" type="#_x0000_t75" style="width:18.15pt;height:11.9pt" o:ole="">
            <v:imagedata r:id="rId648" o:title=""/>
          </v:shape>
          <o:OLEObject Type="Embed" ProgID="Equation.DSMT4" ShapeID="_x0000_i1355" DrawAspect="Content" ObjectID="_1558421913" r:id="rId649"/>
        </w:object>
      </w:r>
      <w:r w:rsidRPr="00E36803">
        <w:t>为底边的等腰三角形</w:t>
      </w:r>
      <w:r w:rsidRPr="00E36803">
        <w:rPr>
          <w:rFonts w:hint="eastAsia"/>
        </w:rPr>
        <w:t>，</w:t>
      </w:r>
      <w:r w:rsidRPr="00E36803">
        <w:t>沿虚线剪开后</w:t>
      </w:r>
      <w:r w:rsidRPr="00E36803">
        <w:rPr>
          <w:rFonts w:hint="eastAsia"/>
        </w:rPr>
        <w:t>，</w:t>
      </w:r>
      <w:r w:rsidRPr="00E36803">
        <w:lastRenderedPageBreak/>
        <w:t>分别以</w:t>
      </w:r>
      <w:r w:rsidRPr="00E36803">
        <w:object w:dxaOrig="360" w:dyaOrig="260">
          <v:shape id="_x0000_i1356" type="#_x0000_t75" style="width:18.15pt;height:12.5pt" o:ole="">
            <v:imagedata r:id="rId650" o:title=""/>
          </v:shape>
          <o:OLEObject Type="Embed" ProgID="Equation.DSMT4" ShapeID="_x0000_i1356" DrawAspect="Content" ObjectID="_1558421914" r:id="rId651"/>
        </w:object>
      </w:r>
      <w:r w:rsidRPr="00E36803">
        <w:rPr>
          <w:rFonts w:hint="eastAsia"/>
        </w:rPr>
        <w:t>，</w:t>
      </w:r>
      <w:r w:rsidRPr="00E36803">
        <w:object w:dxaOrig="340" w:dyaOrig="260">
          <v:shape id="_x0000_i1357" type="#_x0000_t75" style="width:17.55pt;height:12.5pt" o:ole="">
            <v:imagedata r:id="rId652" o:title=""/>
          </v:shape>
          <o:OLEObject Type="Embed" ProgID="Equation.DSMT4" ShapeID="_x0000_i1357" DrawAspect="Content" ObjectID="_1558421915" r:id="rId653"/>
        </w:object>
      </w:r>
      <w:r w:rsidRPr="00E36803">
        <w:rPr>
          <w:rFonts w:hint="eastAsia"/>
        </w:rPr>
        <w:t>，</w:t>
      </w:r>
      <w:r w:rsidRPr="00E36803">
        <w:object w:dxaOrig="360" w:dyaOrig="240">
          <v:shape id="_x0000_i1358" type="#_x0000_t75" style="width:18.15pt;height:11.9pt" o:ole="">
            <v:imagedata r:id="rId654" o:title=""/>
          </v:shape>
          <o:OLEObject Type="Embed" ProgID="Equation.DSMT4" ShapeID="_x0000_i1358" DrawAspect="Content" ObjectID="_1558421916" r:id="rId655"/>
        </w:object>
      </w:r>
      <w:r w:rsidRPr="00E36803">
        <w:t>为折痕折起</w:t>
      </w:r>
      <w:r w:rsidRPr="00E36803">
        <w:object w:dxaOrig="700" w:dyaOrig="279">
          <v:shape id="_x0000_i1359" type="#_x0000_t75" style="width:35.05pt;height:14.4pt" o:ole="">
            <v:imagedata r:id="rId656" o:title=""/>
          </v:shape>
          <o:OLEObject Type="Embed" ProgID="Equation.DSMT4" ShapeID="_x0000_i1359" DrawAspect="Content" ObjectID="_1558421917" r:id="rId657"/>
        </w:object>
      </w:r>
      <w:r w:rsidRPr="00E36803">
        <w:rPr>
          <w:rFonts w:hint="eastAsia"/>
        </w:rPr>
        <w:t>，</w:t>
      </w:r>
      <w:r w:rsidRPr="00E36803">
        <w:object w:dxaOrig="660" w:dyaOrig="279">
          <v:shape id="_x0000_i1360" type="#_x0000_t75" style="width:33.2pt;height:14.4pt" o:ole="">
            <v:imagedata r:id="rId658" o:title=""/>
          </v:shape>
          <o:OLEObject Type="Embed" ProgID="Equation.DSMT4" ShapeID="_x0000_i1360" DrawAspect="Content" ObjectID="_1558421918" r:id="rId659"/>
        </w:object>
      </w:r>
      <w:r w:rsidRPr="00E36803">
        <w:rPr>
          <w:rFonts w:hint="eastAsia"/>
        </w:rPr>
        <w:t>，</w:t>
      </w:r>
      <w:r w:rsidRPr="00E36803">
        <w:object w:dxaOrig="660" w:dyaOrig="260">
          <v:shape id="_x0000_i1361" type="#_x0000_t75" style="width:33.2pt;height:12.5pt" o:ole="">
            <v:imagedata r:id="rId660" o:title=""/>
          </v:shape>
          <o:OLEObject Type="Embed" ProgID="Equation.DSMT4" ShapeID="_x0000_i1361" DrawAspect="Content" ObjectID="_1558421919" r:id="rId661"/>
        </w:object>
      </w:r>
      <w:r w:rsidRPr="00E36803">
        <w:rPr>
          <w:rFonts w:hint="eastAsia"/>
        </w:rPr>
        <w:t>，</w:t>
      </w:r>
      <w:r w:rsidRPr="00E36803">
        <w:t>使得</w:t>
      </w:r>
      <w:r w:rsidRPr="00E36803">
        <w:object w:dxaOrig="240" w:dyaOrig="240">
          <v:shape id="_x0000_i1362" type="#_x0000_t75" style="width:11.9pt;height:11.9pt" o:ole="">
            <v:imagedata r:id="rId662" o:title=""/>
          </v:shape>
          <o:OLEObject Type="Embed" ProgID="Equation.DSMT4" ShapeID="_x0000_i1362" DrawAspect="Content" ObjectID="_1558421920" r:id="rId663"/>
        </w:object>
      </w:r>
      <w:r w:rsidRPr="00E36803">
        <w:rPr>
          <w:rFonts w:hint="eastAsia"/>
        </w:rPr>
        <w:t>，</w:t>
      </w:r>
      <w:r w:rsidRPr="00E36803">
        <w:object w:dxaOrig="220" w:dyaOrig="240">
          <v:shape id="_x0000_i1363" type="#_x0000_t75" style="width:10.65pt;height:11.9pt" o:ole="">
            <v:imagedata r:id="rId664" o:title=""/>
          </v:shape>
          <o:OLEObject Type="Embed" ProgID="Equation.DSMT4" ShapeID="_x0000_i1363" DrawAspect="Content" ObjectID="_1558421921" r:id="rId665"/>
        </w:object>
      </w:r>
      <w:r w:rsidRPr="00E36803">
        <w:rPr>
          <w:rFonts w:hint="eastAsia"/>
        </w:rPr>
        <w:t>，</w:t>
      </w:r>
      <w:r w:rsidRPr="00E36803">
        <w:object w:dxaOrig="240" w:dyaOrig="240">
          <v:shape id="_x0000_i1364" type="#_x0000_t75" style="width:11.9pt;height:11.9pt" o:ole="">
            <v:imagedata r:id="rId666" o:title=""/>
          </v:shape>
          <o:OLEObject Type="Embed" ProgID="Equation.DSMT4" ShapeID="_x0000_i1364" DrawAspect="Content" ObjectID="_1558421922" r:id="rId667"/>
        </w:object>
      </w:r>
      <w:r w:rsidRPr="00E36803">
        <w:t>重合</w:t>
      </w:r>
      <w:r w:rsidRPr="00E36803">
        <w:rPr>
          <w:rFonts w:hint="eastAsia"/>
        </w:rPr>
        <w:t>，</w:t>
      </w:r>
      <w:r w:rsidRPr="00E36803">
        <w:t>得到三棱锥</w:t>
      </w:r>
      <w:r w:rsidRPr="00E36803">
        <w:rPr>
          <w:rFonts w:hint="eastAsia"/>
        </w:rPr>
        <w:t>．</w:t>
      </w:r>
      <w:r w:rsidRPr="00E36803">
        <w:t>当</w:t>
      </w:r>
      <w:r w:rsidRPr="00E36803">
        <w:object w:dxaOrig="700" w:dyaOrig="279">
          <v:shape id="_x0000_i1365" type="#_x0000_t75" style="width:35.05pt;height:14.4pt" o:ole="">
            <v:imagedata r:id="rId668" o:title=""/>
          </v:shape>
          <o:OLEObject Type="Embed" ProgID="Equation.DSMT4" ShapeID="_x0000_i1365" DrawAspect="Content" ObjectID="_1558421923" r:id="rId669"/>
        </w:object>
      </w:r>
      <w:r w:rsidRPr="00E36803">
        <w:t>的边长变化时</w:t>
      </w:r>
      <w:r w:rsidRPr="00E36803">
        <w:rPr>
          <w:rFonts w:hint="eastAsia"/>
        </w:rPr>
        <w:t>，</w:t>
      </w:r>
      <w:r w:rsidRPr="00E36803">
        <w:t>所得三棱锥体积</w:t>
      </w:r>
      <w:r w:rsidRPr="00E36803">
        <w:rPr>
          <w:rFonts w:hint="eastAsia"/>
        </w:rPr>
        <w:t>（单位：</w:t>
      </w:r>
      <w:r w:rsidRPr="00E36803">
        <w:object w:dxaOrig="400" w:dyaOrig="300">
          <v:shape id="_x0000_i1366" type="#_x0000_t75" style="width:19.4pt;height:15.05pt" o:ole="">
            <v:imagedata r:id="rId670" o:title=""/>
          </v:shape>
          <o:OLEObject Type="Embed" ProgID="Equation.DSMT4" ShapeID="_x0000_i1366" DrawAspect="Content" ObjectID="_1558421924" r:id="rId671"/>
        </w:object>
      </w:r>
      <w:r w:rsidRPr="00E36803">
        <w:rPr>
          <w:rFonts w:hint="eastAsia"/>
        </w:rPr>
        <w:t>）的最大值为</w:t>
      </w:r>
      <w:r w:rsidRPr="00E36803">
        <w:rPr>
          <w:rFonts w:hint="eastAsia"/>
        </w:rPr>
        <w:t>_______</w:t>
      </w:r>
      <w:r w:rsidRPr="00E36803">
        <w:rPr>
          <w:rFonts w:hint="eastAsia"/>
        </w:rPr>
        <w:t>．</w:t>
      </w:r>
    </w:p>
    <w:p w:rsidR="003973FD" w:rsidRPr="00E36803" w:rsidRDefault="003973FD" w:rsidP="00E36803">
      <w:r w:rsidRPr="00E36803">
        <w:drawing>
          <wp:inline distT="0" distB="0" distL="0" distR="0">
            <wp:extent cx="1247775" cy="1266825"/>
            <wp:effectExtent l="0" t="0" r="9525" b="9525"/>
            <wp:docPr id="3" name="图片 3" descr="C:\Users\Administrator\AppData\Local\Microsoft\Windows\INetCache\Content.Word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Users\Administrator\AppData\Local\Microsoft\Windows\INetCache\Content.Word\16.png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FD" w:rsidRPr="00E36803" w:rsidRDefault="00135779" w:rsidP="00E36803">
      <w:r w:rsidRPr="00E36803">
        <w:object w:dxaOrig="520" w:dyaOrig="320">
          <v:shape id="_x0000_i1367" type="#_x0000_t75" style="width:26.3pt;height:15.65pt" o:ole="">
            <v:imagedata r:id="rId673" o:title=""/>
          </v:shape>
          <o:OLEObject Type="Embed" ProgID="Equation.DSMT4" ShapeID="_x0000_i1367" DrawAspect="Content" ObjectID="_1558421925" r:id="rId674"/>
        </w:object>
      </w:r>
    </w:p>
    <w:p w:rsidR="00524241" w:rsidRPr="00E36803" w:rsidRDefault="004C0D1F" w:rsidP="00E36803">
      <w:r w:rsidRPr="00E36803">
        <w:t>由题</w:t>
      </w:r>
      <w:r w:rsidRPr="00E36803">
        <w:rPr>
          <w:rFonts w:hint="eastAsia"/>
        </w:rPr>
        <w:t>，</w:t>
      </w:r>
      <w:r w:rsidRPr="00E36803">
        <w:t>连接</w:t>
      </w:r>
      <w:r w:rsidRPr="00E36803">
        <w:object w:dxaOrig="380" w:dyaOrig="260">
          <v:shape id="_x0000_i1368" type="#_x0000_t75" style="width:18.8pt;height:12.5pt" o:ole="">
            <v:imagedata r:id="rId675" o:title=""/>
          </v:shape>
          <o:OLEObject Type="Embed" ProgID="Equation.DSMT4" ShapeID="_x0000_i1368" DrawAspect="Content" ObjectID="_1558421926" r:id="rId676"/>
        </w:object>
      </w:r>
      <w:r w:rsidRPr="00E36803">
        <w:rPr>
          <w:rFonts w:hint="eastAsia"/>
        </w:rPr>
        <w:t>，</w:t>
      </w:r>
      <w:r w:rsidRPr="00E36803">
        <w:t>交</w:t>
      </w:r>
      <w:r w:rsidRPr="00E36803">
        <w:object w:dxaOrig="360" w:dyaOrig="260">
          <v:shape id="_x0000_i1369" type="#_x0000_t75" style="width:18.15pt;height:12.5pt" o:ole="">
            <v:imagedata r:id="rId677" o:title=""/>
          </v:shape>
          <o:OLEObject Type="Embed" ProgID="Equation.DSMT4" ShapeID="_x0000_i1369" DrawAspect="Content" ObjectID="_1558421927" r:id="rId678"/>
        </w:object>
      </w:r>
      <w:r w:rsidRPr="00E36803">
        <w:t>与点</w:t>
      </w:r>
      <w:r w:rsidRPr="00E36803">
        <w:object w:dxaOrig="240" w:dyaOrig="260">
          <v:shape id="_x0000_i1370" type="#_x0000_t75" style="width:11.9pt;height:12.5pt" o:ole="">
            <v:imagedata r:id="rId679" o:title=""/>
          </v:shape>
          <o:OLEObject Type="Embed" ProgID="Equation.DSMT4" ShapeID="_x0000_i1370" DrawAspect="Content" ObjectID="_1558421928" r:id="rId680"/>
        </w:object>
      </w:r>
      <w:r w:rsidRPr="00E36803">
        <w:rPr>
          <w:rFonts w:hint="eastAsia"/>
        </w:rPr>
        <w:t>，</w:t>
      </w:r>
      <w:r w:rsidRPr="00E36803">
        <w:t>由题</w:t>
      </w:r>
      <w:r w:rsidRPr="00E36803">
        <w:rPr>
          <w:rFonts w:hint="eastAsia"/>
        </w:rPr>
        <w:t>，</w:t>
      </w:r>
      <w:r w:rsidRPr="00E36803">
        <w:object w:dxaOrig="900" w:dyaOrig="260">
          <v:shape id="_x0000_i1371" type="#_x0000_t75" style="width:45.1pt;height:12.5pt" o:ole="">
            <v:imagedata r:id="rId681" o:title=""/>
          </v:shape>
          <o:OLEObject Type="Embed" ProgID="Equation.DSMT4" ShapeID="_x0000_i1371" DrawAspect="Content" ObjectID="_1558421929" r:id="rId682"/>
        </w:object>
      </w:r>
      <w:r w:rsidRPr="00E36803">
        <w:br/>
      </w:r>
      <w:r w:rsidRPr="00E36803">
        <w:object w:dxaOrig="1180" w:dyaOrig="600">
          <v:shape id="_x0000_i1372" type="#_x0000_t75" style="width:59.5pt;height:30.05pt" o:ole="">
            <v:imagedata r:id="rId683" o:title=""/>
          </v:shape>
          <o:OLEObject Type="Embed" ProgID="Equation.DSMT4" ShapeID="_x0000_i1372" DrawAspect="Content" ObjectID="_1558421930" r:id="rId684"/>
        </w:object>
      </w:r>
      <w:r w:rsidRPr="00E36803">
        <w:rPr>
          <w:rFonts w:hint="eastAsia"/>
        </w:rPr>
        <w:t>，</w:t>
      </w:r>
      <w:r w:rsidRPr="00E36803">
        <w:t>即</w:t>
      </w:r>
      <w:r w:rsidRPr="00E36803">
        <w:object w:dxaOrig="380" w:dyaOrig="260">
          <v:shape id="_x0000_i1373" type="#_x0000_t75" style="width:18.8pt;height:12.5pt" o:ole="">
            <v:imagedata r:id="rId685" o:title=""/>
          </v:shape>
          <o:OLEObject Type="Embed" ProgID="Equation.DSMT4" ShapeID="_x0000_i1373" DrawAspect="Content" ObjectID="_1558421931" r:id="rId686"/>
        </w:object>
      </w:r>
      <w:r w:rsidRPr="00E36803">
        <w:t>的长度与</w:t>
      </w:r>
      <w:r w:rsidRPr="00E36803">
        <w:object w:dxaOrig="360" w:dyaOrig="260">
          <v:shape id="_x0000_i1374" type="#_x0000_t75" style="width:18.15pt;height:12.5pt" o:ole="">
            <v:imagedata r:id="rId687" o:title=""/>
          </v:shape>
          <o:OLEObject Type="Embed" ProgID="Equation.DSMT4" ShapeID="_x0000_i1374" DrawAspect="Content" ObjectID="_1558421932" r:id="rId688"/>
        </w:object>
      </w:r>
      <w:r w:rsidRPr="00E36803">
        <w:t>的长度或成正比</w:t>
      </w:r>
      <w:r w:rsidRPr="00E36803">
        <w:br/>
      </w:r>
      <w:r w:rsidRPr="00E36803">
        <w:rPr>
          <w:rFonts w:hint="eastAsia"/>
        </w:rPr>
        <w:t>设</w:t>
      </w:r>
      <w:r w:rsidRPr="00E36803">
        <w:object w:dxaOrig="700" w:dyaOrig="260">
          <v:shape id="_x0000_i1375" type="#_x0000_t75" style="width:35.05pt;height:12.5pt" o:ole="">
            <v:imagedata r:id="rId689" o:title=""/>
          </v:shape>
          <o:OLEObject Type="Embed" ProgID="Equation.DSMT4" ShapeID="_x0000_i1375" DrawAspect="Content" ObjectID="_1558421933" r:id="rId690"/>
        </w:object>
      </w:r>
      <w:r w:rsidRPr="00E36803">
        <w:rPr>
          <w:rFonts w:hint="eastAsia"/>
        </w:rPr>
        <w:t>，</w:t>
      </w:r>
      <w:r w:rsidRPr="00E36803">
        <w:t>则</w:t>
      </w:r>
      <w:r w:rsidRPr="00E36803">
        <w:object w:dxaOrig="1020" w:dyaOrig="320">
          <v:shape id="_x0000_i1376" type="#_x0000_t75" style="width:50.7pt;height:16.3pt" o:ole="">
            <v:imagedata r:id="rId691" o:title=""/>
          </v:shape>
          <o:OLEObject Type="Embed" ProgID="Equation.DSMT4" ShapeID="_x0000_i1376" DrawAspect="Content" ObjectID="_1558421934" r:id="rId692"/>
        </w:object>
      </w:r>
      <w:r w:rsidRPr="00E36803">
        <w:rPr>
          <w:rFonts w:hint="eastAsia"/>
        </w:rPr>
        <w:t>，</w:t>
      </w:r>
      <w:r w:rsidRPr="00E36803">
        <w:object w:dxaOrig="999" w:dyaOrig="260">
          <v:shape id="_x0000_i1377" type="#_x0000_t75" style="width:50.1pt;height:12.5pt" o:ole="">
            <v:imagedata r:id="rId693" o:title=""/>
          </v:shape>
          <o:OLEObject Type="Embed" ProgID="Equation.DSMT4" ShapeID="_x0000_i1377" DrawAspect="Content" ObjectID="_1558421935" r:id="rId694"/>
        </w:object>
      </w:r>
      <w:r w:rsidRPr="00E36803">
        <w:br/>
      </w:r>
      <w:r w:rsidRPr="00E36803">
        <w:t>三棱锥的高</w:t>
      </w:r>
      <w:r w:rsidRPr="00E36803">
        <w:object w:dxaOrig="4400" w:dyaOrig="340">
          <v:shape id="_x0000_i1378" type="#_x0000_t75" style="width:219.75pt;height:17.55pt" o:ole="">
            <v:imagedata r:id="rId695" o:title=""/>
          </v:shape>
          <o:OLEObject Type="Embed" ProgID="Equation.DSMT4" ShapeID="_x0000_i1378" DrawAspect="Content" ObjectID="_1558421936" r:id="rId696"/>
        </w:object>
      </w:r>
      <w:r w:rsidRPr="00E36803">
        <w:br/>
      </w:r>
      <w:r w:rsidRPr="00E36803">
        <w:object w:dxaOrig="2439" w:dyaOrig="560">
          <v:shape id="_x0000_i1379" type="#_x0000_t75" style="width:122.1pt;height:27.55pt" o:ole="">
            <v:imagedata r:id="rId697" o:title=""/>
          </v:shape>
          <o:OLEObject Type="Embed" ProgID="Equation.DSMT4" ShapeID="_x0000_i1379" DrawAspect="Content" ObjectID="_1558421937" r:id="rId698"/>
        </w:object>
      </w:r>
      <w:r w:rsidRPr="00E36803">
        <w:br/>
      </w:r>
      <w:r w:rsidRPr="00E36803">
        <w:rPr>
          <w:rFonts w:hint="eastAsia"/>
        </w:rPr>
        <w:t>则</w:t>
      </w:r>
      <w:r w:rsidRPr="00E36803">
        <w:object w:dxaOrig="2920" w:dyaOrig="560">
          <v:shape id="_x0000_i1380" type="#_x0000_t75" style="width:146.5pt;height:27.55pt" o:ole="">
            <v:imagedata r:id="rId699" o:title=""/>
          </v:shape>
          <o:OLEObject Type="Embed" ProgID="Equation.DSMT4" ShapeID="_x0000_i1380" DrawAspect="Content" ObjectID="_1558421938" r:id="rId700"/>
        </w:object>
      </w:r>
      <w:r w:rsidRPr="00E36803">
        <w:object w:dxaOrig="1719" w:dyaOrig="340">
          <v:shape id="_x0000_i1381" type="#_x0000_t75" style="width:86.4pt;height:17.55pt" o:ole="">
            <v:imagedata r:id="rId701" o:title=""/>
          </v:shape>
          <o:OLEObject Type="Embed" ProgID="Equation.DSMT4" ShapeID="_x0000_i1381" DrawAspect="Content" ObjectID="_1558421939" r:id="rId702"/>
        </w:object>
      </w:r>
      <w:r w:rsidRPr="00E36803">
        <w:br/>
      </w:r>
      <w:r w:rsidRPr="00E36803">
        <w:rPr>
          <w:rFonts w:hint="eastAsia"/>
        </w:rPr>
        <w:t>令</w:t>
      </w:r>
      <w:r w:rsidRPr="00E36803">
        <w:object w:dxaOrig="1700" w:dyaOrig="360">
          <v:shape id="_x0000_i1382" type="#_x0000_t75" style="width:84.5pt;height:18.15pt" o:ole="">
            <v:imagedata r:id="rId703" o:title=""/>
          </v:shape>
          <o:OLEObject Type="Embed" ProgID="Equation.DSMT4" ShapeID="_x0000_i1382" DrawAspect="Content" ObjectID="_1558421940" r:id="rId704"/>
        </w:object>
      </w:r>
      <w:r w:rsidRPr="00E36803">
        <w:rPr>
          <w:rFonts w:hint="eastAsia"/>
        </w:rPr>
        <w:t>，</w:t>
      </w:r>
      <w:r w:rsidR="00135779" w:rsidRPr="00E36803">
        <w:object w:dxaOrig="840" w:dyaOrig="560">
          <v:shape id="_x0000_i1383" type="#_x0000_t75" style="width:41.95pt;height:27.55pt" o:ole="">
            <v:imagedata r:id="rId705" o:title=""/>
          </v:shape>
          <o:OLEObject Type="Embed" ProgID="Equation.DSMT4" ShapeID="_x0000_i1383" DrawAspect="Content" ObjectID="_1558421941" r:id="rId706"/>
        </w:object>
      </w:r>
      <w:r w:rsidR="00135779" w:rsidRPr="00E36803">
        <w:rPr>
          <w:rFonts w:hint="eastAsia"/>
        </w:rPr>
        <w:t>，</w:t>
      </w:r>
      <w:r w:rsidRPr="00E36803">
        <w:object w:dxaOrig="1840" w:dyaOrig="360">
          <v:shape id="_x0000_i1384" type="#_x0000_t75" style="width:91.4pt;height:18.15pt" o:ole="">
            <v:imagedata r:id="rId707" o:title=""/>
          </v:shape>
          <o:OLEObject Type="Embed" ProgID="Equation.DSMT4" ShapeID="_x0000_i1384" DrawAspect="Content" ObjectID="_1558421942" r:id="rId708"/>
        </w:object>
      </w:r>
      <w:r w:rsidRPr="00E36803">
        <w:br/>
      </w:r>
      <w:r w:rsidRPr="00E36803">
        <w:rPr>
          <w:rFonts w:hint="eastAsia"/>
        </w:rPr>
        <w:t>令</w:t>
      </w:r>
      <w:r w:rsidRPr="00E36803">
        <w:object w:dxaOrig="880" w:dyaOrig="340">
          <v:shape id="_x0000_i1385" type="#_x0000_t75" style="width:44.45pt;height:17.55pt" o:ole="">
            <v:imagedata r:id="rId709" o:title=""/>
          </v:shape>
          <o:OLEObject Type="Embed" ProgID="Equation.DSMT4" ShapeID="_x0000_i1385" DrawAspect="Content" ObjectID="_1558421943" r:id="rId710"/>
        </w:object>
      </w:r>
      <w:r w:rsidRPr="00E36803">
        <w:rPr>
          <w:rFonts w:hint="eastAsia"/>
        </w:rPr>
        <w:t>，</w:t>
      </w:r>
      <w:r w:rsidRPr="00E36803">
        <w:t>即</w:t>
      </w:r>
      <w:r w:rsidRPr="00E36803">
        <w:object w:dxaOrig="1080" w:dyaOrig="300">
          <v:shape id="_x0000_i1386" type="#_x0000_t75" style="width:53.85pt;height:15.05pt" o:ole="">
            <v:imagedata r:id="rId711" o:title=""/>
          </v:shape>
          <o:OLEObject Type="Embed" ProgID="Equation.DSMT4" ShapeID="_x0000_i1386" DrawAspect="Content" ObjectID="_1558421944" r:id="rId712"/>
        </w:object>
      </w:r>
      <w:r w:rsidR="009205BE" w:rsidRPr="00E36803">
        <w:rPr>
          <w:rFonts w:hint="eastAsia"/>
        </w:rPr>
        <w:t>，</w:t>
      </w:r>
      <w:r w:rsidRPr="00E36803">
        <w:object w:dxaOrig="499" w:dyaOrig="260">
          <v:shape id="_x0000_i1387" type="#_x0000_t75" style="width:25.65pt;height:12.5pt" o:ole="">
            <v:imagedata r:id="rId713" o:title=""/>
          </v:shape>
          <o:OLEObject Type="Embed" ProgID="Equation.DSMT4" ShapeID="_x0000_i1387" DrawAspect="Content" ObjectID="_1558421945" r:id="rId714"/>
        </w:object>
      </w:r>
      <w:r w:rsidRPr="00E36803">
        <w:br/>
      </w:r>
      <w:r w:rsidRPr="00E36803">
        <w:rPr>
          <w:rFonts w:hint="eastAsia"/>
        </w:rPr>
        <w:t>则</w:t>
      </w:r>
      <w:r w:rsidRPr="00E36803">
        <w:object w:dxaOrig="1640" w:dyaOrig="340">
          <v:shape id="_x0000_i1388" type="#_x0000_t75" style="width:82.65pt;height:17.55pt" o:ole="">
            <v:imagedata r:id="rId715" o:title=""/>
          </v:shape>
          <o:OLEObject Type="Embed" ProgID="Equation.DSMT4" ShapeID="_x0000_i1388" DrawAspect="Content" ObjectID="_1558421946" r:id="rId716"/>
        </w:object>
      </w:r>
      <w:r w:rsidRPr="00E36803">
        <w:br/>
      </w:r>
      <w:r w:rsidRPr="00E36803">
        <w:t>则</w:t>
      </w:r>
      <w:r w:rsidRPr="00E36803">
        <w:object w:dxaOrig="1700" w:dyaOrig="320">
          <v:shape id="_x0000_i1389" type="#_x0000_t75" style="width:84.5pt;height:16.3pt" o:ole="">
            <v:imagedata r:id="rId717" o:title=""/>
          </v:shape>
          <o:OLEObject Type="Embed" ProgID="Equation.DSMT4" ShapeID="_x0000_i1389" DrawAspect="Content" ObjectID="_1558421947" r:id="rId718"/>
        </w:object>
      </w:r>
      <w:r w:rsidRPr="00E36803">
        <w:br/>
      </w:r>
      <w:r w:rsidRPr="00E36803">
        <w:object w:dxaOrig="220" w:dyaOrig="240">
          <v:shape id="_x0000_i1390" type="#_x0000_t75" style="width:10.65pt;height:11.9pt" o:ole="">
            <v:imagedata r:id="rId719" o:title=""/>
          </v:shape>
          <o:OLEObject Type="Embed" ProgID="Equation.DSMT4" ShapeID="_x0000_i1390" DrawAspect="Content" ObjectID="_1558421948" r:id="rId720"/>
        </w:object>
      </w:r>
      <w:r w:rsidRPr="00E36803">
        <w:t>体积最大值为</w:t>
      </w:r>
      <w:r w:rsidRPr="00E36803">
        <w:object w:dxaOrig="859" w:dyaOrig="320">
          <v:shape id="_x0000_i1391" type="#_x0000_t75" style="width:42.55pt;height:16.3pt" o:ole="">
            <v:imagedata r:id="rId721" o:title=""/>
          </v:shape>
          <o:OLEObject Type="Embed" ProgID="Equation.DSMT4" ShapeID="_x0000_i1391" DrawAspect="Content" ObjectID="_1558421949" r:id="rId722"/>
        </w:object>
      </w:r>
      <w:r w:rsidRPr="00E36803">
        <w:br/>
      </w:r>
      <w:r w:rsidRPr="00E36803">
        <w:drawing>
          <wp:inline distT="0" distB="0" distL="0" distR="0">
            <wp:extent cx="1238250" cy="1266825"/>
            <wp:effectExtent l="0" t="0" r="0" b="9525"/>
            <wp:docPr id="31" name="图片 31" descr="微信图片_2017060719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5" descr="微信图片_20170607191955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41" w:rsidRPr="00E36803" w:rsidRDefault="00944B12" w:rsidP="00E36803">
      <w:r w:rsidRPr="00E36803">
        <w:t>解答题</w:t>
      </w:r>
      <w:r w:rsidR="00073E8F" w:rsidRPr="00E36803">
        <w:rPr>
          <w:rFonts w:hint="eastAsia"/>
        </w:rPr>
        <w:t>：</w:t>
      </w:r>
      <w:r w:rsidR="00073E8F" w:rsidRPr="00E36803">
        <w:t>共</w:t>
      </w:r>
      <w:r w:rsidR="00073E8F" w:rsidRPr="00E36803">
        <w:rPr>
          <w:rFonts w:hint="eastAsia"/>
        </w:rPr>
        <w:t>70</w:t>
      </w:r>
      <w:r w:rsidR="00073E8F" w:rsidRPr="00E36803">
        <w:rPr>
          <w:rFonts w:hint="eastAsia"/>
        </w:rPr>
        <w:t>分</w:t>
      </w:r>
      <w:r w:rsidR="00073E8F" w:rsidRPr="00E36803">
        <w:t>。解答应写出文字说明、证明过程或演算步骤。第</w:t>
      </w:r>
      <w:r w:rsidR="00073E8F" w:rsidRPr="00E36803">
        <w:rPr>
          <w:rFonts w:hint="eastAsia"/>
        </w:rPr>
        <w:t>17</w:t>
      </w:r>
      <w:r w:rsidR="00073E8F" w:rsidRPr="00E36803">
        <w:t>-21</w:t>
      </w:r>
      <w:r w:rsidR="00073E8F" w:rsidRPr="00E36803">
        <w:rPr>
          <w:rFonts w:hint="eastAsia"/>
        </w:rPr>
        <w:t>题</w:t>
      </w:r>
      <w:r w:rsidR="00073E8F" w:rsidRPr="00E36803">
        <w:t>为必考题，每个试题考生都必须作答。第</w:t>
      </w:r>
      <w:r w:rsidR="00073E8F" w:rsidRPr="00E36803">
        <w:rPr>
          <w:rFonts w:hint="eastAsia"/>
        </w:rPr>
        <w:t>22</w:t>
      </w:r>
      <w:r w:rsidR="00073E8F" w:rsidRPr="00E36803">
        <w:rPr>
          <w:rFonts w:hint="eastAsia"/>
        </w:rPr>
        <w:t>、</w:t>
      </w:r>
      <w:r w:rsidR="00073E8F" w:rsidRPr="00E36803">
        <w:rPr>
          <w:rFonts w:hint="eastAsia"/>
        </w:rPr>
        <w:t>23</w:t>
      </w:r>
      <w:r w:rsidR="00073E8F" w:rsidRPr="00E36803">
        <w:rPr>
          <w:rFonts w:hint="eastAsia"/>
        </w:rPr>
        <w:t>题</w:t>
      </w:r>
      <w:r w:rsidR="00073E8F" w:rsidRPr="00E36803">
        <w:t>为选考题，考生根据要求</w:t>
      </w:r>
      <w:r w:rsidR="00073E8F" w:rsidRPr="00E36803">
        <w:rPr>
          <w:rFonts w:hint="eastAsia"/>
        </w:rPr>
        <w:t>作</w:t>
      </w:r>
      <w:r w:rsidR="00073E8F" w:rsidRPr="00E36803">
        <w:t>答。</w:t>
      </w:r>
      <w:r w:rsidR="00073E8F" w:rsidRPr="00E36803">
        <w:br/>
      </w:r>
      <w:r w:rsidR="00073E8F" w:rsidRPr="00E36803">
        <w:rPr>
          <w:rFonts w:hint="eastAsia"/>
        </w:rPr>
        <w:t>（一）必考题</w:t>
      </w:r>
      <w:r w:rsidR="00073E8F" w:rsidRPr="00E36803">
        <w:t>：共</w:t>
      </w:r>
      <w:r w:rsidR="00073E8F" w:rsidRPr="00E36803">
        <w:rPr>
          <w:rFonts w:hint="eastAsia"/>
        </w:rPr>
        <w:t>60</w:t>
      </w:r>
      <w:r w:rsidR="00073E8F" w:rsidRPr="00E36803">
        <w:rPr>
          <w:rFonts w:hint="eastAsia"/>
        </w:rPr>
        <w:t>分</w:t>
      </w:r>
      <w:r w:rsidR="00073E8F" w:rsidRPr="00E36803">
        <w:t>。</w:t>
      </w:r>
    </w:p>
    <w:p w:rsidR="003973FD" w:rsidRPr="00E36803" w:rsidRDefault="003973FD" w:rsidP="00E36803">
      <w:r w:rsidRPr="00E36803">
        <w:object w:dxaOrig="700" w:dyaOrig="279">
          <v:shape id="_x0000_i1392" type="#_x0000_t75" style="width:35.05pt;height:14.4pt" o:ole="">
            <v:imagedata r:id="rId724" o:title=""/>
          </v:shape>
          <o:OLEObject Type="Embed" ProgID="Equation.DSMT4" ShapeID="_x0000_i1392" DrawAspect="Content" ObjectID="_1558421950" r:id="rId725"/>
        </w:object>
      </w:r>
      <w:r w:rsidRPr="00E36803">
        <w:t>的内角</w:t>
      </w:r>
      <w:r w:rsidRPr="00E36803">
        <w:object w:dxaOrig="220" w:dyaOrig="240">
          <v:shape id="_x0000_i1393" type="#_x0000_t75" style="width:10.65pt;height:11.9pt" o:ole="">
            <v:imagedata r:id="rId726" o:title=""/>
          </v:shape>
          <o:OLEObject Type="Embed" ProgID="Equation.DSMT4" ShapeID="_x0000_i1393" DrawAspect="Content" ObjectID="_1558421951" r:id="rId727"/>
        </w:object>
      </w:r>
      <w:r w:rsidRPr="00E36803">
        <w:rPr>
          <w:rFonts w:hint="eastAsia"/>
        </w:rPr>
        <w:t>，</w:t>
      </w:r>
      <w:r w:rsidRPr="00E36803">
        <w:object w:dxaOrig="220" w:dyaOrig="240">
          <v:shape id="_x0000_i1394" type="#_x0000_t75" style="width:10.65pt;height:11.9pt" o:ole="">
            <v:imagedata r:id="rId728" o:title=""/>
          </v:shape>
          <o:OLEObject Type="Embed" ProgID="Equation.DSMT4" ShapeID="_x0000_i1394" DrawAspect="Content" ObjectID="_1558421952" r:id="rId729"/>
        </w:object>
      </w:r>
      <w:r w:rsidRPr="00E36803">
        <w:rPr>
          <w:rFonts w:hint="eastAsia"/>
        </w:rPr>
        <w:t>，</w:t>
      </w:r>
      <w:r w:rsidRPr="00E36803">
        <w:object w:dxaOrig="220" w:dyaOrig="260">
          <v:shape id="_x0000_i1395" type="#_x0000_t75" style="width:10.65pt;height:12.5pt" o:ole="">
            <v:imagedata r:id="rId730" o:title=""/>
          </v:shape>
          <o:OLEObject Type="Embed" ProgID="Equation.DSMT4" ShapeID="_x0000_i1395" DrawAspect="Content" ObjectID="_1558421953" r:id="rId731"/>
        </w:object>
      </w:r>
      <w:r w:rsidRPr="00E36803">
        <w:t>的对边分别为</w:t>
      </w:r>
      <w:r w:rsidRPr="00E36803">
        <w:object w:dxaOrig="180" w:dyaOrig="200">
          <v:shape id="_x0000_i1396" type="#_x0000_t75" style="width:8.75pt;height:10.65pt" o:ole="">
            <v:imagedata r:id="rId732" o:title=""/>
          </v:shape>
          <o:OLEObject Type="Embed" ProgID="Equation.DSMT4" ShapeID="_x0000_i1396" DrawAspect="Content" ObjectID="_1558421954" r:id="rId733"/>
        </w:object>
      </w:r>
      <w:r w:rsidRPr="00E36803">
        <w:rPr>
          <w:rFonts w:hint="eastAsia"/>
        </w:rPr>
        <w:t>，</w:t>
      </w:r>
      <w:r w:rsidRPr="00E36803">
        <w:object w:dxaOrig="180" w:dyaOrig="260">
          <v:shape id="_x0000_i1397" type="#_x0000_t75" style="width:8.75pt;height:12.5pt" o:ole="">
            <v:imagedata r:id="rId734" o:title=""/>
          </v:shape>
          <o:OLEObject Type="Embed" ProgID="Equation.DSMT4" ShapeID="_x0000_i1397" DrawAspect="Content" ObjectID="_1558421955" r:id="rId735"/>
        </w:object>
      </w:r>
      <w:r w:rsidRPr="00E36803">
        <w:rPr>
          <w:rFonts w:hint="eastAsia"/>
        </w:rPr>
        <w:t>，</w:t>
      </w:r>
      <w:r w:rsidRPr="00E36803">
        <w:object w:dxaOrig="180" w:dyaOrig="200">
          <v:shape id="_x0000_i1398" type="#_x0000_t75" style="width:8.75pt;height:10.65pt" o:ole="">
            <v:imagedata r:id="rId736" o:title=""/>
          </v:shape>
          <o:OLEObject Type="Embed" ProgID="Equation.DSMT4" ShapeID="_x0000_i1398" DrawAspect="Content" ObjectID="_1558421956" r:id="rId737"/>
        </w:object>
      </w:r>
      <w:r w:rsidRPr="00E36803">
        <w:rPr>
          <w:rFonts w:hint="eastAsia"/>
        </w:rPr>
        <w:t>，</w:t>
      </w:r>
      <w:r w:rsidRPr="00E36803">
        <w:t>已知</w:t>
      </w:r>
      <w:r w:rsidRPr="00E36803">
        <w:object w:dxaOrig="700" w:dyaOrig="279">
          <v:shape id="_x0000_i1399" type="#_x0000_t75" style="width:35.05pt;height:14.4pt" o:ole="">
            <v:imagedata r:id="rId738" o:title=""/>
          </v:shape>
          <o:OLEObject Type="Embed" ProgID="Equation.DSMT4" ShapeID="_x0000_i1399" DrawAspect="Content" ObjectID="_1558421957" r:id="rId739"/>
        </w:object>
      </w:r>
      <w:r w:rsidRPr="00E36803">
        <w:t>的面积为</w:t>
      </w:r>
      <w:r w:rsidRPr="00E36803">
        <w:object w:dxaOrig="639" w:dyaOrig="580">
          <v:shape id="_x0000_i1400" type="#_x0000_t75" style="width:31.95pt;height:29.45pt" o:ole="">
            <v:imagedata r:id="rId740" o:title=""/>
          </v:shape>
          <o:OLEObject Type="Embed" ProgID="Equation.DSMT4" ShapeID="_x0000_i1400" DrawAspect="Content" ObjectID="_1558421958" r:id="rId741"/>
        </w:object>
      </w:r>
      <w:r w:rsidRPr="00E36803">
        <w:rPr>
          <w:rFonts w:hint="eastAsia"/>
        </w:rPr>
        <w:t>．</w:t>
      </w:r>
      <w:r w:rsidR="005A327F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1</w:t>
      </w:r>
      <w:r w:rsidRPr="00E36803">
        <w:rPr>
          <w:rFonts w:hint="eastAsia"/>
        </w:rPr>
        <w:t>）求</w:t>
      </w:r>
      <w:r w:rsidRPr="00E36803">
        <w:object w:dxaOrig="940" w:dyaOrig="260">
          <v:shape id="_x0000_i1401" type="#_x0000_t75" style="width:46.35pt;height:12.5pt" o:ole="">
            <v:imagedata r:id="rId742" o:title=""/>
          </v:shape>
          <o:OLEObject Type="Embed" ProgID="Equation.DSMT4" ShapeID="_x0000_i1401" DrawAspect="Content" ObjectID="_1558421959" r:id="rId743"/>
        </w:object>
      </w:r>
      <w:r w:rsidRPr="00E36803">
        <w:rPr>
          <w:rFonts w:hint="eastAsia"/>
        </w:rPr>
        <w:t>；</w:t>
      </w:r>
      <w:r w:rsidR="005A327F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2</w:t>
      </w:r>
      <w:r w:rsidRPr="00E36803">
        <w:rPr>
          <w:rFonts w:hint="eastAsia"/>
        </w:rPr>
        <w:t>）若</w:t>
      </w:r>
      <w:r w:rsidRPr="00E36803">
        <w:object w:dxaOrig="1400" w:dyaOrig="260">
          <v:shape id="_x0000_i1402" type="#_x0000_t75" style="width:69.5pt;height:12.5pt" o:ole="">
            <v:imagedata r:id="rId744" o:title=""/>
          </v:shape>
          <o:OLEObject Type="Embed" ProgID="Equation.DSMT4" ShapeID="_x0000_i1402" DrawAspect="Content" ObjectID="_1558421960" r:id="rId745"/>
        </w:object>
      </w:r>
      <w:r w:rsidRPr="00E36803">
        <w:rPr>
          <w:rFonts w:hint="eastAsia"/>
        </w:rPr>
        <w:t>，</w:t>
      </w:r>
      <w:r w:rsidRPr="00E36803">
        <w:object w:dxaOrig="499" w:dyaOrig="260">
          <v:shape id="_x0000_i1403" type="#_x0000_t75" style="width:25.65pt;height:12.5pt" o:ole="">
            <v:imagedata r:id="rId746" o:title=""/>
          </v:shape>
          <o:OLEObject Type="Embed" ProgID="Equation.DSMT4" ShapeID="_x0000_i1403" DrawAspect="Content" ObjectID="_1558421961" r:id="rId747"/>
        </w:object>
      </w:r>
      <w:r w:rsidRPr="00E36803">
        <w:rPr>
          <w:rFonts w:hint="eastAsia"/>
        </w:rPr>
        <w:t>，</w:t>
      </w:r>
      <w:r w:rsidRPr="00E36803">
        <w:t>求</w:t>
      </w:r>
      <w:r w:rsidRPr="00E36803">
        <w:object w:dxaOrig="700" w:dyaOrig="279">
          <v:shape id="_x0000_i1404" type="#_x0000_t75" style="width:35.05pt;height:14.4pt" o:ole="">
            <v:imagedata r:id="rId748" o:title=""/>
          </v:shape>
          <o:OLEObject Type="Embed" ProgID="Equation.DSMT4" ShapeID="_x0000_i1404" DrawAspect="Content" ObjectID="_1558421962" r:id="rId749"/>
        </w:object>
      </w:r>
      <w:r w:rsidRPr="00E36803">
        <w:t>的周长</w:t>
      </w:r>
      <w:r w:rsidRPr="00E36803">
        <w:rPr>
          <w:rFonts w:hint="eastAsia"/>
        </w:rPr>
        <w:t>．</w:t>
      </w:r>
    </w:p>
    <w:p w:rsidR="004F6F98" w:rsidRPr="00E36803" w:rsidRDefault="005A327F" w:rsidP="00E36803">
      <w:r w:rsidRPr="00E36803">
        <w:t>本题主要考查三角函数及其变换，</w:t>
      </w:r>
      <w:r w:rsidR="004F6F98" w:rsidRPr="00E36803">
        <w:rPr>
          <w:rFonts w:hint="eastAsia"/>
        </w:rPr>
        <w:t>正弦</w:t>
      </w:r>
      <w:r w:rsidRPr="00E36803">
        <w:t>定理，余弦定理等基础知识的综合应用</w:t>
      </w:r>
      <w:r w:rsidRPr="00E36803">
        <w:t>.</w:t>
      </w:r>
      <w:r w:rsidRPr="00E36803">
        <w:br/>
      </w:r>
      <w:r w:rsidRPr="00E36803">
        <w:t>（</w:t>
      </w:r>
      <w:r w:rsidRPr="00E36803">
        <w:t>1</w:t>
      </w:r>
      <w:r w:rsidRPr="00E36803">
        <w:t>）</w:t>
      </w:r>
      <w:r w:rsidRPr="00E36803">
        <w:object w:dxaOrig="220" w:dyaOrig="240">
          <v:shape id="_x0000_i1405" type="#_x0000_t75" style="width:11.25pt;height:11.9pt" o:ole="">
            <v:imagedata r:id="rId750" o:title=""/>
          </v:shape>
          <o:OLEObject Type="Embed" ProgID="Equation.DSMT4" ShapeID="_x0000_i1405" DrawAspect="Content" ObjectID="_1558421963" r:id="rId751"/>
        </w:object>
      </w:r>
      <w:r w:rsidRPr="00E36803">
        <w:object w:dxaOrig="700" w:dyaOrig="279">
          <v:shape id="_x0000_i1406" type="#_x0000_t75" style="width:34.45pt;height:13.75pt" o:ole="">
            <v:imagedata r:id="rId752" o:title=""/>
          </v:shape>
          <o:OLEObject Type="Embed" ProgID="Equation.DSMT4" ShapeID="_x0000_i1406" DrawAspect="Content" ObjectID="_1558421964" r:id="rId753"/>
        </w:object>
      </w:r>
      <w:r w:rsidRPr="00E36803">
        <w:t>面积</w:t>
      </w:r>
      <w:r w:rsidRPr="00E36803">
        <w:object w:dxaOrig="900" w:dyaOrig="580">
          <v:shape id="_x0000_i1407" type="#_x0000_t75" style="width:45.1pt;height:29.45pt" o:ole="">
            <v:imagedata r:id="rId754" o:title=""/>
          </v:shape>
          <o:OLEObject Type="Embed" ProgID="Equation.DSMT4" ShapeID="_x0000_i1407" DrawAspect="Content" ObjectID="_1558421965" r:id="rId755"/>
        </w:object>
      </w:r>
      <w:r w:rsidRPr="00E36803">
        <w:t>.</w:t>
      </w:r>
      <w:r w:rsidRPr="00E36803">
        <w:t>且</w:t>
      </w:r>
      <w:r w:rsidRPr="00E36803">
        <w:object w:dxaOrig="1219" w:dyaOrig="560">
          <v:shape id="_x0000_i1408" type="#_x0000_t75" style="width:60.75pt;height:27.55pt" o:ole="">
            <v:imagedata r:id="rId756" o:title=""/>
          </v:shape>
          <o:OLEObject Type="Embed" ProgID="Equation.DSMT4" ShapeID="_x0000_i1408" DrawAspect="Content" ObjectID="_1558421966" r:id="rId757"/>
        </w:object>
      </w:r>
      <w:r w:rsidRPr="00E36803">
        <w:br/>
      </w:r>
      <w:r w:rsidRPr="00E36803">
        <w:object w:dxaOrig="220" w:dyaOrig="240">
          <v:shape id="_x0000_i1409" type="#_x0000_t75" style="width:11.25pt;height:11.9pt" o:ole="">
            <v:imagedata r:id="rId758" o:title=""/>
          </v:shape>
          <o:OLEObject Type="Embed" ProgID="Equation.DSMT4" ShapeID="_x0000_i1409" DrawAspect="Content" ObjectID="_1558421967" r:id="rId759"/>
        </w:object>
      </w:r>
      <w:r w:rsidRPr="00E36803">
        <w:object w:dxaOrig="1640" w:dyaOrig="580">
          <v:shape id="_x0000_i1410" type="#_x0000_t75" style="width:82.65pt;height:29.45pt" o:ole="">
            <v:imagedata r:id="rId760" o:title=""/>
          </v:shape>
          <o:OLEObject Type="Embed" ProgID="Equation.DSMT4" ShapeID="_x0000_i1410" DrawAspect="Content" ObjectID="_1558421968" r:id="rId761"/>
        </w:object>
      </w:r>
      <w:r w:rsidRPr="00E36803">
        <w:br/>
      </w:r>
      <w:r w:rsidRPr="00E36803">
        <w:object w:dxaOrig="220" w:dyaOrig="240">
          <v:shape id="_x0000_i1411" type="#_x0000_t75" style="width:11.25pt;height:11.9pt" o:ole="">
            <v:imagedata r:id="rId762" o:title=""/>
          </v:shape>
          <o:OLEObject Type="Embed" ProgID="Equation.DSMT4" ShapeID="_x0000_i1411" DrawAspect="Content" ObjectID="_1558421969" r:id="rId763"/>
        </w:object>
      </w:r>
      <w:r w:rsidRPr="00E36803">
        <w:object w:dxaOrig="1380" w:dyaOrig="560">
          <v:shape id="_x0000_i1412" type="#_x0000_t75" style="width:68.85pt;height:27.55pt" o:ole="">
            <v:imagedata r:id="rId764" o:title=""/>
          </v:shape>
          <o:OLEObject Type="Embed" ProgID="Equation.DSMT4" ShapeID="_x0000_i1412" DrawAspect="Content" ObjectID="_1558421970" r:id="rId765"/>
        </w:object>
      </w:r>
      <w:r w:rsidRPr="00E36803">
        <w:br/>
      </w:r>
      <w:r w:rsidRPr="00E36803">
        <w:object w:dxaOrig="220" w:dyaOrig="240">
          <v:shape id="_x0000_i1413" type="#_x0000_t75" style="width:11.25pt;height:11.9pt" o:ole="">
            <v:imagedata r:id="rId766" o:title=""/>
          </v:shape>
          <o:OLEObject Type="Embed" ProgID="Equation.DSMT4" ShapeID="_x0000_i1413" DrawAspect="Content" ObjectID="_1558421971" r:id="rId767"/>
        </w:object>
      </w:r>
      <w:r w:rsidRPr="00E36803">
        <w:t>由正弦定理得</w:t>
      </w:r>
      <w:r w:rsidRPr="00E36803">
        <w:object w:dxaOrig="2340" w:dyaOrig="560">
          <v:shape id="_x0000_i1414" type="#_x0000_t75" style="width:117.1pt;height:27.55pt" o:ole="">
            <v:imagedata r:id="rId768" o:title=""/>
          </v:shape>
          <o:OLEObject Type="Embed" ProgID="Equation.DSMT4" ShapeID="_x0000_i1414" DrawAspect="Content" ObjectID="_1558421972" r:id="rId769"/>
        </w:object>
      </w:r>
      <w:r w:rsidR="004F6F98" w:rsidRPr="00E36803">
        <w:rPr>
          <w:rFonts w:hint="eastAsia"/>
        </w:rPr>
        <w:t>，</w:t>
      </w:r>
    </w:p>
    <w:p w:rsidR="005A327F" w:rsidRPr="00E36803" w:rsidRDefault="004F6F98" w:rsidP="00E36803">
      <w:r w:rsidRPr="00E36803">
        <w:rPr>
          <w:rFonts w:hint="eastAsia"/>
        </w:rPr>
        <w:t>由</w:t>
      </w:r>
      <w:r w:rsidRPr="00E36803">
        <w:object w:dxaOrig="800" w:dyaOrig="260">
          <v:shape id="_x0000_i1415" type="#_x0000_t75" style="width:40.05pt;height:12.5pt" o:ole="">
            <v:imagedata r:id="rId770" o:title=""/>
          </v:shape>
          <o:OLEObject Type="Embed" ProgID="Equation.DSMT4" ShapeID="_x0000_i1415" DrawAspect="Content" ObjectID="_1558421973" r:id="rId771"/>
        </w:object>
      </w:r>
      <w:r w:rsidRPr="00E36803">
        <w:rPr>
          <w:rFonts w:hint="eastAsia"/>
        </w:rPr>
        <w:t>得</w:t>
      </w:r>
      <w:r w:rsidR="005A327F" w:rsidRPr="00E36803">
        <w:object w:dxaOrig="1280" w:dyaOrig="560">
          <v:shape id="_x0000_i1416" type="#_x0000_t75" style="width:64.5pt;height:27.55pt" o:ole="">
            <v:imagedata r:id="rId772" o:title=""/>
          </v:shape>
          <o:OLEObject Type="Embed" ProgID="Equation.DSMT4" ShapeID="_x0000_i1416" DrawAspect="Content" ObjectID="_1558421974" r:id="rId773"/>
        </w:object>
      </w:r>
      <w:r w:rsidR="005A327F" w:rsidRPr="00E36803">
        <w:t>.</w:t>
      </w:r>
      <w:r w:rsidR="005A327F" w:rsidRPr="00E36803">
        <w:br/>
      </w:r>
      <w:r w:rsidR="005A327F" w:rsidRPr="00E36803">
        <w:t>（</w:t>
      </w:r>
      <w:r w:rsidR="005A327F" w:rsidRPr="00E36803">
        <w:t>2</w:t>
      </w:r>
      <w:r w:rsidR="005A327F" w:rsidRPr="00E36803">
        <w:t>）由（</w:t>
      </w:r>
      <w:r w:rsidR="005A327F" w:rsidRPr="00E36803">
        <w:t>1</w:t>
      </w:r>
      <w:r w:rsidR="005A327F" w:rsidRPr="00E36803">
        <w:t>）得</w:t>
      </w:r>
      <w:r w:rsidR="005A327F" w:rsidRPr="00E36803">
        <w:object w:dxaOrig="1280" w:dyaOrig="560">
          <v:shape id="_x0000_i1417" type="#_x0000_t75" style="width:64.5pt;height:27.55pt" o:ole="">
            <v:imagedata r:id="rId774" o:title=""/>
          </v:shape>
          <o:OLEObject Type="Embed" ProgID="Equation.DSMT4" ShapeID="_x0000_i1417" DrawAspect="Content" ObjectID="_1558421975" r:id="rId775"/>
        </w:object>
      </w:r>
      <w:r w:rsidR="005A327F" w:rsidRPr="00E36803">
        <w:t>，</w:t>
      </w:r>
      <w:r w:rsidR="005A327F" w:rsidRPr="00E36803">
        <w:object w:dxaOrig="1340" w:dyaOrig="560">
          <v:shape id="_x0000_i1418" type="#_x0000_t75" style="width:67pt;height:27.55pt" o:ole="">
            <v:imagedata r:id="rId776" o:title=""/>
          </v:shape>
          <o:OLEObject Type="Embed" ProgID="Equation.DSMT4" ShapeID="_x0000_i1418" DrawAspect="Content" ObjectID="_1558421976" r:id="rId777"/>
        </w:object>
      </w:r>
      <w:r w:rsidR="005A327F" w:rsidRPr="00E36803">
        <w:br/>
      </w:r>
      <w:r w:rsidR="005A327F" w:rsidRPr="00E36803">
        <w:object w:dxaOrig="220" w:dyaOrig="240">
          <v:shape id="_x0000_i1419" type="#_x0000_t75" style="width:11.25pt;height:11.9pt" o:ole="">
            <v:imagedata r:id="rId778" o:title=""/>
          </v:shape>
          <o:OLEObject Type="Embed" ProgID="Equation.DSMT4" ShapeID="_x0000_i1419" DrawAspect="Content" ObjectID="_1558421977" r:id="rId779"/>
        </w:object>
      </w:r>
      <w:r w:rsidR="005A327F" w:rsidRPr="00E36803">
        <w:object w:dxaOrig="1240" w:dyaOrig="260">
          <v:shape id="_x0000_i1420" type="#_x0000_t75" style="width:61.35pt;height:13.75pt" o:ole="">
            <v:imagedata r:id="rId780" o:title=""/>
          </v:shape>
          <o:OLEObject Type="Embed" ProgID="Equation.DSMT4" ShapeID="_x0000_i1420" DrawAspect="Content" ObjectID="_1558421978" r:id="rId781"/>
        </w:object>
      </w:r>
      <w:r w:rsidR="005A327F" w:rsidRPr="00E36803">
        <w:br/>
      </w:r>
      <w:r w:rsidR="005A327F" w:rsidRPr="00E36803">
        <w:object w:dxaOrig="220" w:dyaOrig="240">
          <v:shape id="_x0000_i1421" type="#_x0000_t75" style="width:11.25pt;height:11.9pt" o:ole="">
            <v:imagedata r:id="rId782" o:title=""/>
          </v:shape>
          <o:OLEObject Type="Embed" ProgID="Equation.DSMT4" ShapeID="_x0000_i1421" DrawAspect="Content" ObjectID="_1558421979" r:id="rId783"/>
        </w:object>
      </w:r>
      <w:r w:rsidR="005A327F" w:rsidRPr="00E36803">
        <w:object w:dxaOrig="5760" w:dyaOrig="560">
          <v:shape id="_x0000_i1422" type="#_x0000_t75" style="width:4in;height:27.55pt" o:ole="">
            <v:imagedata r:id="rId784" o:title=""/>
          </v:shape>
          <o:OLEObject Type="Embed" ProgID="Equation.DSMT4" ShapeID="_x0000_i1422" DrawAspect="Content" ObjectID="_1558421980" r:id="rId785"/>
        </w:object>
      </w:r>
      <w:r w:rsidR="005A327F" w:rsidRPr="00E36803">
        <w:br/>
      </w:r>
      <w:r w:rsidR="005A327F" w:rsidRPr="00E36803">
        <w:t>又</w:t>
      </w:r>
      <w:r w:rsidR="005A327F" w:rsidRPr="00E36803">
        <w:object w:dxaOrig="220" w:dyaOrig="240">
          <v:shape id="_x0000_i1423" type="#_x0000_t75" style="width:11.25pt;height:11.9pt" o:ole="">
            <v:imagedata r:id="rId786" o:title=""/>
          </v:shape>
          <o:OLEObject Type="Embed" ProgID="Equation.DSMT4" ShapeID="_x0000_i1423" DrawAspect="Content" ObjectID="_1558421981" r:id="rId787"/>
        </w:object>
      </w:r>
      <w:r w:rsidR="005A327F" w:rsidRPr="00E36803">
        <w:object w:dxaOrig="999" w:dyaOrig="340">
          <v:shape id="_x0000_i1424" type="#_x0000_t75" style="width:50.1pt;height:18.15pt" o:ole="">
            <v:imagedata r:id="rId788" o:title=""/>
          </v:shape>
          <o:OLEObject Type="Embed" ProgID="Equation.DSMT4" ShapeID="_x0000_i1424" DrawAspect="Content" ObjectID="_1558421982" r:id="rId789"/>
        </w:object>
      </w:r>
      <w:r w:rsidR="005A327F" w:rsidRPr="00E36803">
        <w:br/>
      </w:r>
      <w:r w:rsidR="005A327F" w:rsidRPr="00E36803">
        <w:object w:dxaOrig="220" w:dyaOrig="240">
          <v:shape id="_x0000_i1425" type="#_x0000_t75" style="width:11.25pt;height:11.9pt" o:ole="">
            <v:imagedata r:id="rId790" o:title=""/>
          </v:shape>
          <o:OLEObject Type="Embed" ProgID="Equation.DSMT4" ShapeID="_x0000_i1425" DrawAspect="Content" ObjectID="_1558421983" r:id="rId791"/>
        </w:object>
      </w:r>
      <w:r w:rsidR="005A327F" w:rsidRPr="00E36803">
        <w:object w:dxaOrig="720" w:dyaOrig="260">
          <v:shape id="_x0000_i1426" type="#_x0000_t75" style="width:36.3pt;height:13.75pt" o:ole="">
            <v:imagedata r:id="rId792" o:title=""/>
          </v:shape>
          <o:OLEObject Type="Embed" ProgID="Equation.DSMT4" ShapeID="_x0000_i1426" DrawAspect="Content" ObjectID="_1558421984" r:id="rId793"/>
        </w:object>
      </w:r>
      <w:r w:rsidR="00E831A5" w:rsidRPr="00E36803">
        <w:rPr>
          <w:rFonts w:hint="eastAsia"/>
        </w:rPr>
        <w:t>，</w:t>
      </w:r>
      <w:r w:rsidR="005A327F" w:rsidRPr="00E36803">
        <w:object w:dxaOrig="980" w:dyaOrig="600">
          <v:shape id="_x0000_i1427" type="#_x0000_t75" style="width:48.85pt;height:30.05pt" o:ole="">
            <v:imagedata r:id="rId794" o:title=""/>
          </v:shape>
          <o:OLEObject Type="Embed" ProgID="Equation.DSMT4" ShapeID="_x0000_i1427" DrawAspect="Content" ObjectID="_1558421985" r:id="rId795"/>
        </w:object>
      </w:r>
      <w:r w:rsidR="00E831A5" w:rsidRPr="00E36803">
        <w:rPr>
          <w:rFonts w:hint="eastAsia"/>
        </w:rPr>
        <w:t>，</w:t>
      </w:r>
      <w:r w:rsidR="00E831A5" w:rsidRPr="00E36803">
        <w:object w:dxaOrig="859" w:dyaOrig="560">
          <v:shape id="_x0000_i1428" type="#_x0000_t75" style="width:42.55pt;height:27.55pt" o:ole="">
            <v:imagedata r:id="rId796" o:title=""/>
          </v:shape>
          <o:OLEObject Type="Embed" ProgID="Equation.DSMT4" ShapeID="_x0000_i1428" DrawAspect="Content" ObjectID="_1558421986" r:id="rId797"/>
        </w:object>
      </w:r>
      <w:r w:rsidR="00E831A5" w:rsidRPr="00E36803">
        <w:t xml:space="preserve"> </w:t>
      </w:r>
      <w:r w:rsidR="005A327F" w:rsidRPr="00E36803">
        <w:br/>
      </w:r>
      <w:r w:rsidR="005A327F" w:rsidRPr="00E36803">
        <w:t>由余弦定理得</w:t>
      </w:r>
      <w:r w:rsidR="00E831A5" w:rsidRPr="00E36803">
        <w:object w:dxaOrig="1780" w:dyaOrig="300">
          <v:shape id="_x0000_i1429" type="#_x0000_t75" style="width:89.55pt;height:15.05pt" o:ole="">
            <v:imagedata r:id="rId798" o:title=""/>
          </v:shape>
          <o:OLEObject Type="Embed" ProgID="Equation.DSMT4" ShapeID="_x0000_i1429" DrawAspect="Content" ObjectID="_1558421987" r:id="rId799"/>
        </w:object>
      </w:r>
      <w:r w:rsidR="00E831A5" w:rsidRPr="00E36803">
        <w:t xml:space="preserve">   </w:t>
      </w:r>
      <w:r w:rsidR="005A327F" w:rsidRPr="00E36803">
        <w:rPr>
          <w:rFonts w:hint="eastAsia"/>
        </w:rPr>
        <w:t>①</w:t>
      </w:r>
      <w:r w:rsidR="005A327F" w:rsidRPr="00E36803">
        <w:br/>
      </w:r>
      <w:r w:rsidR="005A327F" w:rsidRPr="00E36803">
        <w:t>由正弦定理得</w:t>
      </w:r>
      <w:r w:rsidR="005A327F" w:rsidRPr="00E36803">
        <w:object w:dxaOrig="1359" w:dyaOrig="560">
          <v:shape id="_x0000_i1430" type="#_x0000_t75" style="width:67.6pt;height:27.55pt" o:ole="">
            <v:imagedata r:id="rId800" o:title=""/>
          </v:shape>
          <o:OLEObject Type="Embed" ProgID="Equation.DSMT4" ShapeID="_x0000_i1430" DrawAspect="Content" ObjectID="_1558421988" r:id="rId801"/>
        </w:object>
      </w:r>
      <w:r w:rsidR="005A327F" w:rsidRPr="00E36803">
        <w:t>，</w:t>
      </w:r>
      <w:r w:rsidR="00E831A5" w:rsidRPr="00E36803">
        <w:object w:dxaOrig="1359" w:dyaOrig="560">
          <v:shape id="_x0000_i1431" type="#_x0000_t75" style="width:68.25pt;height:27.55pt" o:ole="">
            <v:imagedata r:id="rId802" o:title=""/>
          </v:shape>
          <o:OLEObject Type="Embed" ProgID="Equation.DSMT4" ShapeID="_x0000_i1431" DrawAspect="Content" ObjectID="_1558421989" r:id="rId803"/>
        </w:object>
      </w:r>
      <w:r w:rsidR="005A327F" w:rsidRPr="00E36803">
        <w:br/>
      </w:r>
      <w:r w:rsidR="005A327F" w:rsidRPr="00E36803">
        <w:object w:dxaOrig="220" w:dyaOrig="240">
          <v:shape id="_x0000_i1432" type="#_x0000_t75" style="width:11.25pt;height:11.9pt" o:ole="">
            <v:imagedata r:id="rId804" o:title=""/>
          </v:shape>
          <o:OLEObject Type="Embed" ProgID="Equation.DSMT4" ShapeID="_x0000_i1432" DrawAspect="Content" ObjectID="_1558421990" r:id="rId805"/>
        </w:object>
      </w:r>
      <w:r w:rsidR="00E831A5" w:rsidRPr="00E36803">
        <w:object w:dxaOrig="2299" w:dyaOrig="580">
          <v:shape id="_x0000_i1433" type="#_x0000_t75" style="width:115.85pt;height:29.45pt" o:ole="">
            <v:imagedata r:id="rId806" o:title=""/>
          </v:shape>
          <o:OLEObject Type="Embed" ProgID="Equation.DSMT4" ShapeID="_x0000_i1433" DrawAspect="Content" ObjectID="_1558421991" r:id="rId807"/>
        </w:object>
      </w:r>
      <w:r w:rsidR="00E831A5" w:rsidRPr="00E36803">
        <w:t xml:space="preserve">   </w:t>
      </w:r>
      <w:r w:rsidR="005A327F" w:rsidRPr="00E36803">
        <w:rPr>
          <w:rFonts w:hint="eastAsia"/>
        </w:rPr>
        <w:t>②</w:t>
      </w:r>
      <w:r w:rsidR="005A327F" w:rsidRPr="00E36803">
        <w:br/>
      </w:r>
      <w:r w:rsidR="00E831A5" w:rsidRPr="00E36803">
        <w:rPr>
          <w:rFonts w:hint="eastAsia"/>
        </w:rPr>
        <w:t>由</w:t>
      </w:r>
      <w:r w:rsidR="005A327F" w:rsidRPr="00E36803">
        <w:rPr>
          <w:rFonts w:hint="eastAsia"/>
        </w:rPr>
        <w:t>①②</w:t>
      </w:r>
      <w:r w:rsidR="005A327F" w:rsidRPr="00E36803">
        <w:t>得</w:t>
      </w:r>
      <w:r w:rsidR="005A327F" w:rsidRPr="00E36803">
        <w:object w:dxaOrig="1040" w:dyaOrig="320">
          <v:shape id="_x0000_i1434" type="#_x0000_t75" style="width:52.6pt;height:15.65pt" o:ole="">
            <v:imagedata r:id="rId808" o:title=""/>
          </v:shape>
          <o:OLEObject Type="Embed" ProgID="Equation.DSMT4" ShapeID="_x0000_i1434" DrawAspect="Content" ObjectID="_1558421992" r:id="rId809"/>
        </w:object>
      </w:r>
      <w:r w:rsidR="005A327F" w:rsidRPr="00E36803">
        <w:br/>
      </w:r>
      <w:r w:rsidR="005A327F" w:rsidRPr="00E36803">
        <w:object w:dxaOrig="220" w:dyaOrig="240">
          <v:shape id="_x0000_i1435" type="#_x0000_t75" style="width:11.25pt;height:11.9pt" o:ole="">
            <v:imagedata r:id="rId810" o:title=""/>
          </v:shape>
          <o:OLEObject Type="Embed" ProgID="Equation.DSMT4" ShapeID="_x0000_i1435" DrawAspect="Content" ObjectID="_1558421993" r:id="rId811"/>
        </w:object>
      </w:r>
      <w:r w:rsidR="005A327F" w:rsidRPr="00E36803">
        <w:object w:dxaOrig="1640" w:dyaOrig="320">
          <v:shape id="_x0000_i1436" type="#_x0000_t75" style="width:82.65pt;height:15.65pt" o:ole="">
            <v:imagedata r:id="rId812" o:title=""/>
          </v:shape>
          <o:OLEObject Type="Embed" ProgID="Equation.DSMT4" ShapeID="_x0000_i1436" DrawAspect="Content" ObjectID="_1558421994" r:id="rId813"/>
        </w:object>
      </w:r>
      <w:r w:rsidR="00E831A5" w:rsidRPr="00E36803">
        <w:rPr>
          <w:rFonts w:hint="eastAsia"/>
        </w:rPr>
        <w:t>，</w:t>
      </w:r>
      <w:r w:rsidR="005A327F" w:rsidRPr="00E36803">
        <w:t>即</w:t>
      </w:r>
      <w:r w:rsidR="005A327F" w:rsidRPr="00E36803">
        <w:object w:dxaOrig="700" w:dyaOrig="279">
          <v:shape id="_x0000_i1437" type="#_x0000_t75" style="width:34.45pt;height:13.75pt" o:ole="">
            <v:imagedata r:id="rId814" o:title=""/>
          </v:shape>
          <o:OLEObject Type="Embed" ProgID="Equation.DSMT4" ShapeID="_x0000_i1437" DrawAspect="Content" ObjectID="_1558421995" r:id="rId815"/>
        </w:object>
      </w:r>
      <w:r w:rsidR="005A327F" w:rsidRPr="00E36803">
        <w:t>周长为</w:t>
      </w:r>
      <w:r w:rsidR="005A327F" w:rsidRPr="00E36803">
        <w:object w:dxaOrig="720" w:dyaOrig="320">
          <v:shape id="_x0000_i1438" type="#_x0000_t75" style="width:36.3pt;height:15.65pt" o:ole="">
            <v:imagedata r:id="rId816" o:title=""/>
          </v:shape>
          <o:OLEObject Type="Embed" ProgID="Equation.DSMT4" ShapeID="_x0000_i1438" DrawAspect="Content" ObjectID="_1558421996" r:id="rId817"/>
        </w:object>
      </w:r>
    </w:p>
    <w:p w:rsidR="003973FD" w:rsidRPr="00E36803" w:rsidRDefault="003973FD" w:rsidP="00E36803">
      <w:r w:rsidRPr="00E36803">
        <w:rPr>
          <w:rFonts w:hint="eastAsia"/>
        </w:rPr>
        <w:t>（</w:t>
      </w:r>
      <w:r w:rsidRPr="00E36803">
        <w:rPr>
          <w:rFonts w:hint="eastAsia"/>
        </w:rPr>
        <w:t>12</w:t>
      </w:r>
      <w:r w:rsidRPr="00E36803">
        <w:rPr>
          <w:rFonts w:hint="eastAsia"/>
        </w:rPr>
        <w:t>分）</w:t>
      </w:r>
      <w:r w:rsidR="005A327F" w:rsidRPr="00E36803">
        <w:br/>
      </w:r>
      <w:r w:rsidRPr="00E36803">
        <w:rPr>
          <w:rFonts w:hint="eastAsia"/>
        </w:rPr>
        <w:t>如图，在四棱锥</w:t>
      </w:r>
      <w:r w:rsidRPr="00E36803">
        <w:object w:dxaOrig="980" w:dyaOrig="260">
          <v:shape id="_x0000_i1439" type="#_x0000_t75" style="width:48.85pt;height:12.5pt" o:ole="">
            <v:imagedata r:id="rId818" o:title=""/>
          </v:shape>
          <o:OLEObject Type="Embed" ProgID="Equation.DSMT4" ShapeID="_x0000_i1439" DrawAspect="Content" ObjectID="_1558421997" r:id="rId819"/>
        </w:object>
      </w:r>
      <w:r w:rsidRPr="00E36803">
        <w:t>中</w:t>
      </w:r>
      <w:r w:rsidRPr="00E36803">
        <w:rPr>
          <w:rFonts w:hint="eastAsia"/>
        </w:rPr>
        <w:t>，</w:t>
      </w:r>
      <w:r w:rsidRPr="00E36803">
        <w:object w:dxaOrig="900" w:dyaOrig="260">
          <v:shape id="_x0000_i1440" type="#_x0000_t75" style="width:45.1pt;height:12.5pt" o:ole="">
            <v:imagedata r:id="rId820" o:title=""/>
          </v:shape>
          <o:OLEObject Type="Embed" ProgID="Equation.DSMT4" ShapeID="_x0000_i1440" DrawAspect="Content" ObjectID="_1558421998" r:id="rId821"/>
        </w:object>
      </w:r>
      <w:r w:rsidRPr="00E36803">
        <w:t>中</w:t>
      </w:r>
      <w:r w:rsidRPr="00E36803">
        <w:rPr>
          <w:rFonts w:hint="eastAsia"/>
        </w:rPr>
        <w:t>，</w:t>
      </w:r>
      <w:r w:rsidRPr="00E36803">
        <w:t>且</w:t>
      </w:r>
      <w:r w:rsidRPr="00E36803">
        <w:object w:dxaOrig="1920" w:dyaOrig="260">
          <v:shape id="_x0000_i1441" type="#_x0000_t75" style="width:95.8pt;height:12.5pt" o:ole="">
            <v:imagedata r:id="rId822" o:title=""/>
          </v:shape>
          <o:OLEObject Type="Embed" ProgID="Equation.DSMT4" ShapeID="_x0000_i1441" DrawAspect="Content" ObjectID="_1558421999" r:id="rId823"/>
        </w:object>
      </w:r>
      <w:r w:rsidRPr="00E36803">
        <w:rPr>
          <w:rFonts w:hint="eastAsia"/>
        </w:rPr>
        <w:t>．</w:t>
      </w:r>
      <w:r w:rsidR="005A327F" w:rsidRPr="00E36803">
        <w:br/>
      </w:r>
      <w:r w:rsidRPr="00E36803">
        <w:lastRenderedPageBreak/>
        <w:drawing>
          <wp:inline distT="0" distB="0" distL="0" distR="0">
            <wp:extent cx="1600200" cy="1038225"/>
            <wp:effectExtent l="0" t="0" r="0" b="9525"/>
            <wp:docPr id="5" name="图片 5" descr="C:\Users\Administrator\Desktop\高考数学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C:\Users\Administrator\Desktop\高考数学\18.png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7F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1</w:t>
      </w:r>
      <w:r w:rsidRPr="00E36803">
        <w:rPr>
          <w:rFonts w:hint="eastAsia"/>
        </w:rPr>
        <w:t>）证明：平面</w:t>
      </w:r>
      <w:r w:rsidRPr="00E36803">
        <w:object w:dxaOrig="660" w:dyaOrig="240">
          <v:shape id="_x0000_i1442" type="#_x0000_t75" style="width:33.2pt;height:11.9pt" o:ole="">
            <v:imagedata r:id="rId825" o:title=""/>
          </v:shape>
          <o:OLEObject Type="Embed" ProgID="Equation.DSMT4" ShapeID="_x0000_i1442" DrawAspect="Content" ObjectID="_1558422000" r:id="rId826"/>
        </w:object>
      </w:r>
      <w:r w:rsidRPr="00E36803">
        <w:t>平面</w:t>
      </w:r>
      <w:r w:rsidRPr="00E36803">
        <w:object w:dxaOrig="499" w:dyaOrig="240">
          <v:shape id="_x0000_i1443" type="#_x0000_t75" style="width:25.05pt;height:11.9pt" o:ole="">
            <v:imagedata r:id="rId827" o:title=""/>
          </v:shape>
          <o:OLEObject Type="Embed" ProgID="Equation.DSMT4" ShapeID="_x0000_i1443" DrawAspect="Content" ObjectID="_1558422001" r:id="rId828"/>
        </w:object>
      </w:r>
      <w:r w:rsidRPr="00E36803">
        <w:rPr>
          <w:rFonts w:hint="eastAsia"/>
        </w:rPr>
        <w:t>；</w:t>
      </w:r>
      <w:r w:rsidR="005A327F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2</w:t>
      </w:r>
      <w:r w:rsidRPr="00E36803">
        <w:rPr>
          <w:rFonts w:hint="eastAsia"/>
        </w:rPr>
        <w:t>）若</w:t>
      </w:r>
      <w:r w:rsidRPr="00E36803">
        <w:object w:dxaOrig="1860" w:dyaOrig="260">
          <v:shape id="_x0000_i1444" type="#_x0000_t75" style="width:93.3pt;height:12.5pt" o:ole="">
            <v:imagedata r:id="rId829" o:title=""/>
          </v:shape>
          <o:OLEObject Type="Embed" ProgID="Equation.DSMT4" ShapeID="_x0000_i1444" DrawAspect="Content" ObjectID="_1558422002" r:id="rId830"/>
        </w:object>
      </w:r>
      <w:r w:rsidRPr="00E36803">
        <w:rPr>
          <w:rFonts w:hint="eastAsia"/>
        </w:rPr>
        <w:t>，</w:t>
      </w:r>
      <w:r w:rsidRPr="00E36803">
        <w:object w:dxaOrig="1140" w:dyaOrig="260">
          <v:shape id="_x0000_i1445" type="#_x0000_t75" style="width:56.95pt;height:12.5pt" o:ole="">
            <v:imagedata r:id="rId831" o:title=""/>
          </v:shape>
          <o:OLEObject Type="Embed" ProgID="Equation.DSMT4" ShapeID="_x0000_i1445" DrawAspect="Content" ObjectID="_1558422003" r:id="rId832"/>
        </w:object>
      </w:r>
      <w:r w:rsidRPr="00E36803">
        <w:rPr>
          <w:rFonts w:hint="eastAsia"/>
        </w:rPr>
        <w:t>，</w:t>
      </w:r>
      <w:r w:rsidRPr="00E36803">
        <w:t>求二面角</w:t>
      </w:r>
      <w:r w:rsidRPr="00E36803">
        <w:object w:dxaOrig="1020" w:dyaOrig="260">
          <v:shape id="_x0000_i1446" type="#_x0000_t75" style="width:50.7pt;height:12.5pt" o:ole="">
            <v:imagedata r:id="rId833" o:title=""/>
          </v:shape>
          <o:OLEObject Type="Embed" ProgID="Equation.DSMT4" ShapeID="_x0000_i1446" DrawAspect="Content" ObjectID="_1558422004" r:id="rId834"/>
        </w:object>
      </w:r>
      <w:r w:rsidRPr="00E36803">
        <w:t>的余弦</w:t>
      </w:r>
      <w:r w:rsidRPr="00E36803">
        <w:rPr>
          <w:rFonts w:hint="eastAsia"/>
        </w:rPr>
        <w:t>值．</w:t>
      </w:r>
    </w:p>
    <w:p w:rsidR="005A327F" w:rsidRPr="00E36803" w:rsidRDefault="005A327F" w:rsidP="00E36803">
      <w:r w:rsidRPr="00E36803">
        <w:rPr>
          <w:rFonts w:hint="eastAsia"/>
        </w:rPr>
        <w:t>（</w:t>
      </w:r>
      <w:r w:rsidRPr="00E36803">
        <w:t>1</w:t>
      </w:r>
      <w:r w:rsidRPr="00E36803">
        <w:rPr>
          <w:rFonts w:hint="eastAsia"/>
        </w:rPr>
        <w:t>）证明：∵</w:t>
      </w:r>
      <w:r w:rsidRPr="00E36803">
        <w:object w:dxaOrig="1840" w:dyaOrig="240">
          <v:shape id="_x0000_i1447" type="#_x0000_t75" style="width:92.05pt;height:11.9pt" o:ole="">
            <v:imagedata r:id="rId835" o:title=""/>
          </v:shape>
          <o:OLEObject Type="Embed" ProgID="Equation.DSMT4" ShapeID="_x0000_i1447" DrawAspect="Content" ObjectID="_1558422005" r:id="rId836"/>
        </w:object>
      </w:r>
      <w:r w:rsidRPr="00E36803">
        <w:br/>
      </w:r>
      <w:r w:rsidRPr="00E36803">
        <w:rPr>
          <w:rFonts w:hint="eastAsia"/>
        </w:rPr>
        <w:t>∴</w:t>
      </w:r>
      <w:r w:rsidRPr="00E36803">
        <w:object w:dxaOrig="820" w:dyaOrig="220">
          <v:shape id="_x0000_i1448" type="#_x0000_t75" style="width:41.3pt;height:11.25pt" o:ole="">
            <v:imagedata r:id="rId837" o:title=""/>
          </v:shape>
          <o:OLEObject Type="Embed" ProgID="Equation.DSMT4" ShapeID="_x0000_i1448" DrawAspect="Content" ObjectID="_1558422006" r:id="rId838"/>
        </w:object>
      </w:r>
      <w:r w:rsidRPr="00E36803">
        <w:rPr>
          <w:rFonts w:hint="eastAsia"/>
        </w:rPr>
        <w:t>，</w:t>
      </w:r>
      <w:r w:rsidRPr="00E36803">
        <w:object w:dxaOrig="859" w:dyaOrig="240">
          <v:shape id="_x0000_i1449" type="#_x0000_t75" style="width:43.2pt;height:11.9pt" o:ole="">
            <v:imagedata r:id="rId839" o:title=""/>
          </v:shape>
          <o:OLEObject Type="Embed" ProgID="Equation.DSMT4" ShapeID="_x0000_i1449" DrawAspect="Content" ObjectID="_1558422007" r:id="rId840"/>
        </w:object>
      </w:r>
      <w:r w:rsidRPr="00E36803">
        <w:br/>
      </w:r>
      <w:r w:rsidRPr="00E36803">
        <w:rPr>
          <w:rFonts w:hint="eastAsia"/>
        </w:rPr>
        <w:t>又∵</w:t>
      </w:r>
      <w:r w:rsidRPr="00E36803">
        <w:object w:dxaOrig="859" w:dyaOrig="260">
          <v:shape id="_x0000_i1450" type="#_x0000_t75" style="width:43.2pt;height:12.5pt" o:ole="">
            <v:imagedata r:id="rId841" o:title=""/>
          </v:shape>
          <o:OLEObject Type="Embed" ProgID="Equation.DSMT4" ShapeID="_x0000_i1450" DrawAspect="Content" ObjectID="_1558422008" r:id="rId842"/>
        </w:object>
      </w:r>
      <w:r w:rsidRPr="00E36803">
        <w:rPr>
          <w:rFonts w:hint="eastAsi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74295</wp:posOffset>
            </wp:positionV>
            <wp:extent cx="1696720" cy="1614805"/>
            <wp:effectExtent l="0" t="0" r="0" b="4445"/>
            <wp:wrapNone/>
            <wp:docPr id="32" name="图片 237" descr="C:\Users\Administrator\Documents\Tencent Files\931555765\FileRecv\gaoka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Administrator\Documents\Tencent Files\931555765\FileRecv\gaokao1.jpg"/>
                    <pic:cNvPicPr>
                      <a:picLocks noChangeAspect="1" noChangeArrowheads="1"/>
                    </pic:cNvPicPr>
                  </pic:nvPicPr>
                  <pic:blipFill>
                    <a:blip r:embed="rId8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608" w:rsidRPr="00E36803">
        <w:rPr>
          <w:rFonts w:hint="eastAsia"/>
        </w:rPr>
        <w:t>，</w:t>
      </w:r>
      <w:r w:rsidRPr="00E36803">
        <w:rPr>
          <w:rFonts w:hint="eastAsia"/>
        </w:rPr>
        <w:t>∴</w:t>
      </w:r>
      <w:r w:rsidRPr="00E36803">
        <w:object w:dxaOrig="859" w:dyaOrig="220">
          <v:shape id="_x0000_i1451" type="#_x0000_t75" style="width:43.2pt;height:11.25pt" o:ole="">
            <v:imagedata r:id="rId844" o:title=""/>
          </v:shape>
          <o:OLEObject Type="Embed" ProgID="Equation.DSMT4" ShapeID="_x0000_i1451" DrawAspect="Content" ObjectID="_1558422009" r:id="rId845"/>
        </w:object>
      </w:r>
      <w:r w:rsidRPr="00E36803">
        <w:br/>
      </w:r>
      <w:r w:rsidRPr="00E36803">
        <w:rPr>
          <w:rFonts w:hint="eastAsia"/>
        </w:rPr>
        <w:t>又∵</w:t>
      </w:r>
      <w:r w:rsidRPr="00E36803">
        <w:object w:dxaOrig="1140" w:dyaOrig="279">
          <v:shape id="_x0000_i1452" type="#_x0000_t75" style="width:56.95pt;height:13.75pt" o:ole="">
            <v:imagedata r:id="rId846" o:title=""/>
          </v:shape>
          <o:OLEObject Type="Embed" ProgID="Equation.DSMT4" ShapeID="_x0000_i1452" DrawAspect="Content" ObjectID="_1558422010" r:id="rId847"/>
        </w:object>
      </w:r>
      <w:r w:rsidRPr="00E36803">
        <w:rPr>
          <w:rFonts w:hint="eastAsia"/>
        </w:rPr>
        <w:t>，</w:t>
      </w:r>
      <w:r w:rsidRPr="00E36803">
        <w:object w:dxaOrig="360" w:dyaOrig="220">
          <v:shape id="_x0000_i1453" type="#_x0000_t75" style="width:18.15pt;height:11.25pt" o:ole="">
            <v:imagedata r:id="rId848" o:title=""/>
          </v:shape>
          <o:OLEObject Type="Embed" ProgID="Equation.DSMT4" ShapeID="_x0000_i1453" DrawAspect="Content" ObjectID="_1558422011" r:id="rId849"/>
        </w:object>
      </w:r>
      <w:r w:rsidRPr="00E36803">
        <w:rPr>
          <w:rFonts w:hint="eastAsia"/>
        </w:rPr>
        <w:t>、</w:t>
      </w:r>
      <w:r w:rsidRPr="00E36803">
        <w:object w:dxaOrig="520" w:dyaOrig="220">
          <v:shape id="_x0000_i1454" type="#_x0000_t75" style="width:26.9pt;height:11.25pt" o:ole="">
            <v:imagedata r:id="rId850" o:title=""/>
          </v:shape>
          <o:OLEObject Type="Embed" ProgID="Equation.DSMT4" ShapeID="_x0000_i1454" DrawAspect="Content" ObjectID="_1558422012" r:id="rId851"/>
        </w:object>
      </w:r>
      <w:r w:rsidRPr="00E36803">
        <w:rPr>
          <w:rFonts w:hint="eastAsia"/>
        </w:rPr>
        <w:t>平面</w:t>
      </w:r>
      <w:r w:rsidRPr="00E36803">
        <w:object w:dxaOrig="480" w:dyaOrig="220">
          <v:shape id="_x0000_i1455" type="#_x0000_t75" style="width:23.8pt;height:11.25pt" o:ole="">
            <v:imagedata r:id="rId852" o:title=""/>
          </v:shape>
          <o:OLEObject Type="Embed" ProgID="Equation.DSMT4" ShapeID="_x0000_i1455" DrawAspect="Content" ObjectID="_1558422013" r:id="rId853"/>
        </w:object>
      </w:r>
      <w:r w:rsidRPr="00E36803">
        <w:br/>
      </w:r>
      <w:r w:rsidRPr="00E36803">
        <w:rPr>
          <w:rFonts w:hint="eastAsia"/>
        </w:rPr>
        <w:t>∴</w:t>
      </w:r>
      <w:r w:rsidRPr="00E36803">
        <w:object w:dxaOrig="520" w:dyaOrig="220">
          <v:shape id="_x0000_i1456" type="#_x0000_t75" style="width:26.9pt;height:11.25pt" o:ole="">
            <v:imagedata r:id="rId854" o:title=""/>
          </v:shape>
          <o:OLEObject Type="Embed" ProgID="Equation.DSMT4" ShapeID="_x0000_i1456" DrawAspect="Content" ObjectID="_1558422014" r:id="rId855"/>
        </w:object>
      </w:r>
      <w:r w:rsidRPr="00E36803">
        <w:rPr>
          <w:rFonts w:hint="eastAsia"/>
        </w:rPr>
        <w:t>平面</w:t>
      </w:r>
      <w:r w:rsidRPr="00E36803">
        <w:object w:dxaOrig="480" w:dyaOrig="220">
          <v:shape id="_x0000_i1457" type="#_x0000_t75" style="width:23.8pt;height:11.25pt" o:ole="">
            <v:imagedata r:id="rId856" o:title=""/>
          </v:shape>
          <o:OLEObject Type="Embed" ProgID="Equation.DSMT4" ShapeID="_x0000_i1457" DrawAspect="Content" ObjectID="_1558422015" r:id="rId857"/>
        </w:object>
      </w:r>
      <w:r w:rsidRPr="00E36803">
        <w:rPr>
          <w:rFonts w:hint="eastAsia"/>
        </w:rPr>
        <w:t>，又</w:t>
      </w:r>
      <w:r w:rsidRPr="00E36803">
        <w:object w:dxaOrig="540" w:dyaOrig="220">
          <v:shape id="_x0000_i1458" type="#_x0000_t75" style="width:26.9pt;height:11.25pt" o:ole="">
            <v:imagedata r:id="rId858" o:title=""/>
          </v:shape>
          <o:OLEObject Type="Embed" ProgID="Equation.DSMT4" ShapeID="_x0000_i1458" DrawAspect="Content" ObjectID="_1558422016" r:id="rId859"/>
        </w:object>
      </w:r>
      <w:r w:rsidRPr="00E36803">
        <w:rPr>
          <w:rFonts w:hint="eastAsia"/>
        </w:rPr>
        <w:t>平面</w:t>
      </w:r>
      <w:r w:rsidRPr="00E36803">
        <w:object w:dxaOrig="460" w:dyaOrig="220">
          <v:shape id="_x0000_i1459" type="#_x0000_t75" style="width:23.15pt;height:11.25pt" o:ole="">
            <v:imagedata r:id="rId860" o:title=""/>
          </v:shape>
          <o:OLEObject Type="Embed" ProgID="Equation.DSMT4" ShapeID="_x0000_i1459" DrawAspect="Content" ObjectID="_1558422017" r:id="rId861"/>
        </w:object>
      </w:r>
      <w:r w:rsidRPr="00E36803">
        <w:br/>
      </w:r>
      <w:r w:rsidRPr="00E36803">
        <w:rPr>
          <w:rFonts w:hint="eastAsia"/>
        </w:rPr>
        <w:t>∴平面</w:t>
      </w:r>
      <w:r w:rsidRPr="00E36803">
        <w:object w:dxaOrig="639" w:dyaOrig="220">
          <v:shape id="_x0000_i1460" type="#_x0000_t75" style="width:31.3pt;height:11.25pt" o:ole="">
            <v:imagedata r:id="rId862" o:title=""/>
          </v:shape>
          <o:OLEObject Type="Embed" ProgID="Equation.DSMT4" ShapeID="_x0000_i1460" DrawAspect="Content" ObjectID="_1558422018" r:id="rId863"/>
        </w:object>
      </w:r>
      <w:r w:rsidRPr="00E36803">
        <w:rPr>
          <w:rFonts w:hint="eastAsia"/>
        </w:rPr>
        <w:t>平面</w:t>
      </w:r>
      <w:r w:rsidRPr="00E36803">
        <w:object w:dxaOrig="480" w:dyaOrig="220">
          <v:shape id="_x0000_i1461" type="#_x0000_t75" style="width:23.8pt;height:11.25pt" o:ole="">
            <v:imagedata r:id="rId864" o:title=""/>
          </v:shape>
          <o:OLEObject Type="Embed" ProgID="Equation.DSMT4" ShapeID="_x0000_i1461" DrawAspect="Content" ObjectID="_1558422019" r:id="rId865"/>
        </w:object>
      </w:r>
      <w:r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2</w:t>
      </w:r>
      <w:r w:rsidRPr="00E36803">
        <w:rPr>
          <w:rFonts w:hint="eastAsia"/>
        </w:rPr>
        <w:t>）取</w:t>
      </w:r>
      <w:r w:rsidRPr="00E36803">
        <w:object w:dxaOrig="360" w:dyaOrig="220">
          <v:shape id="_x0000_i1462" type="#_x0000_t75" style="width:18.15pt;height:11.25pt" o:ole="">
            <v:imagedata r:id="rId866" o:title=""/>
          </v:shape>
          <o:OLEObject Type="Embed" ProgID="Equation.DSMT4" ShapeID="_x0000_i1462" DrawAspect="Content" ObjectID="_1558422020" r:id="rId867"/>
        </w:object>
      </w:r>
      <w:r w:rsidRPr="00E36803">
        <w:rPr>
          <w:rFonts w:hint="eastAsia"/>
        </w:rPr>
        <w:t>中点</w:t>
      </w:r>
      <w:r w:rsidRPr="00E36803">
        <w:object w:dxaOrig="220" w:dyaOrig="240">
          <v:shape id="_x0000_i1463" type="#_x0000_t75" style="width:11.25pt;height:11.9pt" o:ole="">
            <v:imagedata r:id="rId868" o:title=""/>
          </v:shape>
          <o:OLEObject Type="Embed" ProgID="Equation.DSMT4" ShapeID="_x0000_i1463" DrawAspect="Content" ObjectID="_1558422021" r:id="rId869"/>
        </w:object>
      </w:r>
      <w:r w:rsidRPr="00E36803">
        <w:rPr>
          <w:rFonts w:hint="eastAsia"/>
        </w:rPr>
        <w:t>，</w:t>
      </w:r>
      <w:r w:rsidRPr="00E36803">
        <w:object w:dxaOrig="360" w:dyaOrig="240">
          <v:shape id="_x0000_i1464" type="#_x0000_t75" style="width:18.15pt;height:11.9pt" o:ole="">
            <v:imagedata r:id="rId870" o:title=""/>
          </v:shape>
          <o:OLEObject Type="Embed" ProgID="Equation.DSMT4" ShapeID="_x0000_i1464" DrawAspect="Content" ObjectID="_1558422022" r:id="rId871"/>
        </w:object>
      </w:r>
      <w:r w:rsidRPr="00E36803">
        <w:rPr>
          <w:rFonts w:hint="eastAsia"/>
        </w:rPr>
        <w:t>中点</w:t>
      </w:r>
      <w:r w:rsidRPr="00E36803">
        <w:object w:dxaOrig="220" w:dyaOrig="220">
          <v:shape id="_x0000_i1465" type="#_x0000_t75" style="width:11.25pt;height:11.25pt" o:ole="">
            <v:imagedata r:id="rId872" o:title=""/>
          </v:shape>
          <o:OLEObject Type="Embed" ProgID="Equation.DSMT4" ShapeID="_x0000_i1465" DrawAspect="Content" ObjectID="_1558422023" r:id="rId873"/>
        </w:object>
      </w:r>
      <w:r w:rsidRPr="00E36803">
        <w:rPr>
          <w:rFonts w:hint="eastAsia"/>
        </w:rPr>
        <w:t>，连接</w:t>
      </w:r>
      <w:r w:rsidRPr="00E36803">
        <w:object w:dxaOrig="360" w:dyaOrig="240">
          <v:shape id="_x0000_i1466" type="#_x0000_t75" style="width:18.15pt;height:11.9pt" o:ole="">
            <v:imagedata r:id="rId874" o:title=""/>
          </v:shape>
          <o:OLEObject Type="Embed" ProgID="Equation.DSMT4" ShapeID="_x0000_i1466" DrawAspect="Content" ObjectID="_1558422024" r:id="rId875"/>
        </w:object>
      </w:r>
      <w:r w:rsidRPr="00E36803">
        <w:rPr>
          <w:rFonts w:hint="eastAsia"/>
        </w:rPr>
        <w:t>，</w:t>
      </w:r>
      <w:r w:rsidRPr="00E36803">
        <w:object w:dxaOrig="340" w:dyaOrig="240">
          <v:shape id="_x0000_i1467" type="#_x0000_t75" style="width:17.55pt;height:11.9pt" o:ole="">
            <v:imagedata r:id="rId876" o:title=""/>
          </v:shape>
          <o:OLEObject Type="Embed" ProgID="Equation.DSMT4" ShapeID="_x0000_i1467" DrawAspect="Content" ObjectID="_1558422025" r:id="rId877"/>
        </w:object>
      </w:r>
      <w:r w:rsidRPr="00E36803">
        <w:br/>
      </w:r>
      <w:r w:rsidRPr="00E36803">
        <w:rPr>
          <w:rFonts w:hint="eastAsia"/>
        </w:rPr>
        <w:t>∵</w:t>
      </w:r>
      <w:r w:rsidRPr="00E36803">
        <w:object w:dxaOrig="340" w:dyaOrig="220">
          <v:shape id="_x0000_i1468" type="#_x0000_t75" style="width:17.55pt;height:11.25pt" o:ole="">
            <v:imagedata r:id="rId878" o:title=""/>
          </v:shape>
          <o:OLEObject Type="Embed" ProgID="Equation.DSMT4" ShapeID="_x0000_i1468" DrawAspect="Content" ObjectID="_1558422026" r:id="rId879"/>
        </w:object>
      </w:r>
      <w:r w:rsidRPr="00E36803">
        <w:drawing>
          <wp:inline distT="0" distB="0" distL="0" distR="0">
            <wp:extent cx="103632" cy="111252"/>
            <wp:effectExtent l="19050" t="0" r="0" b="0"/>
            <wp:docPr id="33" name="图片 29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803">
        <w:object w:dxaOrig="360" w:dyaOrig="240">
          <v:shape id="_x0000_i1469" type="#_x0000_t75" style="width:18.15pt;height:11.9pt" o:ole="">
            <v:imagedata r:id="rId881" o:title=""/>
          </v:shape>
          <o:OLEObject Type="Embed" ProgID="Equation.DSMT4" ShapeID="_x0000_i1469" DrawAspect="Content" ObjectID="_1558422027" r:id="rId882"/>
        </w:object>
      </w:r>
      <w:r w:rsidRPr="00E36803">
        <w:object w:dxaOrig="160" w:dyaOrig="240">
          <v:shape id="_x0000_i1470" type="#_x0000_t75" style="width:8.15pt;height:11.9pt" o:ole="">
            <v:imagedata r:id="rId883" o:title=""/>
          </v:shape>
          <o:OLEObject Type="Embed" ProgID="Equation.DSMT4" ShapeID="_x0000_i1470" DrawAspect="Content" ObjectID="_1558422028" r:id="rId884"/>
        </w:object>
      </w:r>
      <w:r w:rsidRPr="00E36803">
        <w:br/>
      </w:r>
      <w:r w:rsidRPr="00E36803">
        <w:rPr>
          <w:rFonts w:hint="eastAsia"/>
        </w:rPr>
        <w:t>∴四边形</w:t>
      </w:r>
      <w:r w:rsidRPr="00E36803">
        <w:object w:dxaOrig="620" w:dyaOrig="240">
          <v:shape id="_x0000_i1471" type="#_x0000_t75" style="width:30.7pt;height:11.9pt" o:ole="">
            <v:imagedata r:id="rId885" o:title=""/>
          </v:shape>
          <o:OLEObject Type="Embed" ProgID="Equation.DSMT4" ShapeID="_x0000_i1471" DrawAspect="Content" ObjectID="_1558422029" r:id="rId886"/>
        </w:object>
      </w:r>
      <w:r w:rsidRPr="00E36803">
        <w:rPr>
          <w:rFonts w:hint="eastAsia"/>
        </w:rPr>
        <w:t>为平行四边形</w:t>
      </w:r>
      <w:r w:rsidRPr="00E36803">
        <w:br/>
      </w:r>
      <w:r w:rsidRPr="00E36803">
        <w:rPr>
          <w:rFonts w:hint="eastAsia"/>
        </w:rPr>
        <w:t>∴</w:t>
      </w:r>
      <w:r w:rsidRPr="00E36803">
        <w:object w:dxaOrig="340" w:dyaOrig="240">
          <v:shape id="_x0000_i1472" type="#_x0000_t75" style="width:17.55pt;height:11.9pt" o:ole="">
            <v:imagedata r:id="rId887" o:title=""/>
          </v:shape>
          <o:OLEObject Type="Embed" ProgID="Equation.DSMT4" ShapeID="_x0000_i1472" DrawAspect="Content" ObjectID="_1558422030" r:id="rId888"/>
        </w:object>
      </w:r>
      <w:r w:rsidRPr="00E36803">
        <w:drawing>
          <wp:inline distT="0" distB="0" distL="0" distR="0">
            <wp:extent cx="103632" cy="111252"/>
            <wp:effectExtent l="19050" t="0" r="0" b="0"/>
            <wp:docPr id="34" name="图片 29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803">
        <w:object w:dxaOrig="340" w:dyaOrig="220">
          <v:shape id="_x0000_i1473" type="#_x0000_t75" style="width:17.55pt;height:11.25pt" o:ole="">
            <v:imagedata r:id="rId889" o:title=""/>
          </v:shape>
          <o:OLEObject Type="Embed" ProgID="Equation.DSMT4" ShapeID="_x0000_i1473" DrawAspect="Content" ObjectID="_1558422031" r:id="rId890"/>
        </w:object>
      </w:r>
      <w:r w:rsidRPr="00E36803">
        <w:br/>
      </w:r>
      <w:r w:rsidRPr="00E36803">
        <w:rPr>
          <w:rFonts w:hint="eastAsia"/>
        </w:rPr>
        <w:t>由（</w:t>
      </w:r>
      <w:r w:rsidRPr="00E36803">
        <w:rPr>
          <w:rFonts w:hint="eastAsia"/>
        </w:rPr>
        <w:t>1</w:t>
      </w:r>
      <w:r w:rsidRPr="00E36803">
        <w:rPr>
          <w:rFonts w:hint="eastAsia"/>
        </w:rPr>
        <w:t>）知，</w:t>
      </w:r>
      <w:r w:rsidRPr="00E36803">
        <w:object w:dxaOrig="520" w:dyaOrig="220">
          <v:shape id="_x0000_i1474" type="#_x0000_t75" style="width:26.9pt;height:11.25pt" o:ole="">
            <v:imagedata r:id="rId891" o:title=""/>
          </v:shape>
          <o:OLEObject Type="Embed" ProgID="Equation.DSMT4" ShapeID="_x0000_i1474" DrawAspect="Content" ObjectID="_1558422032" r:id="rId892"/>
        </w:object>
      </w:r>
      <w:r w:rsidRPr="00E36803">
        <w:rPr>
          <w:rFonts w:hint="eastAsia"/>
        </w:rPr>
        <w:t>平面</w:t>
      </w:r>
      <w:r w:rsidRPr="00E36803">
        <w:object w:dxaOrig="480" w:dyaOrig="220">
          <v:shape id="_x0000_i1475" type="#_x0000_t75" style="width:23.8pt;height:11.25pt" o:ole="">
            <v:imagedata r:id="rId893" o:title=""/>
          </v:shape>
          <o:OLEObject Type="Embed" ProgID="Equation.DSMT4" ShapeID="_x0000_i1475" DrawAspect="Content" ObjectID="_1558422033" r:id="rId894"/>
        </w:object>
      </w:r>
      <w:r w:rsidRPr="00E36803">
        <w:br/>
      </w:r>
      <w:r w:rsidRPr="00E36803">
        <w:rPr>
          <w:rFonts w:hint="eastAsia"/>
        </w:rPr>
        <w:t>∴</w:t>
      </w:r>
      <w:r w:rsidRPr="00E36803">
        <w:object w:dxaOrig="540" w:dyaOrig="240">
          <v:shape id="_x0000_i1476" type="#_x0000_t75" style="width:26.9pt;height:11.9pt" o:ole="">
            <v:imagedata r:id="rId895" o:title=""/>
          </v:shape>
          <o:OLEObject Type="Embed" ProgID="Equation.DSMT4" ShapeID="_x0000_i1476" DrawAspect="Content" ObjectID="_1558422034" r:id="rId896"/>
        </w:object>
      </w:r>
      <w:r w:rsidRPr="00E36803">
        <w:rPr>
          <w:rFonts w:hint="eastAsia"/>
        </w:rPr>
        <w:t>平面</w:t>
      </w:r>
      <w:r w:rsidRPr="00E36803">
        <w:object w:dxaOrig="480" w:dyaOrig="220">
          <v:shape id="_x0000_i1477" type="#_x0000_t75" style="width:23.8pt;height:11.25pt" o:ole="">
            <v:imagedata r:id="rId897" o:title=""/>
          </v:shape>
          <o:OLEObject Type="Embed" ProgID="Equation.DSMT4" ShapeID="_x0000_i1477" DrawAspect="Content" ObjectID="_1558422035" r:id="rId898"/>
        </w:object>
      </w:r>
      <w:r w:rsidRPr="00E36803">
        <w:rPr>
          <w:rFonts w:hint="eastAsia"/>
        </w:rPr>
        <w:t>，又</w:t>
      </w:r>
      <w:r w:rsidRPr="00E36803">
        <w:object w:dxaOrig="360" w:dyaOrig="240">
          <v:shape id="_x0000_i1478" type="#_x0000_t75" style="width:18.15pt;height:11.9pt" o:ole="">
            <v:imagedata r:id="rId899" o:title=""/>
          </v:shape>
          <o:OLEObject Type="Embed" ProgID="Equation.DSMT4" ShapeID="_x0000_i1478" DrawAspect="Content" ObjectID="_1558422036" r:id="rId900"/>
        </w:object>
      </w:r>
      <w:r w:rsidRPr="00E36803">
        <w:rPr>
          <w:rFonts w:hint="eastAsia"/>
        </w:rPr>
        <w:t>、</w:t>
      </w:r>
      <w:r w:rsidRPr="00E36803">
        <w:object w:dxaOrig="560" w:dyaOrig="220">
          <v:shape id="_x0000_i1479" type="#_x0000_t75" style="width:27.55pt;height:11.25pt" o:ole="">
            <v:imagedata r:id="rId901" o:title=""/>
          </v:shape>
          <o:OLEObject Type="Embed" ProgID="Equation.DSMT4" ShapeID="_x0000_i1479" DrawAspect="Content" ObjectID="_1558422037" r:id="rId902"/>
        </w:object>
      </w:r>
      <w:r w:rsidRPr="00E36803">
        <w:rPr>
          <w:rFonts w:hint="eastAsia"/>
        </w:rPr>
        <w:t>平面</w:t>
      </w:r>
      <w:r w:rsidRPr="00E36803">
        <w:object w:dxaOrig="480" w:dyaOrig="220">
          <v:shape id="_x0000_i1480" type="#_x0000_t75" style="width:23.8pt;height:11.25pt" o:ole="">
            <v:imagedata r:id="rId903" o:title=""/>
          </v:shape>
          <o:OLEObject Type="Embed" ProgID="Equation.DSMT4" ShapeID="_x0000_i1480" DrawAspect="Content" ObjectID="_1558422038" r:id="rId904"/>
        </w:object>
      </w:r>
      <w:r w:rsidRPr="00E36803">
        <w:br/>
      </w:r>
      <w:r w:rsidRPr="00E36803">
        <w:rPr>
          <w:rFonts w:hint="eastAsia"/>
        </w:rPr>
        <w:t>∴</w:t>
      </w:r>
      <w:r w:rsidRPr="00E36803">
        <w:object w:dxaOrig="859" w:dyaOrig="240">
          <v:shape id="_x0000_i1481" type="#_x0000_t75" style="width:43.2pt;height:11.9pt" o:ole="">
            <v:imagedata r:id="rId905" o:title=""/>
          </v:shape>
          <o:OLEObject Type="Embed" ProgID="Equation.DSMT4" ShapeID="_x0000_i1481" DrawAspect="Content" ObjectID="_1558422039" r:id="rId906"/>
        </w:object>
      </w:r>
      <w:r w:rsidRPr="00E36803">
        <w:rPr>
          <w:rFonts w:hint="eastAsia"/>
        </w:rPr>
        <w:t>，</w:t>
      </w:r>
      <w:r w:rsidRPr="00E36803">
        <w:object w:dxaOrig="859" w:dyaOrig="240">
          <v:shape id="_x0000_i1482" type="#_x0000_t75" style="width:43.2pt;height:11.9pt" o:ole="">
            <v:imagedata r:id="rId907" o:title=""/>
          </v:shape>
          <o:OLEObject Type="Embed" ProgID="Equation.DSMT4" ShapeID="_x0000_i1482" DrawAspect="Content" ObjectID="_1558422040" r:id="rId908"/>
        </w:object>
      </w:r>
      <w:r w:rsidRPr="00E36803">
        <w:br/>
      </w:r>
      <w:r w:rsidRPr="00E36803">
        <w:rPr>
          <w:rFonts w:hint="eastAsia"/>
        </w:rPr>
        <w:t>又∵</w:t>
      </w:r>
      <w:r w:rsidRPr="00E36803">
        <w:object w:dxaOrig="800" w:dyaOrig="220">
          <v:shape id="_x0000_i1483" type="#_x0000_t75" style="width:40.7pt;height:11.25pt" o:ole="">
            <v:imagedata r:id="rId909" o:title=""/>
          </v:shape>
          <o:OLEObject Type="Embed" ProgID="Equation.DSMT4" ShapeID="_x0000_i1483" DrawAspect="Content" ObjectID="_1558422041" r:id="rId910"/>
        </w:object>
      </w:r>
      <w:r w:rsidR="00057608" w:rsidRPr="00E36803">
        <w:rPr>
          <w:rFonts w:hint="eastAsia"/>
        </w:rPr>
        <w:t>，</w:t>
      </w:r>
      <w:r w:rsidRPr="00E36803">
        <w:rPr>
          <w:rFonts w:hint="eastAsia"/>
        </w:rPr>
        <w:t>∴</w:t>
      </w:r>
      <w:r w:rsidRPr="00E36803">
        <w:object w:dxaOrig="880" w:dyaOrig="240">
          <v:shape id="_x0000_i1484" type="#_x0000_t75" style="width:44.45pt;height:11.9pt" o:ole="">
            <v:imagedata r:id="rId911" o:title=""/>
          </v:shape>
          <o:OLEObject Type="Embed" ProgID="Equation.DSMT4" ShapeID="_x0000_i1484" DrawAspect="Content" ObjectID="_1558422042" r:id="rId912"/>
        </w:object>
      </w:r>
      <w:r w:rsidRPr="00E36803">
        <w:br/>
      </w:r>
      <w:r w:rsidRPr="00E36803">
        <w:rPr>
          <w:rFonts w:hint="eastAsia"/>
        </w:rPr>
        <w:t>∴</w:t>
      </w:r>
      <w:r w:rsidRPr="00E36803">
        <w:object w:dxaOrig="360" w:dyaOrig="240">
          <v:shape id="_x0000_i1485" type="#_x0000_t75" style="width:18.15pt;height:11.9pt" o:ole="">
            <v:imagedata r:id="rId913" o:title=""/>
          </v:shape>
          <o:OLEObject Type="Embed" ProgID="Equation.DSMT4" ShapeID="_x0000_i1485" DrawAspect="Content" ObjectID="_1558422043" r:id="rId914"/>
        </w:object>
      </w:r>
      <w:r w:rsidRPr="00E36803">
        <w:rPr>
          <w:rFonts w:hint="eastAsia"/>
        </w:rPr>
        <w:t>、</w:t>
      </w:r>
      <w:r w:rsidRPr="00E36803">
        <w:object w:dxaOrig="340" w:dyaOrig="240">
          <v:shape id="_x0000_i1486" type="#_x0000_t75" style="width:17.55pt;height:11.9pt" o:ole="">
            <v:imagedata r:id="rId915" o:title=""/>
          </v:shape>
          <o:OLEObject Type="Embed" ProgID="Equation.DSMT4" ShapeID="_x0000_i1486" DrawAspect="Content" ObjectID="_1558422044" r:id="rId916"/>
        </w:object>
      </w:r>
      <w:r w:rsidRPr="00E36803">
        <w:rPr>
          <w:rFonts w:hint="eastAsia"/>
        </w:rPr>
        <w:t>、</w:t>
      </w:r>
      <w:r w:rsidRPr="00E36803">
        <w:object w:dxaOrig="360" w:dyaOrig="220">
          <v:shape id="_x0000_i1487" type="#_x0000_t75" style="width:18.15pt;height:11.25pt" o:ole="">
            <v:imagedata r:id="rId917" o:title=""/>
          </v:shape>
          <o:OLEObject Type="Embed" ProgID="Equation.DSMT4" ShapeID="_x0000_i1487" DrawAspect="Content" ObjectID="_1558422045" r:id="rId918"/>
        </w:object>
      </w:r>
      <w:r w:rsidRPr="00E36803">
        <w:rPr>
          <w:rFonts w:hint="eastAsia"/>
        </w:rPr>
        <w:t>两两垂直</w:t>
      </w:r>
      <w:r w:rsidRPr="00E36803">
        <w:br/>
      </w:r>
      <w:r w:rsidRPr="00E36803">
        <w:rPr>
          <w:rFonts w:hint="eastAsia"/>
        </w:rPr>
        <w:t>∴以</w:t>
      </w:r>
      <w:r w:rsidRPr="00E36803">
        <w:object w:dxaOrig="220" w:dyaOrig="240">
          <v:shape id="_x0000_i1488" type="#_x0000_t75" style="width:11.25pt;height:11.9pt" o:ole="">
            <v:imagedata r:id="rId919" o:title=""/>
          </v:shape>
          <o:OLEObject Type="Embed" ProgID="Equation.DSMT4" ShapeID="_x0000_i1488" DrawAspect="Content" ObjectID="_1558422046" r:id="rId920"/>
        </w:object>
      </w:r>
      <w:r w:rsidRPr="00E36803">
        <w:rPr>
          <w:rFonts w:hint="eastAsia"/>
        </w:rPr>
        <w:t>为坐标原点，建立如图所示的空间直角坐标系</w:t>
      </w:r>
      <w:r w:rsidRPr="00E36803">
        <w:object w:dxaOrig="680" w:dyaOrig="279">
          <v:shape id="_x0000_i1489" type="#_x0000_t75" style="width:33.8pt;height:13.75pt" o:ole="">
            <v:imagedata r:id="rId921" o:title=""/>
          </v:shape>
          <o:OLEObject Type="Embed" ProgID="Equation.DSMT4" ShapeID="_x0000_i1489" DrawAspect="Content" ObjectID="_1558422047" r:id="rId922"/>
        </w:object>
      </w:r>
      <w:r w:rsidRPr="00E36803">
        <w:br/>
      </w:r>
      <w:r w:rsidRPr="00E36803">
        <w:rPr>
          <w:rFonts w:hint="eastAsia"/>
        </w:rPr>
        <w:t>设</w:t>
      </w:r>
      <w:r w:rsidRPr="00E36803">
        <w:object w:dxaOrig="639" w:dyaOrig="220">
          <v:shape id="_x0000_i1490" type="#_x0000_t75" style="width:31.3pt;height:11.25pt" o:ole="">
            <v:imagedata r:id="rId923" o:title=""/>
          </v:shape>
          <o:OLEObject Type="Embed" ProgID="Equation.DSMT4" ShapeID="_x0000_i1490" DrawAspect="Content" ObjectID="_1558422048" r:id="rId924"/>
        </w:object>
      </w:r>
      <w:r w:rsidR="00057608" w:rsidRPr="00E36803">
        <w:rPr>
          <w:rFonts w:hint="eastAsia"/>
        </w:rPr>
        <w:t>，</w:t>
      </w:r>
      <w:r w:rsidRPr="00E36803">
        <w:rPr>
          <w:rFonts w:hint="eastAsia"/>
        </w:rPr>
        <w:t>∴</w:t>
      </w:r>
      <w:r w:rsidRPr="00E36803">
        <w:object w:dxaOrig="1240" w:dyaOrig="420">
          <v:shape id="_x0000_i1491" type="#_x0000_t75" style="width:63.25pt;height:21.3pt" o:ole="">
            <v:imagedata r:id="rId925" o:title=""/>
          </v:shape>
          <o:OLEObject Type="Embed" ProgID="Equation.DSMT4" ShapeID="_x0000_i1491" DrawAspect="Content" ObjectID="_1558422049" r:id="rId926"/>
        </w:object>
      </w:r>
      <w:r w:rsidRPr="00E36803">
        <w:rPr>
          <w:rFonts w:hint="eastAsia"/>
        </w:rPr>
        <w:t>、</w:t>
      </w:r>
      <w:r w:rsidRPr="00E36803">
        <w:object w:dxaOrig="1120" w:dyaOrig="420">
          <v:shape id="_x0000_i1492" type="#_x0000_t75" style="width:56.35pt;height:21.3pt" o:ole="">
            <v:imagedata r:id="rId927" o:title=""/>
          </v:shape>
          <o:OLEObject Type="Embed" ProgID="Equation.DSMT4" ShapeID="_x0000_i1492" DrawAspect="Content" ObjectID="_1558422050" r:id="rId928"/>
        </w:object>
      </w:r>
      <w:r w:rsidRPr="00E36803">
        <w:rPr>
          <w:rFonts w:hint="eastAsia"/>
        </w:rPr>
        <w:t>、</w:t>
      </w:r>
      <w:r w:rsidRPr="00E36803">
        <w:object w:dxaOrig="1120" w:dyaOrig="420">
          <v:shape id="_x0000_i1493" type="#_x0000_t75" style="width:55.7pt;height:21.3pt" o:ole="">
            <v:imagedata r:id="rId929" o:title=""/>
          </v:shape>
          <o:OLEObject Type="Embed" ProgID="Equation.DSMT4" ShapeID="_x0000_i1493" DrawAspect="Content" ObjectID="_1558422051" r:id="rId930"/>
        </w:object>
      </w:r>
      <w:r w:rsidRPr="00E36803">
        <w:rPr>
          <w:rFonts w:hint="eastAsia"/>
        </w:rPr>
        <w:t>、</w:t>
      </w:r>
      <w:r w:rsidRPr="00E36803">
        <w:object w:dxaOrig="1240" w:dyaOrig="420">
          <v:shape id="_x0000_i1494" type="#_x0000_t75" style="width:62pt;height:21.3pt" o:ole="">
            <v:imagedata r:id="rId931" o:title=""/>
          </v:shape>
          <o:OLEObject Type="Embed" ProgID="Equation.DSMT4" ShapeID="_x0000_i1494" DrawAspect="Content" ObjectID="_1558422052" r:id="rId932"/>
        </w:object>
      </w:r>
      <w:r w:rsidRPr="00E36803">
        <w:rPr>
          <w:rFonts w:hint="eastAsia"/>
        </w:rPr>
        <w:t>，</w:t>
      </w:r>
      <w:r w:rsidRPr="00E36803">
        <w:br/>
      </w:r>
      <w:r w:rsidRPr="00E36803">
        <w:rPr>
          <w:rFonts w:hint="eastAsia"/>
        </w:rPr>
        <w:t>∴</w:t>
      </w:r>
      <w:r w:rsidRPr="00E36803">
        <w:object w:dxaOrig="1860" w:dyaOrig="420">
          <v:shape id="_x0000_i1495" type="#_x0000_t75" style="width:93.3pt;height:21.3pt" o:ole="">
            <v:imagedata r:id="rId933" o:title=""/>
          </v:shape>
          <o:OLEObject Type="Embed" ProgID="Equation.DSMT4" ShapeID="_x0000_i1495" DrawAspect="Content" ObjectID="_1558422053" r:id="rId934"/>
        </w:object>
      </w:r>
      <w:r w:rsidRPr="00E36803">
        <w:rPr>
          <w:rFonts w:hint="eastAsia"/>
        </w:rPr>
        <w:t>、</w:t>
      </w:r>
      <w:r w:rsidRPr="00E36803">
        <w:object w:dxaOrig="1780" w:dyaOrig="420">
          <v:shape id="_x0000_i1496" type="#_x0000_t75" style="width:89.55pt;height:21.3pt" o:ole="">
            <v:imagedata r:id="rId935" o:title=""/>
          </v:shape>
          <o:OLEObject Type="Embed" ProgID="Equation.DSMT4" ShapeID="_x0000_i1496" DrawAspect="Content" ObjectID="_1558422054" r:id="rId936"/>
        </w:object>
      </w:r>
      <w:r w:rsidRPr="00E36803">
        <w:rPr>
          <w:rFonts w:hint="eastAsia"/>
        </w:rPr>
        <w:t>、</w:t>
      </w:r>
      <w:r w:rsidRPr="00E36803">
        <w:object w:dxaOrig="1640" w:dyaOrig="420">
          <v:shape id="_x0000_i1497" type="#_x0000_t75" style="width:82pt;height:21.3pt" o:ole="">
            <v:imagedata r:id="rId937" o:title=""/>
          </v:shape>
          <o:OLEObject Type="Embed" ProgID="Equation.DSMT4" ShapeID="_x0000_i1497" DrawAspect="Content" ObjectID="_1558422055" r:id="rId938"/>
        </w:object>
      </w:r>
      <w:r w:rsidRPr="00E36803">
        <w:br/>
      </w:r>
      <w:r w:rsidRPr="00E36803">
        <w:rPr>
          <w:rFonts w:hint="eastAsia"/>
        </w:rPr>
        <w:t>设</w:t>
      </w:r>
      <w:r w:rsidRPr="00E36803">
        <w:object w:dxaOrig="1240" w:dyaOrig="360">
          <v:shape id="_x0000_i1498" type="#_x0000_t75" style="width:62pt;height:18.15pt" o:ole="">
            <v:imagedata r:id="rId939" o:title=""/>
          </v:shape>
          <o:OLEObject Type="Embed" ProgID="Equation.DSMT4" ShapeID="_x0000_i1498" DrawAspect="Content" ObjectID="_1558422056" r:id="rId940"/>
        </w:object>
      </w:r>
      <w:r w:rsidRPr="00E36803">
        <w:rPr>
          <w:rFonts w:hint="eastAsia"/>
        </w:rPr>
        <w:t>为平面</w:t>
      </w:r>
      <w:r w:rsidRPr="00E36803">
        <w:object w:dxaOrig="480" w:dyaOrig="240">
          <v:shape id="_x0000_i1499" type="#_x0000_t75" style="width:23.8pt;height:11.9pt" o:ole="">
            <v:imagedata r:id="rId941" o:title=""/>
          </v:shape>
          <o:OLEObject Type="Embed" ProgID="Equation.DSMT4" ShapeID="_x0000_i1499" DrawAspect="Content" ObjectID="_1558422057" r:id="rId942"/>
        </w:object>
      </w:r>
      <w:r w:rsidRPr="00E36803">
        <w:rPr>
          <w:rFonts w:hint="eastAsia"/>
        </w:rPr>
        <w:t>的法向量</w:t>
      </w:r>
      <w:r w:rsidRPr="00E36803">
        <w:br/>
      </w:r>
      <w:r w:rsidRPr="00E36803">
        <w:rPr>
          <w:rFonts w:hint="eastAsia"/>
        </w:rPr>
        <w:t>由</w:t>
      </w:r>
      <w:r w:rsidRPr="00E36803">
        <w:object w:dxaOrig="960" w:dyaOrig="700">
          <v:shape id="_x0000_i1500" type="#_x0000_t75" style="width:48.2pt;height:35.05pt" o:ole="">
            <v:imagedata r:id="rId943" o:title=""/>
          </v:shape>
          <o:OLEObject Type="Embed" ProgID="Equation.DSMT4" ShapeID="_x0000_i1500" DrawAspect="Content" ObjectID="_1558422058" r:id="rId944"/>
        </w:object>
      </w:r>
      <w:r w:rsidRPr="00E36803">
        <w:rPr>
          <w:rFonts w:hint="eastAsia"/>
        </w:rPr>
        <w:t>，得</w:t>
      </w:r>
      <w:r w:rsidR="004F6F98" w:rsidRPr="00E36803">
        <w:object w:dxaOrig="1740" w:dyaOrig="700">
          <v:shape id="_x0000_i1501" type="#_x0000_t75" style="width:87.65pt;height:35.05pt" o:ole="">
            <v:imagedata r:id="rId945" o:title=""/>
          </v:shape>
          <o:OLEObject Type="Embed" ProgID="Equation.DSMT4" ShapeID="_x0000_i1501" DrawAspect="Content" ObjectID="_1558422059" r:id="rId946"/>
        </w:object>
      </w:r>
      <w:r w:rsidRPr="00E36803">
        <w:br/>
      </w:r>
      <w:r w:rsidRPr="00E36803">
        <w:rPr>
          <w:rFonts w:hint="eastAsia"/>
        </w:rPr>
        <w:t>令</w:t>
      </w:r>
      <w:r w:rsidRPr="00E36803">
        <w:object w:dxaOrig="460" w:dyaOrig="279">
          <v:shape id="_x0000_i1502" type="#_x0000_t75" style="width:23.15pt;height:14.4pt" o:ole="">
            <v:imagedata r:id="rId947" o:title=""/>
          </v:shape>
          <o:OLEObject Type="Embed" ProgID="Equation.DSMT4" ShapeID="_x0000_i1502" DrawAspect="Content" ObjectID="_1558422060" r:id="rId948"/>
        </w:object>
      </w:r>
      <w:r w:rsidRPr="00E36803">
        <w:rPr>
          <w:rFonts w:hint="eastAsia"/>
        </w:rPr>
        <w:t>，则</w:t>
      </w:r>
      <w:r w:rsidRPr="00E36803">
        <w:object w:dxaOrig="639" w:dyaOrig="300">
          <v:shape id="_x0000_i1503" type="#_x0000_t75" style="width:31.3pt;height:15.65pt" o:ole="">
            <v:imagedata r:id="rId949" o:title=""/>
          </v:shape>
          <o:OLEObject Type="Embed" ProgID="Equation.DSMT4" ShapeID="_x0000_i1503" DrawAspect="Content" ObjectID="_1558422061" r:id="rId950"/>
        </w:object>
      </w:r>
      <w:r w:rsidRPr="00E36803">
        <w:rPr>
          <w:rFonts w:hint="eastAsia"/>
        </w:rPr>
        <w:t>，</w:t>
      </w:r>
      <w:r w:rsidRPr="00E36803">
        <w:object w:dxaOrig="480" w:dyaOrig="240">
          <v:shape id="_x0000_i1504" type="#_x0000_t75" style="width:23.8pt;height:11.9pt" o:ole="">
            <v:imagedata r:id="rId951" o:title=""/>
          </v:shape>
          <o:OLEObject Type="Embed" ProgID="Equation.DSMT4" ShapeID="_x0000_i1504" DrawAspect="Content" ObjectID="_1558422062" r:id="rId952"/>
        </w:object>
      </w:r>
      <w:r w:rsidRPr="00E36803">
        <w:rPr>
          <w:rFonts w:hint="eastAsia"/>
        </w:rPr>
        <w:t>，可得平面</w:t>
      </w:r>
      <w:r w:rsidRPr="00E36803">
        <w:object w:dxaOrig="480" w:dyaOrig="240">
          <v:shape id="_x0000_i1505" type="#_x0000_t75" style="width:23.8pt;height:11.9pt" o:ole="">
            <v:imagedata r:id="rId953" o:title=""/>
          </v:shape>
          <o:OLEObject Type="Embed" ProgID="Equation.DSMT4" ShapeID="_x0000_i1505" DrawAspect="Content" ObjectID="_1558422063" r:id="rId954"/>
        </w:object>
      </w:r>
      <w:r w:rsidRPr="00E36803">
        <w:rPr>
          <w:rFonts w:hint="eastAsia"/>
        </w:rPr>
        <w:t>的一个法向量</w:t>
      </w:r>
      <w:r w:rsidRPr="00E36803">
        <w:object w:dxaOrig="1340" w:dyaOrig="420">
          <v:shape id="_x0000_i1506" type="#_x0000_t75" style="width:67pt;height:21.3pt" o:ole="">
            <v:imagedata r:id="rId955" o:title=""/>
          </v:shape>
          <o:OLEObject Type="Embed" ProgID="Equation.DSMT4" ShapeID="_x0000_i1506" DrawAspect="Content" ObjectID="_1558422064" r:id="rId956"/>
        </w:object>
      </w:r>
      <w:r w:rsidRPr="00E36803">
        <w:br/>
      </w:r>
      <w:r w:rsidRPr="00E36803">
        <w:rPr>
          <w:rFonts w:hint="eastAsia"/>
        </w:rPr>
        <w:t>∵</w:t>
      </w:r>
      <w:r w:rsidRPr="00E36803">
        <w:object w:dxaOrig="1100" w:dyaOrig="240">
          <v:shape id="_x0000_i1507" type="#_x0000_t75" style="width:54.45pt;height:11.9pt" o:ole="">
            <v:imagedata r:id="rId957" o:title=""/>
          </v:shape>
          <o:OLEObject Type="Embed" ProgID="Equation.DSMT4" ShapeID="_x0000_i1507" DrawAspect="Content" ObjectID="_1558422065" r:id="rId958"/>
        </w:object>
      </w:r>
      <w:r w:rsidR="00057608" w:rsidRPr="00E36803">
        <w:rPr>
          <w:rFonts w:hint="eastAsia"/>
        </w:rPr>
        <w:t>，</w:t>
      </w:r>
      <w:r w:rsidRPr="00E36803">
        <w:rPr>
          <w:rFonts w:hint="eastAsia"/>
        </w:rPr>
        <w:t>∴</w:t>
      </w:r>
      <w:r w:rsidRPr="00E36803">
        <w:object w:dxaOrig="840" w:dyaOrig="220">
          <v:shape id="_x0000_i1508" type="#_x0000_t75" style="width:41.95pt;height:11.25pt" o:ole="">
            <v:imagedata r:id="rId959" o:title=""/>
          </v:shape>
          <o:OLEObject Type="Embed" ProgID="Equation.DSMT4" ShapeID="_x0000_i1508" DrawAspect="Content" ObjectID="_1558422066" r:id="rId960"/>
        </w:object>
      </w:r>
      <w:r w:rsidRPr="00E36803">
        <w:br/>
      </w:r>
      <w:r w:rsidRPr="00E36803">
        <w:rPr>
          <w:rFonts w:hint="eastAsia"/>
        </w:rPr>
        <w:t>又知</w:t>
      </w:r>
      <w:r w:rsidRPr="00E36803">
        <w:object w:dxaOrig="520" w:dyaOrig="220">
          <v:shape id="_x0000_i1509" type="#_x0000_t75" style="width:26.9pt;height:11.25pt" o:ole="">
            <v:imagedata r:id="rId961" o:title=""/>
          </v:shape>
          <o:OLEObject Type="Embed" ProgID="Equation.DSMT4" ShapeID="_x0000_i1509" DrawAspect="Content" ObjectID="_1558422067" r:id="rId962"/>
        </w:object>
      </w:r>
      <w:r w:rsidRPr="00E36803">
        <w:rPr>
          <w:rFonts w:hint="eastAsia"/>
        </w:rPr>
        <w:t>平面</w:t>
      </w:r>
      <w:r w:rsidRPr="00E36803">
        <w:object w:dxaOrig="480" w:dyaOrig="220">
          <v:shape id="_x0000_i1510" type="#_x0000_t75" style="width:23.8pt;height:11.25pt" o:ole="">
            <v:imagedata r:id="rId963" o:title=""/>
          </v:shape>
          <o:OLEObject Type="Embed" ProgID="Equation.DSMT4" ShapeID="_x0000_i1510" DrawAspect="Content" ObjectID="_1558422068" r:id="rId964"/>
        </w:object>
      </w:r>
      <w:r w:rsidRPr="00E36803">
        <w:rPr>
          <w:rFonts w:hint="eastAsia"/>
        </w:rPr>
        <w:t>，</w:t>
      </w:r>
      <w:r w:rsidRPr="00E36803">
        <w:object w:dxaOrig="540" w:dyaOrig="220">
          <v:shape id="_x0000_i1511" type="#_x0000_t75" style="width:26.9pt;height:11.25pt" o:ole="">
            <v:imagedata r:id="rId965" o:title=""/>
          </v:shape>
          <o:OLEObject Type="Embed" ProgID="Equation.DSMT4" ShapeID="_x0000_i1511" DrawAspect="Content" ObjectID="_1558422069" r:id="rId966"/>
        </w:object>
      </w:r>
      <w:r w:rsidRPr="00E36803">
        <w:rPr>
          <w:rFonts w:hint="eastAsia"/>
        </w:rPr>
        <w:t>平面</w:t>
      </w:r>
      <w:r w:rsidRPr="00E36803">
        <w:object w:dxaOrig="480" w:dyaOrig="220">
          <v:shape id="_x0000_i1512" type="#_x0000_t75" style="width:23.8pt;height:11.25pt" o:ole="">
            <v:imagedata r:id="rId967" o:title=""/>
          </v:shape>
          <o:OLEObject Type="Embed" ProgID="Equation.DSMT4" ShapeID="_x0000_i1512" DrawAspect="Content" ObjectID="_1558422070" r:id="rId968"/>
        </w:object>
      </w:r>
      <w:r w:rsidRPr="00E36803">
        <w:br/>
      </w:r>
      <w:r w:rsidRPr="00E36803">
        <w:rPr>
          <w:rFonts w:hint="eastAsia"/>
        </w:rPr>
        <w:t>∴</w:t>
      </w:r>
      <w:r w:rsidRPr="00E36803">
        <w:object w:dxaOrig="859" w:dyaOrig="220">
          <v:shape id="_x0000_i1513" type="#_x0000_t75" style="width:43.2pt;height:11.25pt" o:ole="">
            <v:imagedata r:id="rId969" o:title=""/>
          </v:shape>
          <o:OLEObject Type="Embed" ProgID="Equation.DSMT4" ShapeID="_x0000_i1513" DrawAspect="Content" ObjectID="_1558422071" r:id="rId970"/>
        </w:object>
      </w:r>
      <w:r w:rsidRPr="00E36803">
        <w:rPr>
          <w:rFonts w:hint="eastAsia"/>
        </w:rPr>
        <w:t>，又</w:t>
      </w:r>
      <w:r w:rsidRPr="00E36803">
        <w:object w:dxaOrig="1120" w:dyaOrig="279">
          <v:shape id="_x0000_i1514" type="#_x0000_t75" style="width:55.7pt;height:13.75pt" o:ole="">
            <v:imagedata r:id="rId971" o:title=""/>
          </v:shape>
          <o:OLEObject Type="Embed" ProgID="Equation.DSMT4" ShapeID="_x0000_i1514" DrawAspect="Content" ObjectID="_1558422072" r:id="rId972"/>
        </w:object>
      </w:r>
      <w:r w:rsidRPr="00E36803">
        <w:br/>
      </w:r>
      <w:r w:rsidRPr="00E36803">
        <w:rPr>
          <w:rFonts w:hint="eastAsia"/>
        </w:rPr>
        <w:t>∴</w:t>
      </w:r>
      <w:r w:rsidRPr="00E36803">
        <w:object w:dxaOrig="540" w:dyaOrig="220">
          <v:shape id="_x0000_i1515" type="#_x0000_t75" style="width:26.9pt;height:11.25pt" o:ole="">
            <v:imagedata r:id="rId973" o:title=""/>
          </v:shape>
          <o:OLEObject Type="Embed" ProgID="Equation.DSMT4" ShapeID="_x0000_i1515" DrawAspect="Content" ObjectID="_1558422073" r:id="rId974"/>
        </w:object>
      </w:r>
      <w:r w:rsidRPr="00E36803">
        <w:rPr>
          <w:rFonts w:hint="eastAsia"/>
        </w:rPr>
        <w:t>平面</w:t>
      </w:r>
      <w:r w:rsidRPr="00E36803">
        <w:object w:dxaOrig="460" w:dyaOrig="220">
          <v:shape id="_x0000_i1516" type="#_x0000_t75" style="width:23.15pt;height:11.25pt" o:ole="">
            <v:imagedata r:id="rId975" o:title=""/>
          </v:shape>
          <o:OLEObject Type="Embed" ProgID="Equation.DSMT4" ShapeID="_x0000_i1516" DrawAspect="Content" ObjectID="_1558422074" r:id="rId976"/>
        </w:object>
      </w:r>
      <w:r w:rsidRPr="00E36803">
        <w:br/>
      </w:r>
      <w:r w:rsidRPr="00E36803">
        <w:rPr>
          <w:rFonts w:hint="eastAsia"/>
        </w:rPr>
        <w:t>即</w:t>
      </w:r>
      <w:r w:rsidRPr="00E36803">
        <w:object w:dxaOrig="360" w:dyaOrig="279">
          <v:shape id="_x0000_i1517" type="#_x0000_t75" style="width:18.15pt;height:13.75pt" o:ole="">
            <v:imagedata r:id="rId977" o:title=""/>
          </v:shape>
          <o:OLEObject Type="Embed" ProgID="Equation.DSMT4" ShapeID="_x0000_i1517" DrawAspect="Content" ObjectID="_1558422075" r:id="rId978"/>
        </w:object>
      </w:r>
      <w:r w:rsidRPr="00E36803">
        <w:rPr>
          <w:rFonts w:hint="eastAsia"/>
        </w:rPr>
        <w:t>是平面</w:t>
      </w:r>
      <w:r w:rsidRPr="00E36803">
        <w:object w:dxaOrig="460" w:dyaOrig="220">
          <v:shape id="_x0000_i1518" type="#_x0000_t75" style="width:23.15pt;height:11.25pt" o:ole="">
            <v:imagedata r:id="rId979" o:title=""/>
          </v:shape>
          <o:OLEObject Type="Embed" ProgID="Equation.DSMT4" ShapeID="_x0000_i1518" DrawAspect="Content" ObjectID="_1558422076" r:id="rId980"/>
        </w:object>
      </w:r>
      <w:r w:rsidRPr="00E36803">
        <w:rPr>
          <w:rFonts w:hint="eastAsia"/>
        </w:rPr>
        <w:t>的一个法向量，</w:t>
      </w:r>
      <w:r w:rsidRPr="00E36803">
        <w:object w:dxaOrig="1960" w:dyaOrig="420">
          <v:shape id="_x0000_i1519" type="#_x0000_t75" style="width:98.9pt;height:21.3pt" o:ole="">
            <v:imagedata r:id="rId981" o:title=""/>
          </v:shape>
          <o:OLEObject Type="Embed" ProgID="Equation.DSMT4" ShapeID="_x0000_i1519" DrawAspect="Content" ObjectID="_1558422077" r:id="rId982"/>
        </w:object>
      </w:r>
      <w:r w:rsidRPr="00E36803">
        <w:br/>
      </w:r>
      <w:r w:rsidRPr="00E36803">
        <w:rPr>
          <w:rFonts w:hint="eastAsia"/>
        </w:rPr>
        <w:lastRenderedPageBreak/>
        <w:t>∴</w:t>
      </w:r>
      <w:r w:rsidRPr="00E36803">
        <w:object w:dxaOrig="3159" w:dyaOrig="720">
          <v:shape id="_x0000_i1520" type="#_x0000_t75" style="width:157.75pt;height:36.3pt" o:ole="">
            <v:imagedata r:id="rId983" o:title=""/>
          </v:shape>
          <o:OLEObject Type="Embed" ProgID="Equation.DSMT4" ShapeID="_x0000_i1520" DrawAspect="Content" ObjectID="_1558422078" r:id="rId984"/>
        </w:object>
      </w:r>
      <w:r w:rsidRPr="00E36803">
        <w:br/>
      </w:r>
      <w:r w:rsidRPr="00E36803">
        <w:rPr>
          <w:rFonts w:hint="eastAsia"/>
        </w:rPr>
        <w:t>由图知二面角</w:t>
      </w:r>
      <w:r w:rsidRPr="00E36803">
        <w:object w:dxaOrig="960" w:dyaOrig="240">
          <v:shape id="_x0000_i1521" type="#_x0000_t75" style="width:48.2pt;height:11.9pt" o:ole="">
            <v:imagedata r:id="rId985" o:title=""/>
          </v:shape>
          <o:OLEObject Type="Embed" ProgID="Equation.DSMT4" ShapeID="_x0000_i1521" DrawAspect="Content" ObjectID="_1558422079" r:id="rId986"/>
        </w:object>
      </w:r>
      <w:r w:rsidRPr="00E36803">
        <w:rPr>
          <w:rFonts w:hint="eastAsia"/>
        </w:rPr>
        <w:t>为钝角，所以它的余弦值为</w:t>
      </w:r>
      <w:r w:rsidRPr="00E36803">
        <w:object w:dxaOrig="480" w:dyaOrig="600">
          <v:shape id="_x0000_i1522" type="#_x0000_t75" style="width:23.8pt;height:30.05pt" o:ole="">
            <v:imagedata r:id="rId987" o:title=""/>
          </v:shape>
          <o:OLEObject Type="Embed" ProgID="Equation.DSMT4" ShapeID="_x0000_i1522" DrawAspect="Content" ObjectID="_1558422080" r:id="rId988"/>
        </w:object>
      </w:r>
    </w:p>
    <w:p w:rsidR="00483735" w:rsidRPr="00E36803" w:rsidRDefault="003973FD" w:rsidP="00E36803">
      <w:r w:rsidRPr="00E36803">
        <w:rPr>
          <w:rFonts w:hint="eastAsia"/>
        </w:rPr>
        <w:t>（</w:t>
      </w:r>
      <w:r w:rsidRPr="00E36803">
        <w:rPr>
          <w:rFonts w:hint="eastAsia"/>
        </w:rPr>
        <w:t>12</w:t>
      </w:r>
      <w:r w:rsidRPr="00E36803">
        <w:rPr>
          <w:rFonts w:hint="eastAsia"/>
        </w:rPr>
        <w:t>分）</w:t>
      </w:r>
      <w:r w:rsidR="00E95DD7" w:rsidRPr="00E36803">
        <w:br/>
      </w:r>
      <w:r w:rsidRPr="00E36803">
        <w:rPr>
          <w:rFonts w:hint="eastAsia"/>
        </w:rPr>
        <w:t>为了抽检某种零件的一条生产线的生产过程，实验员每天从该生产线上随机抽取</w:t>
      </w:r>
      <w:r w:rsidRPr="00E36803">
        <w:rPr>
          <w:rFonts w:hint="eastAsia"/>
        </w:rPr>
        <w:t>16</w:t>
      </w:r>
      <w:r w:rsidRPr="00E36803">
        <w:rPr>
          <w:rFonts w:hint="eastAsia"/>
        </w:rPr>
        <w:t>个零件，并测量其尺寸（单位：</w:t>
      </w:r>
      <w:r w:rsidRPr="00E36803">
        <w:object w:dxaOrig="340" w:dyaOrig="200">
          <v:shape id="_x0000_i1523" type="#_x0000_t75" style="width:16.3pt;height:10pt" o:ole="">
            <v:imagedata r:id="rId989" o:title=""/>
          </v:shape>
          <o:OLEObject Type="Embed" ProgID="Equation.DSMT4" ShapeID="_x0000_i1523" DrawAspect="Content" ObjectID="_1558422081" r:id="rId990"/>
        </w:object>
      </w:r>
      <w:r w:rsidRPr="00E36803">
        <w:rPr>
          <w:rFonts w:hint="eastAsia"/>
        </w:rPr>
        <w:t>）．根据长期生产经验，可以认为这条生产线正常状态下生产的零件的尺寸服从正态分布</w:t>
      </w:r>
      <w:r w:rsidRPr="00E36803">
        <w:object w:dxaOrig="999" w:dyaOrig="400">
          <v:shape id="_x0000_i1524" type="#_x0000_t75" style="width:49.45pt;height:20.05pt" o:ole="">
            <v:imagedata r:id="rId991" o:title=""/>
          </v:shape>
          <o:OLEObject Type="Embed" ProgID="Equation.DSMT4" ShapeID="_x0000_i1524" DrawAspect="Content" ObjectID="_1558422082" r:id="rId992"/>
        </w:object>
      </w:r>
      <w:r w:rsidRPr="00E36803">
        <w:rPr>
          <w:rFonts w:hint="eastAsia"/>
        </w:rPr>
        <w:t>．</w:t>
      </w:r>
      <w:r w:rsidR="00E95DD7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1</w:t>
      </w:r>
      <w:r w:rsidRPr="00E36803">
        <w:rPr>
          <w:rFonts w:hint="eastAsia"/>
        </w:rPr>
        <w:t>）假设生产状态正常，记</w:t>
      </w:r>
      <w:r w:rsidRPr="00E36803">
        <w:object w:dxaOrig="260" w:dyaOrig="240">
          <v:shape id="_x0000_i1525" type="#_x0000_t75" style="width:12.5pt;height:11.9pt" o:ole="">
            <v:imagedata r:id="rId993" o:title=""/>
          </v:shape>
          <o:OLEObject Type="Embed" ProgID="Equation.DSMT4" ShapeID="_x0000_i1525" DrawAspect="Content" ObjectID="_1558422083" r:id="rId994"/>
        </w:object>
      </w:r>
      <w:r w:rsidRPr="00E36803">
        <w:t>表示一天内抽取的</w:t>
      </w:r>
      <w:r w:rsidRPr="00E36803">
        <w:rPr>
          <w:rFonts w:hint="eastAsia"/>
        </w:rPr>
        <w:t>16</w:t>
      </w:r>
      <w:r w:rsidRPr="00E36803">
        <w:rPr>
          <w:rFonts w:hint="eastAsia"/>
        </w:rPr>
        <w:t>个零件中其尺寸在</w:t>
      </w:r>
      <w:r w:rsidRPr="00E36803">
        <w:object w:dxaOrig="1600" w:dyaOrig="340">
          <v:shape id="_x0000_i1526" type="#_x0000_t75" style="width:79.5pt;height:16.3pt" o:ole="">
            <v:imagedata r:id="rId995" o:title=""/>
          </v:shape>
          <o:OLEObject Type="Embed" ProgID="Equation.DSMT4" ShapeID="_x0000_i1526" DrawAspect="Content" ObjectID="_1558422084" r:id="rId996"/>
        </w:object>
      </w:r>
      <w:r w:rsidRPr="00E36803">
        <w:t>之外的零件数</w:t>
      </w:r>
      <w:r w:rsidRPr="00E36803">
        <w:rPr>
          <w:rFonts w:hint="eastAsia"/>
        </w:rPr>
        <w:t>，</w:t>
      </w:r>
      <w:r w:rsidRPr="00E36803">
        <w:t>求</w:t>
      </w:r>
      <w:r w:rsidRPr="00E36803">
        <w:object w:dxaOrig="920" w:dyaOrig="340">
          <v:shape id="_x0000_i1527" type="#_x0000_t75" style="width:45.7pt;height:16.3pt" o:ole="">
            <v:imagedata r:id="rId997" o:title=""/>
          </v:shape>
          <o:OLEObject Type="Embed" ProgID="Equation.DSMT4" ShapeID="_x0000_i1527" DrawAspect="Content" ObjectID="_1558422085" r:id="rId998"/>
        </w:object>
      </w:r>
      <w:r w:rsidRPr="00E36803">
        <w:t>及</w:t>
      </w:r>
      <w:r w:rsidRPr="00E36803">
        <w:object w:dxaOrig="260" w:dyaOrig="240">
          <v:shape id="_x0000_i1528" type="#_x0000_t75" style="width:12.5pt;height:11.9pt" o:ole="">
            <v:imagedata r:id="rId999" o:title=""/>
          </v:shape>
          <o:OLEObject Type="Embed" ProgID="Equation.DSMT4" ShapeID="_x0000_i1528" DrawAspect="Content" ObjectID="_1558422086" r:id="rId1000"/>
        </w:object>
      </w:r>
      <w:r w:rsidRPr="00E36803">
        <w:t>的数学期望</w:t>
      </w:r>
      <w:r w:rsidRPr="00E36803">
        <w:rPr>
          <w:rFonts w:hint="eastAsia"/>
        </w:rPr>
        <w:t>；</w:t>
      </w:r>
      <w:r w:rsidR="00E95DD7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2</w:t>
      </w:r>
      <w:r w:rsidRPr="00E36803">
        <w:rPr>
          <w:rFonts w:hint="eastAsia"/>
        </w:rPr>
        <w:t>）一天内抽检零件中，如果出现了尺寸在</w:t>
      </w:r>
      <w:r w:rsidRPr="00E36803">
        <w:object w:dxaOrig="1600" w:dyaOrig="340">
          <v:shape id="_x0000_i1529" type="#_x0000_t75" style="width:79.5pt;height:16.3pt" o:ole="">
            <v:imagedata r:id="rId995" o:title=""/>
          </v:shape>
          <o:OLEObject Type="Embed" ProgID="Equation.DSMT4" ShapeID="_x0000_i1529" DrawAspect="Content" ObjectID="_1558422087" r:id="rId1001"/>
        </w:object>
      </w:r>
      <w:r w:rsidRPr="00E36803">
        <w:t>之外的零件</w:t>
      </w:r>
      <w:r w:rsidRPr="00E36803">
        <w:rPr>
          <w:rFonts w:hint="eastAsia"/>
        </w:rPr>
        <w:t>，</w:t>
      </w:r>
      <w:r w:rsidRPr="00E36803">
        <w:t>就认为这条生产线在这一天的生产过程可能出现了异常情况</w:t>
      </w:r>
      <w:r w:rsidRPr="00E36803">
        <w:rPr>
          <w:rFonts w:hint="eastAsia"/>
        </w:rPr>
        <w:t>，</w:t>
      </w:r>
      <w:r w:rsidRPr="00E36803">
        <w:t>需对当天的生产过程进行检查</w:t>
      </w:r>
      <w:r w:rsidRPr="00E36803">
        <w:rPr>
          <w:rFonts w:hint="eastAsia"/>
        </w:rPr>
        <w:t>．</w:t>
      </w:r>
      <w:r w:rsidR="00E95DD7" w:rsidRPr="00E36803">
        <w:br/>
      </w:r>
      <w:r w:rsidRPr="00E36803">
        <w:rPr>
          <w:rFonts w:hint="eastAsia"/>
        </w:rPr>
        <w:t>（</w:t>
      </w:r>
      <w:r w:rsidR="00E90300" w:rsidRPr="00E36803">
        <w:fldChar w:fldCharType="begin"/>
      </w:r>
      <w:r w:rsidRPr="00E36803">
        <w:rPr>
          <w:rFonts w:hint="eastAsia"/>
        </w:rPr>
        <w:instrText>= 1 \* ROMAN</w:instrText>
      </w:r>
      <w:r w:rsidR="00E90300" w:rsidRPr="00E36803">
        <w:fldChar w:fldCharType="separate"/>
      </w:r>
      <w:r w:rsidRPr="00E36803">
        <w:t>I</w:t>
      </w:r>
      <w:r w:rsidR="00E90300" w:rsidRPr="00E36803">
        <w:fldChar w:fldCharType="end"/>
      </w:r>
      <w:r w:rsidRPr="00E36803">
        <w:rPr>
          <w:rFonts w:hint="eastAsia"/>
        </w:rPr>
        <w:t>）试说明上述监控生产过程方法的合理性：</w:t>
      </w:r>
      <w:r w:rsidR="00E95DD7" w:rsidRPr="00E36803">
        <w:br/>
      </w:r>
      <w:r w:rsidRPr="00E36803">
        <w:rPr>
          <w:rFonts w:hint="eastAsia"/>
        </w:rPr>
        <w:t>（</w:t>
      </w:r>
      <w:r w:rsidR="00E90300" w:rsidRPr="00E36803">
        <w:fldChar w:fldCharType="begin"/>
      </w:r>
      <w:r w:rsidRPr="00E36803">
        <w:rPr>
          <w:rFonts w:hint="eastAsia"/>
        </w:rPr>
        <w:instrText>= 2 \* ROMAN</w:instrText>
      </w:r>
      <w:r w:rsidR="00E90300" w:rsidRPr="00E36803">
        <w:fldChar w:fldCharType="separate"/>
      </w:r>
      <w:r w:rsidRPr="00E36803">
        <w:t>II</w:t>
      </w:r>
      <w:r w:rsidR="00E90300" w:rsidRPr="00E36803">
        <w:fldChar w:fldCharType="end"/>
      </w:r>
      <w:r w:rsidRPr="00E36803">
        <w:rPr>
          <w:rFonts w:hint="eastAsia"/>
        </w:rPr>
        <w:t>）下面是检验员在一天内抽取的</w:t>
      </w:r>
      <w:r w:rsidRPr="00E36803">
        <w:rPr>
          <w:rFonts w:hint="eastAsia"/>
        </w:rPr>
        <w:t>16</w:t>
      </w:r>
      <w:r w:rsidRPr="00E36803">
        <w:rPr>
          <w:rFonts w:hint="eastAsia"/>
        </w:rPr>
        <w:t>个零件的尺寸：</w:t>
      </w:r>
      <w:r w:rsidR="00E95DD7" w:rsidRPr="00E36803">
        <w:br/>
      </w:r>
      <w:r w:rsidRPr="00E36803">
        <w:object w:dxaOrig="440" w:dyaOrig="260">
          <v:shape id="_x0000_i1530" type="#_x0000_t75" style="width:21.9pt;height:12.5pt" o:ole="">
            <v:imagedata r:id="rId1002" o:title=""/>
          </v:shape>
          <o:OLEObject Type="Embed" ProgID="Equation.DSMT4" ShapeID="_x0000_i1530" DrawAspect="Content" ObjectID="_1558422088" r:id="rId1003"/>
        </w:object>
      </w:r>
      <w:r w:rsidR="004F6F98" w:rsidRPr="00E36803">
        <w:t xml:space="preserve">  </w:t>
      </w:r>
      <w:r w:rsidRPr="00E36803">
        <w:object w:dxaOrig="520" w:dyaOrig="260">
          <v:shape id="_x0000_i1531" type="#_x0000_t75" style="width:26.3pt;height:12.5pt" o:ole="">
            <v:imagedata r:id="rId1004" o:title=""/>
          </v:shape>
          <o:OLEObject Type="Embed" ProgID="Equation.DSMT4" ShapeID="_x0000_i1531" DrawAspect="Content" ObjectID="_1558422089" r:id="rId1005"/>
        </w:object>
      </w:r>
      <w:r w:rsidR="004F6F98" w:rsidRPr="00E36803">
        <w:t xml:space="preserve"> </w:t>
      </w:r>
      <w:r w:rsidRPr="00E36803">
        <w:object w:dxaOrig="440" w:dyaOrig="260">
          <v:shape id="_x0000_i1532" type="#_x0000_t75" style="width:21.9pt;height:12.5pt" o:ole="">
            <v:imagedata r:id="rId1006" o:title=""/>
          </v:shape>
          <o:OLEObject Type="Embed" ProgID="Equation.DSMT4" ShapeID="_x0000_i1532" DrawAspect="Content" ObjectID="_1558422090" r:id="rId1007"/>
        </w:object>
      </w:r>
      <w:r w:rsidR="004F6F98" w:rsidRPr="00E36803">
        <w:t xml:space="preserve">  </w:t>
      </w:r>
      <w:r w:rsidRPr="00E36803">
        <w:object w:dxaOrig="440" w:dyaOrig="260">
          <v:shape id="_x0000_i1533" type="#_x0000_t75" style="width:21.9pt;height:12.5pt" o:ole="">
            <v:imagedata r:id="rId1008" o:title=""/>
          </v:shape>
          <o:OLEObject Type="Embed" ProgID="Equation.DSMT4" ShapeID="_x0000_i1533" DrawAspect="Content" ObjectID="_1558422091" r:id="rId1009"/>
        </w:object>
      </w:r>
      <w:r w:rsidR="004F6F98" w:rsidRPr="00E36803">
        <w:t xml:space="preserve"> </w:t>
      </w:r>
      <w:r w:rsidRPr="00E36803">
        <w:object w:dxaOrig="499" w:dyaOrig="260">
          <v:shape id="_x0000_i1534" type="#_x0000_t75" style="width:25.05pt;height:12.5pt" o:ole="">
            <v:imagedata r:id="rId1010" o:title=""/>
          </v:shape>
          <o:OLEObject Type="Embed" ProgID="Equation.DSMT4" ShapeID="_x0000_i1534" DrawAspect="Content" ObjectID="_1558422092" r:id="rId1011"/>
        </w:object>
      </w:r>
      <w:r w:rsidR="004F6F98" w:rsidRPr="00E36803">
        <w:t xml:space="preserve"> </w:t>
      </w:r>
      <w:r w:rsidRPr="00E36803">
        <w:object w:dxaOrig="440" w:dyaOrig="260">
          <v:shape id="_x0000_i1535" type="#_x0000_t75" style="width:21.9pt;height:12.5pt" o:ole="">
            <v:imagedata r:id="rId1012" o:title=""/>
          </v:shape>
          <o:OLEObject Type="Embed" ProgID="Equation.DSMT4" ShapeID="_x0000_i1535" DrawAspect="Content" ObjectID="_1558422093" r:id="rId1013"/>
        </w:object>
      </w:r>
      <w:r w:rsidR="004F6F98" w:rsidRPr="00E36803">
        <w:t xml:space="preserve">  </w:t>
      </w:r>
      <w:r w:rsidRPr="00E36803">
        <w:object w:dxaOrig="440" w:dyaOrig="260">
          <v:shape id="_x0000_i1536" type="#_x0000_t75" style="width:21.9pt;height:12.5pt" o:ole="">
            <v:imagedata r:id="rId1014" o:title=""/>
          </v:shape>
          <o:OLEObject Type="Embed" ProgID="Equation.DSMT4" ShapeID="_x0000_i1536" DrawAspect="Content" ObjectID="_1558422094" r:id="rId1015"/>
        </w:object>
      </w:r>
      <w:r w:rsidR="004F6F98" w:rsidRPr="00E36803">
        <w:t xml:space="preserve">  </w:t>
      </w:r>
      <w:r w:rsidRPr="00E36803">
        <w:object w:dxaOrig="520" w:dyaOrig="260">
          <v:shape id="_x0000_i1537" type="#_x0000_t75" style="width:26.3pt;height:12.5pt" o:ole="">
            <v:imagedata r:id="rId1016" o:title=""/>
          </v:shape>
          <o:OLEObject Type="Embed" ProgID="Equation.DSMT4" ShapeID="_x0000_i1537" DrawAspect="Content" ObjectID="_1558422095" r:id="rId1017"/>
        </w:object>
      </w:r>
      <w:r w:rsidR="00E95DD7" w:rsidRPr="00E36803">
        <w:br/>
      </w:r>
      <w:r w:rsidRPr="00E36803">
        <w:object w:dxaOrig="520" w:dyaOrig="260">
          <v:shape id="_x0000_i1538" type="#_x0000_t75" style="width:26.3pt;height:12.5pt" o:ole="">
            <v:imagedata r:id="rId1018" o:title=""/>
          </v:shape>
          <o:OLEObject Type="Embed" ProgID="Equation.DSMT4" ShapeID="_x0000_i1538" DrawAspect="Content" ObjectID="_1558422096" r:id="rId1019"/>
        </w:object>
      </w:r>
      <w:r w:rsidR="004F6F98" w:rsidRPr="00E36803">
        <w:t xml:space="preserve"> </w:t>
      </w:r>
      <w:r w:rsidRPr="00E36803">
        <w:object w:dxaOrig="420" w:dyaOrig="260">
          <v:shape id="_x0000_i1539" type="#_x0000_t75" style="width:21.3pt;height:12.5pt" o:ole="">
            <v:imagedata r:id="rId1020" o:title=""/>
          </v:shape>
          <o:OLEObject Type="Embed" ProgID="Equation.DSMT4" ShapeID="_x0000_i1539" DrawAspect="Content" ObjectID="_1558422097" r:id="rId1021"/>
        </w:object>
      </w:r>
      <w:r w:rsidR="004F6F98" w:rsidRPr="00E36803">
        <w:t xml:space="preserve">  </w:t>
      </w:r>
      <w:r w:rsidRPr="00E36803">
        <w:object w:dxaOrig="520" w:dyaOrig="260">
          <v:shape id="_x0000_i1540" type="#_x0000_t75" style="width:26.3pt;height:12.5pt" o:ole="">
            <v:imagedata r:id="rId1022" o:title=""/>
          </v:shape>
          <o:OLEObject Type="Embed" ProgID="Equation.DSMT4" ShapeID="_x0000_i1540" DrawAspect="Content" ObjectID="_1558422098" r:id="rId1023"/>
        </w:object>
      </w:r>
      <w:r w:rsidR="004F6F98" w:rsidRPr="00E36803">
        <w:t xml:space="preserve"> </w:t>
      </w:r>
      <w:r w:rsidRPr="00E36803">
        <w:object w:dxaOrig="520" w:dyaOrig="260">
          <v:shape id="_x0000_i1541" type="#_x0000_t75" style="width:26.3pt;height:12.5pt" o:ole="">
            <v:imagedata r:id="rId1024" o:title=""/>
          </v:shape>
          <o:OLEObject Type="Embed" ProgID="Equation.DSMT4" ShapeID="_x0000_i1541" DrawAspect="Content" ObjectID="_1558422099" r:id="rId1025"/>
        </w:object>
      </w:r>
      <w:r w:rsidR="004F6F98" w:rsidRPr="00E36803">
        <w:t xml:space="preserve"> </w:t>
      </w:r>
      <w:r w:rsidRPr="00E36803">
        <w:object w:dxaOrig="440" w:dyaOrig="260">
          <v:shape id="_x0000_i1542" type="#_x0000_t75" style="width:21.9pt;height:12.5pt" o:ole="">
            <v:imagedata r:id="rId1026" o:title=""/>
          </v:shape>
          <o:OLEObject Type="Embed" ProgID="Equation.DSMT4" ShapeID="_x0000_i1542" DrawAspect="Content" ObjectID="_1558422100" r:id="rId1027"/>
        </w:object>
      </w:r>
      <w:r w:rsidR="004F6F98" w:rsidRPr="00E36803">
        <w:t xml:space="preserve"> </w:t>
      </w:r>
      <w:r w:rsidRPr="00E36803">
        <w:object w:dxaOrig="520" w:dyaOrig="260">
          <v:shape id="_x0000_i1543" type="#_x0000_t75" style="width:26.3pt;height:12.5pt" o:ole="">
            <v:imagedata r:id="rId1028" o:title=""/>
          </v:shape>
          <o:OLEObject Type="Embed" ProgID="Equation.DSMT4" ShapeID="_x0000_i1543" DrawAspect="Content" ObjectID="_1558422101" r:id="rId1029"/>
        </w:object>
      </w:r>
      <w:r w:rsidR="004F6F98" w:rsidRPr="00E36803">
        <w:t xml:space="preserve"> </w:t>
      </w:r>
      <w:r w:rsidRPr="00E36803">
        <w:object w:dxaOrig="520" w:dyaOrig="260">
          <v:shape id="_x0000_i1544" type="#_x0000_t75" style="width:26.3pt;height:12.5pt" o:ole="">
            <v:imagedata r:id="rId1030" o:title=""/>
          </v:shape>
          <o:OLEObject Type="Embed" ProgID="Equation.DSMT4" ShapeID="_x0000_i1544" DrawAspect="Content" ObjectID="_1558422102" r:id="rId1031"/>
        </w:object>
      </w:r>
      <w:r w:rsidR="004F6F98" w:rsidRPr="00E36803">
        <w:t xml:space="preserve">  </w:t>
      </w:r>
      <w:r w:rsidRPr="00E36803">
        <w:object w:dxaOrig="440" w:dyaOrig="260">
          <v:shape id="_x0000_i1545" type="#_x0000_t75" style="width:21.9pt;height:12.5pt" o:ole="">
            <v:imagedata r:id="rId1032" o:title=""/>
          </v:shape>
          <o:OLEObject Type="Embed" ProgID="Equation.DSMT4" ShapeID="_x0000_i1545" DrawAspect="Content" ObjectID="_1558422103" r:id="rId1033"/>
        </w:object>
      </w:r>
      <w:r w:rsidR="00E95DD7" w:rsidRPr="00E36803">
        <w:br/>
      </w:r>
      <w:r w:rsidRPr="00E36803">
        <w:rPr>
          <w:rFonts w:hint="eastAsia"/>
        </w:rPr>
        <w:t>经计算得</w:t>
      </w:r>
      <w:r w:rsidRPr="00E36803">
        <w:object w:dxaOrig="1400" w:dyaOrig="620">
          <v:shape id="_x0000_i1546" type="#_x0000_t75" style="width:69.5pt;height:31.3pt" o:ole="">
            <v:imagedata r:id="rId1034" o:title=""/>
          </v:shape>
          <o:OLEObject Type="Embed" ProgID="Equation.DSMT4" ShapeID="_x0000_i1546" DrawAspect="Content" ObjectID="_1558422104" r:id="rId1035"/>
        </w:object>
      </w:r>
      <w:r w:rsidRPr="00E36803">
        <w:rPr>
          <w:rFonts w:hint="eastAsia"/>
        </w:rPr>
        <w:t>，</w:t>
      </w:r>
      <w:r w:rsidRPr="00E36803">
        <w:object w:dxaOrig="4340" w:dyaOrig="700">
          <v:shape id="_x0000_i1547" type="#_x0000_t75" style="width:216.65pt;height:35.05pt" o:ole="">
            <v:imagedata r:id="rId1036" o:title=""/>
          </v:shape>
          <o:OLEObject Type="Embed" ProgID="Equation.DSMT4" ShapeID="_x0000_i1547" DrawAspect="Content" ObjectID="_1558422105" r:id="rId1037"/>
        </w:object>
      </w:r>
      <w:r w:rsidRPr="00E36803">
        <w:rPr>
          <w:rFonts w:hint="eastAsia"/>
        </w:rPr>
        <w:t>，</w:t>
      </w:r>
      <w:r w:rsidRPr="00E36803">
        <w:t>其中</w:t>
      </w:r>
      <w:r w:rsidRPr="00E36803">
        <w:object w:dxaOrig="220" w:dyaOrig="320">
          <v:shape id="_x0000_i1548" type="#_x0000_t75" style="width:11.25pt;height:16.3pt" o:ole="">
            <v:imagedata r:id="rId1038" o:title=""/>
          </v:shape>
          <o:OLEObject Type="Embed" ProgID="Equation.DSMT4" ShapeID="_x0000_i1548" DrawAspect="Content" ObjectID="_1558422106" r:id="rId1039"/>
        </w:object>
      </w:r>
      <w:r w:rsidRPr="00E36803">
        <w:t>为抽取的第</w:t>
      </w:r>
      <w:r w:rsidRPr="00E36803">
        <w:object w:dxaOrig="139" w:dyaOrig="240">
          <v:shape id="_x0000_i1549" type="#_x0000_t75" style="width:6.9pt;height:11.9pt" o:ole="">
            <v:imagedata r:id="rId1040" o:title=""/>
          </v:shape>
          <o:OLEObject Type="Embed" ProgID="Equation.DSMT4" ShapeID="_x0000_i1549" DrawAspect="Content" ObjectID="_1558422107" r:id="rId1041"/>
        </w:object>
      </w:r>
      <w:r w:rsidRPr="00E36803">
        <w:t>个零件的尺寸</w:t>
      </w:r>
      <w:r w:rsidRPr="00E36803">
        <w:rPr>
          <w:rFonts w:hint="eastAsia"/>
        </w:rPr>
        <w:t>，</w:t>
      </w:r>
      <w:r w:rsidRPr="00E36803">
        <w:object w:dxaOrig="1480" w:dyaOrig="300">
          <v:shape id="_x0000_i1550" type="#_x0000_t75" style="width:74.5pt;height:15.05pt" o:ole="">
            <v:imagedata r:id="rId1042" o:title=""/>
          </v:shape>
          <o:OLEObject Type="Embed" ProgID="Equation.DSMT4" ShapeID="_x0000_i1550" DrawAspect="Content" ObjectID="_1558422108" r:id="rId1043"/>
        </w:object>
      </w:r>
      <w:r w:rsidRPr="00E36803">
        <w:rPr>
          <w:rFonts w:hint="eastAsia"/>
        </w:rPr>
        <w:t>．</w:t>
      </w:r>
      <w:r w:rsidR="00E36803">
        <w:br/>
      </w:r>
      <w:r w:rsidRPr="00E36803">
        <w:rPr>
          <w:rFonts w:hint="eastAsia"/>
        </w:rPr>
        <w:t>用样本平均数</w:t>
      </w:r>
      <w:r w:rsidRPr="00E36803">
        <w:object w:dxaOrig="200" w:dyaOrig="240">
          <v:shape id="_x0000_i1551" type="#_x0000_t75" style="width:10pt;height:11.9pt" o:ole="">
            <v:imagedata r:id="rId1044" o:title=""/>
          </v:shape>
          <o:OLEObject Type="Embed" ProgID="Equation.DSMT4" ShapeID="_x0000_i1551" DrawAspect="Content" ObjectID="_1558422109" r:id="rId1045"/>
        </w:object>
      </w:r>
      <w:r w:rsidRPr="00E36803">
        <w:t>作为</w:t>
      </w:r>
      <w:r w:rsidRPr="00E36803">
        <w:object w:dxaOrig="220" w:dyaOrig="240">
          <v:shape id="_x0000_i1552" type="#_x0000_t75" style="width:11.25pt;height:11.9pt" o:ole="">
            <v:imagedata r:id="rId1046" o:title=""/>
          </v:shape>
          <o:OLEObject Type="Embed" ProgID="Equation.DSMT4" ShapeID="_x0000_i1552" DrawAspect="Content" ObjectID="_1558422110" r:id="rId1047"/>
        </w:object>
      </w:r>
      <w:r w:rsidRPr="00E36803">
        <w:t>的估计值</w:t>
      </w:r>
      <w:r w:rsidR="00ED6A63" w:rsidRPr="00E36803">
        <w:object w:dxaOrig="220" w:dyaOrig="300">
          <v:shape id="_x0000_i1553" type="#_x0000_t75" style="width:11.25pt;height:15.05pt" o:ole="">
            <v:imagedata r:id="rId1048" o:title=""/>
          </v:shape>
          <o:OLEObject Type="Embed" ProgID="Equation.DSMT4" ShapeID="_x0000_i1553" DrawAspect="Content" ObjectID="_1558422111" r:id="rId1049"/>
        </w:object>
      </w:r>
      <w:r w:rsidRPr="00E36803">
        <w:rPr>
          <w:rFonts w:hint="eastAsia"/>
        </w:rPr>
        <w:t>，</w:t>
      </w:r>
      <w:r w:rsidRPr="00E36803">
        <w:t>用样本标准差</w:t>
      </w:r>
      <w:r w:rsidRPr="00E36803">
        <w:object w:dxaOrig="160" w:dyaOrig="200">
          <v:shape id="_x0000_i1554" type="#_x0000_t75" style="width:7.5pt;height:10pt" o:ole="">
            <v:imagedata r:id="rId1050" o:title=""/>
          </v:shape>
          <o:OLEObject Type="Embed" ProgID="Equation.DSMT4" ShapeID="_x0000_i1554" DrawAspect="Content" ObjectID="_1558422112" r:id="rId1051"/>
        </w:object>
      </w:r>
      <w:r w:rsidRPr="00E36803">
        <w:t>作为</w:t>
      </w:r>
      <w:r w:rsidR="007E0783" w:rsidRPr="00E36803">
        <w:object w:dxaOrig="220" w:dyaOrig="200">
          <v:shape id="_x0000_i1555" type="#_x0000_t75" style="width:11.25pt;height:10pt" o:ole="">
            <v:imagedata r:id="rId1052" o:title=""/>
          </v:shape>
          <o:OLEObject Type="Embed" ProgID="Equation.DSMT4" ShapeID="_x0000_i1555" DrawAspect="Content" ObjectID="_1558422113" r:id="rId1053"/>
        </w:object>
      </w:r>
      <w:r w:rsidRPr="00E36803">
        <w:t>的估计值</w:t>
      </w:r>
      <w:r w:rsidR="007E0783" w:rsidRPr="00E36803">
        <w:object w:dxaOrig="220" w:dyaOrig="260">
          <v:shape id="_x0000_i1556" type="#_x0000_t75" style="width:11.25pt;height:12.5pt" o:ole="">
            <v:imagedata r:id="rId1054" o:title=""/>
          </v:shape>
          <o:OLEObject Type="Embed" ProgID="Equation.DSMT4" ShapeID="_x0000_i1556" DrawAspect="Content" ObjectID="_1558422114" r:id="rId1055"/>
        </w:object>
      </w:r>
      <w:r w:rsidRPr="00E36803">
        <w:rPr>
          <w:rFonts w:hint="eastAsia"/>
        </w:rPr>
        <w:t>，</w:t>
      </w:r>
      <w:r w:rsidRPr="00E36803">
        <w:t>利用估计值判断是否需对当天的生产过程</w:t>
      </w:r>
      <w:r w:rsidR="007E0783" w:rsidRPr="00E36803">
        <w:rPr>
          <w:rFonts w:hint="eastAsia"/>
        </w:rPr>
        <w:t>进行检查，剔除</w:t>
      </w:r>
      <w:r w:rsidR="007E0783" w:rsidRPr="00E36803">
        <w:object w:dxaOrig="1600" w:dyaOrig="340">
          <v:shape id="_x0000_i1557" type="#_x0000_t75" style="width:79.5pt;height:16.3pt" o:ole="">
            <v:imagedata r:id="rId1056" o:title=""/>
          </v:shape>
          <o:OLEObject Type="Embed" ProgID="Equation.DSMT4" ShapeID="_x0000_i1557" DrawAspect="Content" ObjectID="_1558422115" r:id="rId1057"/>
        </w:object>
      </w:r>
      <w:r w:rsidRPr="00E36803">
        <w:rPr>
          <w:rFonts w:hint="eastAsia"/>
        </w:rPr>
        <w:t>之外的数据，</w:t>
      </w:r>
      <w:r w:rsidRPr="00E36803">
        <w:t>用剩下的数据估计</w:t>
      </w:r>
      <w:r w:rsidRPr="00E36803">
        <w:object w:dxaOrig="220" w:dyaOrig="240">
          <v:shape id="_x0000_i1558" type="#_x0000_t75" style="width:11.25pt;height:11.9pt" o:ole="">
            <v:imagedata r:id="rId1058" o:title=""/>
          </v:shape>
          <o:OLEObject Type="Embed" ProgID="Equation.DSMT4" ShapeID="_x0000_i1558" DrawAspect="Content" ObjectID="_1558422116" r:id="rId1059"/>
        </w:object>
      </w:r>
      <w:r w:rsidRPr="00E36803">
        <w:t>和</w:t>
      </w:r>
      <w:r w:rsidRPr="00E36803">
        <w:object w:dxaOrig="220" w:dyaOrig="200">
          <v:shape id="_x0000_i1559" type="#_x0000_t75" style="width:11.25pt;height:10pt" o:ole="">
            <v:imagedata r:id="rId1060" o:title=""/>
          </v:shape>
          <o:OLEObject Type="Embed" ProgID="Equation.DSMT4" ShapeID="_x0000_i1559" DrawAspect="Content" ObjectID="_1558422117" r:id="rId1061"/>
        </w:object>
      </w:r>
      <w:r w:rsidRPr="00E36803">
        <w:rPr>
          <w:rFonts w:hint="eastAsia"/>
        </w:rPr>
        <w:t>（精确到</w:t>
      </w:r>
      <w:r w:rsidRPr="00E36803">
        <w:object w:dxaOrig="420" w:dyaOrig="260">
          <v:shape id="_x0000_i1560" type="#_x0000_t75" style="width:21.3pt;height:12.5pt" o:ole="">
            <v:imagedata r:id="rId1062" o:title=""/>
          </v:shape>
          <o:OLEObject Type="Embed" ProgID="Equation.DSMT4" ShapeID="_x0000_i1560" DrawAspect="Content" ObjectID="_1558422118" r:id="rId1063"/>
        </w:object>
      </w:r>
      <w:r w:rsidRPr="00E36803">
        <w:rPr>
          <w:rFonts w:hint="eastAsia"/>
        </w:rPr>
        <w:t>）．</w:t>
      </w:r>
      <w:r w:rsidR="00E95DD7" w:rsidRPr="00E36803">
        <w:br/>
      </w:r>
      <w:r w:rsidRPr="00E36803">
        <w:rPr>
          <w:rFonts w:hint="eastAsia"/>
        </w:rPr>
        <w:t>附：若随机变量</w:t>
      </w:r>
      <w:r w:rsidRPr="00E36803">
        <w:object w:dxaOrig="220" w:dyaOrig="240">
          <v:shape id="_x0000_i1561" type="#_x0000_t75" style="width:11.25pt;height:11.9pt" o:ole="">
            <v:imagedata r:id="rId1064" o:title=""/>
          </v:shape>
          <o:OLEObject Type="Embed" ProgID="Equation.DSMT4" ShapeID="_x0000_i1561" DrawAspect="Content" ObjectID="_1558422119" r:id="rId1065"/>
        </w:object>
      </w:r>
      <w:r w:rsidRPr="00E36803">
        <w:t>服从正态分布</w:t>
      </w:r>
      <w:r w:rsidRPr="00E36803">
        <w:object w:dxaOrig="999" w:dyaOrig="400">
          <v:shape id="_x0000_i1562" type="#_x0000_t75" style="width:49.45pt;height:20.05pt" o:ole="">
            <v:imagedata r:id="rId1066" o:title=""/>
          </v:shape>
          <o:OLEObject Type="Embed" ProgID="Equation.DSMT4" ShapeID="_x0000_i1562" DrawAspect="Content" ObjectID="_1558422120" r:id="rId1067"/>
        </w:object>
      </w:r>
      <w:r w:rsidRPr="00E36803">
        <w:rPr>
          <w:rFonts w:hint="eastAsia"/>
        </w:rPr>
        <w:t>,</w:t>
      </w:r>
      <w:r w:rsidRPr="00E36803">
        <w:rPr>
          <w:rFonts w:hint="eastAsia"/>
        </w:rPr>
        <w:t>则</w:t>
      </w:r>
      <w:r w:rsidRPr="00E36803">
        <w:object w:dxaOrig="2960" w:dyaOrig="340">
          <v:shape id="_x0000_i1563" type="#_x0000_t75" style="width:147.75pt;height:16.3pt" o:ole="">
            <v:imagedata r:id="rId1068" o:title=""/>
          </v:shape>
          <o:OLEObject Type="Embed" ProgID="Equation.DSMT4" ShapeID="_x0000_i1563" DrawAspect="Content" ObjectID="_1558422121" r:id="rId1069"/>
        </w:object>
      </w:r>
      <w:r w:rsidRPr="00E36803">
        <w:rPr>
          <w:rFonts w:hint="eastAsia"/>
        </w:rPr>
        <w:t>．</w:t>
      </w:r>
      <w:r w:rsidR="00E95DD7" w:rsidRPr="00E36803">
        <w:br/>
      </w:r>
      <w:r w:rsidRPr="00E36803">
        <w:object w:dxaOrig="1620" w:dyaOrig="340">
          <v:shape id="_x0000_i1564" type="#_x0000_t75" style="width:80.75pt;height:16.3pt" o:ole="">
            <v:imagedata r:id="rId1070" o:title=""/>
          </v:shape>
          <o:OLEObject Type="Embed" ProgID="Equation.DSMT4" ShapeID="_x0000_i1564" DrawAspect="Content" ObjectID="_1558422122" r:id="rId1071"/>
        </w:object>
      </w:r>
      <w:r w:rsidRPr="00E36803">
        <w:rPr>
          <w:rFonts w:hint="eastAsia"/>
        </w:rPr>
        <w:t>，</w:t>
      </w:r>
      <w:r w:rsidRPr="00E36803">
        <w:object w:dxaOrig="1280" w:dyaOrig="320">
          <v:shape id="_x0000_i1565" type="#_x0000_t75" style="width:64.5pt;height:16.3pt" o:ole="">
            <v:imagedata r:id="rId1072" o:title=""/>
          </v:shape>
          <o:OLEObject Type="Embed" ProgID="Equation.DSMT4" ShapeID="_x0000_i1565" DrawAspect="Content" ObjectID="_1558422123" r:id="rId1073"/>
        </w:object>
      </w:r>
      <w:r w:rsidRPr="00E36803">
        <w:rPr>
          <w:rFonts w:hint="eastAsia"/>
        </w:rPr>
        <w:t>．</w:t>
      </w:r>
    </w:p>
    <w:p w:rsidR="00F07F32" w:rsidRPr="00E36803" w:rsidRDefault="002D290F" w:rsidP="00E36803">
      <w:r w:rsidRPr="00E36803">
        <w:t>（</w:t>
      </w:r>
      <w:r w:rsidRPr="00E36803">
        <w:t>1</w:t>
      </w:r>
      <w:r w:rsidRPr="00E36803">
        <w:t>）由题可知尺寸落在</w:t>
      </w:r>
      <w:r w:rsidRPr="00E36803">
        <w:object w:dxaOrig="1600" w:dyaOrig="340">
          <v:shape id="_x0000_i1566" type="#_x0000_t75" style="width:80.15pt;height:16.3pt" o:ole="">
            <v:imagedata r:id="rId1074" o:title=""/>
          </v:shape>
          <o:OLEObject Type="Embed" ProgID="Equation.DSMT4" ShapeID="_x0000_i1566" DrawAspect="Content" ObjectID="_1558422124" r:id="rId1075"/>
        </w:object>
      </w:r>
      <w:r w:rsidRPr="00E36803">
        <w:t>之内的概率为</w:t>
      </w:r>
      <w:r w:rsidRPr="00E36803">
        <w:object w:dxaOrig="660" w:dyaOrig="260">
          <v:shape id="_x0000_i1567" type="#_x0000_t75" style="width:31.3pt;height:13.75pt" o:ole="">
            <v:imagedata r:id="rId1076" o:title=""/>
          </v:shape>
          <o:OLEObject Type="Embed" ProgID="Equation.DSMT4" ShapeID="_x0000_i1567" DrawAspect="Content" ObjectID="_1558422125" r:id="rId1077"/>
        </w:object>
      </w:r>
      <w:r w:rsidRPr="00E36803">
        <w:t>，落在</w:t>
      </w:r>
      <w:r w:rsidRPr="00E36803">
        <w:object w:dxaOrig="1600" w:dyaOrig="340">
          <v:shape id="_x0000_i1568" type="#_x0000_t75" style="width:80.15pt;height:16.3pt" o:ole="">
            <v:imagedata r:id="rId1074" o:title=""/>
          </v:shape>
          <o:OLEObject Type="Embed" ProgID="Equation.DSMT4" ShapeID="_x0000_i1568" DrawAspect="Content" ObjectID="_1558422126" r:id="rId1078"/>
        </w:object>
      </w:r>
      <w:r w:rsidRPr="00E36803">
        <w:t>之外的概率为</w:t>
      </w:r>
      <w:r w:rsidRPr="00E36803">
        <w:object w:dxaOrig="660" w:dyaOrig="260">
          <v:shape id="_x0000_i1569" type="#_x0000_t75" style="width:31.3pt;height:13.75pt" o:ole="">
            <v:imagedata r:id="rId1079" o:title=""/>
          </v:shape>
          <o:OLEObject Type="Embed" ProgID="Equation.DSMT4" ShapeID="_x0000_i1569" DrawAspect="Content" ObjectID="_1558422127" r:id="rId1080"/>
        </w:object>
      </w:r>
      <w:r w:rsidRPr="00E36803">
        <w:t>．</w:t>
      </w:r>
      <w:r w:rsidRPr="00E36803">
        <w:br/>
      </w:r>
      <w:r w:rsidR="004F6F98" w:rsidRPr="00E36803">
        <w:object w:dxaOrig="4020" w:dyaOrig="380">
          <v:shape id="_x0000_i1570" type="#_x0000_t75" style="width:201.6pt;height:18.8pt" o:ole="">
            <v:imagedata r:id="rId1081" o:title=""/>
          </v:shape>
          <o:OLEObject Type="Embed" ProgID="Equation.DSMT4" ShapeID="_x0000_i1570" DrawAspect="Content" ObjectID="_1558422128" r:id="rId1082"/>
        </w:object>
      </w:r>
      <w:r w:rsidRPr="00E36803">
        <w:br/>
      </w:r>
      <w:r w:rsidR="004F6F98" w:rsidRPr="00E36803">
        <w:object w:dxaOrig="3980" w:dyaOrig="340">
          <v:shape id="_x0000_i1571" type="#_x0000_t75" style="width:199.7pt;height:16.3pt" o:ole="">
            <v:imagedata r:id="rId1083" o:title=""/>
          </v:shape>
          <o:OLEObject Type="Embed" ProgID="Equation.DSMT4" ShapeID="_x0000_i1571" DrawAspect="Content" ObjectID="_1558422129" r:id="rId1084"/>
        </w:object>
      </w:r>
      <w:r w:rsidRPr="00E36803">
        <w:br/>
      </w:r>
      <w:r w:rsidRPr="00E36803">
        <w:t>由题可知</w:t>
      </w:r>
      <w:r w:rsidR="00F07F32" w:rsidRPr="00E36803">
        <w:object w:dxaOrig="1760" w:dyaOrig="340">
          <v:shape id="_x0000_i1572" type="#_x0000_t75" style="width:87.65pt;height:16.3pt" o:ole="">
            <v:imagedata r:id="rId1085" o:title=""/>
          </v:shape>
          <o:OLEObject Type="Embed" ProgID="Equation.DSMT4" ShapeID="_x0000_i1572" DrawAspect="Content" ObjectID="_1558422130" r:id="rId1086"/>
        </w:object>
      </w:r>
      <w:r w:rsidRPr="00E36803">
        <w:br/>
      </w:r>
      <w:r w:rsidR="00F07F32" w:rsidRPr="00E36803">
        <w:object w:dxaOrig="2700" w:dyaOrig="340">
          <v:shape id="_x0000_i1573" type="#_x0000_t75" style="width:134pt;height:16.3pt" o:ole="">
            <v:imagedata r:id="rId1087" o:title=""/>
          </v:shape>
          <o:OLEObject Type="Embed" ProgID="Equation.DSMT4" ShapeID="_x0000_i1573" DrawAspect="Content" ObjectID="_1558422131" r:id="rId1088"/>
        </w:object>
      </w:r>
      <w:r w:rsidRPr="00E36803">
        <w:br/>
      </w:r>
      <w:r w:rsidRPr="00E36803">
        <w:t>（</w:t>
      </w:r>
      <w:r w:rsidRPr="00E36803">
        <w:t>2</w:t>
      </w:r>
      <w:r w:rsidRPr="00E36803">
        <w:t>）（</w:t>
      </w:r>
      <w:r w:rsidRPr="00E36803">
        <w:t>i</w:t>
      </w:r>
      <w:r w:rsidRPr="00E36803">
        <w:t>）尺寸落在</w:t>
      </w:r>
      <w:r w:rsidRPr="00E36803">
        <w:object w:dxaOrig="1600" w:dyaOrig="340">
          <v:shape id="_x0000_i1574" type="#_x0000_t75" style="width:80.15pt;height:16.3pt" o:ole="">
            <v:imagedata r:id="rId1074" o:title=""/>
          </v:shape>
          <o:OLEObject Type="Embed" ProgID="Equation.DSMT4" ShapeID="_x0000_i1574" DrawAspect="Content" ObjectID="_1558422132" r:id="rId1089"/>
        </w:object>
      </w:r>
      <w:r w:rsidRPr="00E36803">
        <w:t>之外的概率为</w:t>
      </w:r>
      <w:r w:rsidRPr="00E36803">
        <w:object w:dxaOrig="660" w:dyaOrig="260">
          <v:shape id="_x0000_i1575" type="#_x0000_t75" style="width:31.3pt;height:13.75pt" o:ole="">
            <v:imagedata r:id="rId1090" o:title=""/>
          </v:shape>
          <o:OLEObject Type="Embed" ProgID="Equation.DSMT4" ShapeID="_x0000_i1575" DrawAspect="Content" ObjectID="_1558422133" r:id="rId1091"/>
        </w:object>
      </w:r>
      <w:r w:rsidRPr="00E36803">
        <w:t>，</w:t>
      </w:r>
    </w:p>
    <w:p w:rsidR="00F07F32" w:rsidRPr="00E36803" w:rsidRDefault="00F07F32" w:rsidP="00E36803">
      <w:r w:rsidRPr="00E36803">
        <w:t>由正态分布</w:t>
      </w:r>
      <w:r w:rsidR="002D290F" w:rsidRPr="00E36803">
        <w:t>知</w:t>
      </w:r>
      <w:r w:rsidRPr="00E36803">
        <w:t>尺寸落在</w:t>
      </w:r>
      <w:r w:rsidRPr="00E36803">
        <w:object w:dxaOrig="1600" w:dyaOrig="340">
          <v:shape id="_x0000_i1576" type="#_x0000_t75" style="width:80.15pt;height:16.3pt" o:ole="">
            <v:imagedata r:id="rId1074" o:title=""/>
          </v:shape>
          <o:OLEObject Type="Embed" ProgID="Equation.DSMT4" ShapeID="_x0000_i1576" DrawAspect="Content" ObjectID="_1558422134" r:id="rId1092"/>
        </w:object>
      </w:r>
      <w:r w:rsidRPr="00E36803">
        <w:t>之外</w:t>
      </w:r>
      <w:r w:rsidR="002D290F" w:rsidRPr="00E36803">
        <w:t>为小概率事件，</w:t>
      </w:r>
    </w:p>
    <w:p w:rsidR="00E95DD7" w:rsidRPr="00E36803" w:rsidRDefault="002D290F" w:rsidP="00E36803">
      <w:r w:rsidRPr="00E36803">
        <w:t>因此上述监控生产过程的方法合理．</w:t>
      </w:r>
      <w:r w:rsidRPr="00E36803">
        <w:br/>
      </w:r>
      <w:r w:rsidRPr="00E36803">
        <w:t>（</w:t>
      </w:r>
      <w:r w:rsidRPr="00E36803">
        <w:t>ii</w:t>
      </w:r>
      <w:r w:rsidRPr="00E36803">
        <w:t>）</w:t>
      </w:r>
      <w:r w:rsidRPr="00E36803">
        <w:br/>
      </w:r>
      <w:r w:rsidR="00F07F32" w:rsidRPr="00E36803">
        <w:object w:dxaOrig="2840" w:dyaOrig="300">
          <v:shape id="_x0000_i1577" type="#_x0000_t75" style="width:141.5pt;height:15.05pt" o:ole="">
            <v:imagedata r:id="rId1093" o:title=""/>
          </v:shape>
          <o:OLEObject Type="Embed" ProgID="Equation.DSMT4" ShapeID="_x0000_i1577" DrawAspect="Content" ObjectID="_1558422135" r:id="rId1094"/>
        </w:object>
      </w:r>
      <w:r w:rsidRPr="00E36803">
        <w:br/>
      </w:r>
      <w:r w:rsidRPr="00E36803">
        <w:object w:dxaOrig="2940" w:dyaOrig="300">
          <v:shape id="_x0000_i1578" type="#_x0000_t75" style="width:147.15pt;height:15.05pt" o:ole="">
            <v:imagedata r:id="rId1095" o:title=""/>
          </v:shape>
          <o:OLEObject Type="Embed" ProgID="Equation.DSMT4" ShapeID="_x0000_i1578" DrawAspect="Content" ObjectID="_1558422136" r:id="rId1096"/>
        </w:object>
      </w:r>
      <w:r w:rsidRPr="00E36803">
        <w:br/>
      </w:r>
      <w:r w:rsidRPr="00E36803">
        <w:object w:dxaOrig="3180" w:dyaOrig="340">
          <v:shape id="_x0000_i1579" type="#_x0000_t75" style="width:158.4pt;height:16.3pt" o:ole="">
            <v:imagedata r:id="rId1097" o:title=""/>
          </v:shape>
          <o:OLEObject Type="Embed" ProgID="Equation.DSMT4" ShapeID="_x0000_i1579" DrawAspect="Content" ObjectID="_1558422137" r:id="rId1098"/>
        </w:object>
      </w:r>
      <w:r w:rsidRPr="00E36803">
        <w:br/>
      </w:r>
      <w:r w:rsidR="00F07F32" w:rsidRPr="00E36803">
        <w:object w:dxaOrig="2180" w:dyaOrig="340">
          <v:shape id="_x0000_i1580" type="#_x0000_t75" style="width:109.55pt;height:16.3pt" o:ole="">
            <v:imagedata r:id="rId1099" o:title=""/>
          </v:shape>
          <o:OLEObject Type="Embed" ProgID="Equation.DSMT4" ShapeID="_x0000_i1580" DrawAspect="Content" ObjectID="_1558422138" r:id="rId1100"/>
        </w:object>
      </w:r>
      <w:r w:rsidRPr="00E36803">
        <w:t>，</w:t>
      </w:r>
      <w:r w:rsidRPr="00E36803">
        <w:object w:dxaOrig="200" w:dyaOrig="200">
          <v:shape id="_x0000_i1581" type="#_x0000_t75" style="width:8.75pt;height:8.75pt" o:ole="">
            <v:imagedata r:id="rId1101" o:title=""/>
          </v:shape>
          <o:OLEObject Type="Embed" ProgID="Equation.DSMT4" ShapeID="_x0000_i1581" DrawAspect="Content" ObjectID="_1558422139" r:id="rId1102"/>
        </w:object>
      </w:r>
      <w:r w:rsidRPr="00E36803">
        <w:t>需对当天的生产过程检查．</w:t>
      </w:r>
      <w:r w:rsidR="00E36803">
        <w:br/>
      </w:r>
      <w:r w:rsidRPr="00E36803">
        <w:t>因此</w:t>
      </w:r>
      <w:r w:rsidR="00F07F32" w:rsidRPr="00E36803">
        <w:rPr>
          <w:rFonts w:hint="eastAsia"/>
        </w:rPr>
        <w:t>剔</w:t>
      </w:r>
      <w:r w:rsidRPr="00E36803">
        <w:t>除</w:t>
      </w:r>
      <w:r w:rsidRPr="00E36803">
        <w:object w:dxaOrig="440" w:dyaOrig="260">
          <v:shape id="_x0000_i1582" type="#_x0000_t75" style="width:21.9pt;height:13.75pt" o:ole="">
            <v:imagedata r:id="rId1103" o:title=""/>
          </v:shape>
          <o:OLEObject Type="Embed" ProgID="Equation.DSMT4" ShapeID="_x0000_i1582" DrawAspect="Content" ObjectID="_1558422140" r:id="rId1104"/>
        </w:object>
      </w:r>
      <w:r w:rsidR="00E36803">
        <w:br/>
      </w:r>
      <w:r w:rsidR="00F07F32" w:rsidRPr="00E36803">
        <w:rPr>
          <w:rFonts w:hint="eastAsia"/>
        </w:rPr>
        <w:t>剔除</w:t>
      </w:r>
      <w:r w:rsidRPr="00E36803">
        <w:t>数据之后：</w:t>
      </w:r>
      <w:r w:rsidRPr="00E36803">
        <w:object w:dxaOrig="2400" w:dyaOrig="560">
          <v:shape id="_x0000_i1583" type="#_x0000_t75" style="width:120.85pt;height:27.55pt" o:ole="">
            <v:imagedata r:id="rId1105" o:title=""/>
          </v:shape>
          <o:OLEObject Type="Embed" ProgID="Equation.DSMT4" ShapeID="_x0000_i1583" DrawAspect="Content" ObjectID="_1558422141" r:id="rId1106"/>
        </w:object>
      </w:r>
      <w:r w:rsidRPr="00E36803">
        <w:t>．</w:t>
      </w:r>
      <w:r w:rsidRPr="00E36803">
        <w:br/>
      </w:r>
      <w:r w:rsidR="00F07F32" w:rsidRPr="00E36803">
        <w:object w:dxaOrig="8500" w:dyaOrig="1660">
          <v:shape id="_x0000_i1584" type="#_x0000_t75" style="width:425.1pt;height:83.25pt" o:ole="">
            <v:imagedata r:id="rId1107" o:title=""/>
          </v:shape>
          <o:OLEObject Type="Embed" ProgID="Equation.DSMT4" ShapeID="_x0000_i1584" DrawAspect="Content" ObjectID="_1558422142" r:id="rId1108"/>
        </w:object>
      </w:r>
      <w:r w:rsidR="00F07F32" w:rsidRPr="00E36803">
        <w:object w:dxaOrig="1800" w:dyaOrig="320">
          <v:shape id="_x0000_i1585" type="#_x0000_t75" style="width:90.8pt;height:15.65pt" o:ole="">
            <v:imagedata r:id="rId1109" o:title=""/>
          </v:shape>
          <o:OLEObject Type="Embed" ProgID="Equation.DSMT4" ShapeID="_x0000_i1585" DrawAspect="Content" ObjectID="_1558422143" r:id="rId1110"/>
        </w:object>
      </w:r>
    </w:p>
    <w:p w:rsidR="00715707" w:rsidRPr="00E36803" w:rsidRDefault="003973FD" w:rsidP="00E36803">
      <w:r w:rsidRPr="00E36803">
        <w:rPr>
          <w:rFonts w:hint="eastAsia"/>
        </w:rPr>
        <w:t>（</w:t>
      </w:r>
      <w:r w:rsidRPr="00E36803">
        <w:rPr>
          <w:rFonts w:hint="eastAsia"/>
        </w:rPr>
        <w:t>12</w:t>
      </w:r>
      <w:r w:rsidRPr="00E36803">
        <w:rPr>
          <w:rFonts w:hint="eastAsia"/>
        </w:rPr>
        <w:t>分）</w:t>
      </w:r>
      <w:r w:rsidR="00715707" w:rsidRPr="00E36803">
        <w:br/>
      </w:r>
      <w:r w:rsidRPr="00E36803">
        <w:rPr>
          <w:rFonts w:hint="eastAsia"/>
        </w:rPr>
        <w:t>已知椭圆</w:t>
      </w:r>
      <w:r w:rsidRPr="00E36803">
        <w:object w:dxaOrig="220" w:dyaOrig="260">
          <v:shape id="_x0000_i1586" type="#_x0000_t75" style="width:11.25pt;height:12.5pt" o:ole="">
            <v:imagedata r:id="rId1111" o:title=""/>
          </v:shape>
          <o:OLEObject Type="Embed" ProgID="Equation.DSMT4" ShapeID="_x0000_i1586" DrawAspect="Content" ObjectID="_1558422144" r:id="rId1112"/>
        </w:object>
      </w:r>
      <w:r w:rsidRPr="00E36803">
        <w:rPr>
          <w:rFonts w:hint="eastAsia"/>
        </w:rPr>
        <w:t>：</w:t>
      </w:r>
      <w:r w:rsidRPr="00E36803">
        <w:object w:dxaOrig="1040" w:dyaOrig="580">
          <v:shape id="_x0000_i1587" type="#_x0000_t75" style="width:51.95pt;height:29.45pt" o:ole="">
            <v:imagedata r:id="rId1113" o:title=""/>
          </v:shape>
          <o:OLEObject Type="Embed" ProgID="Equation.DSMT4" ShapeID="_x0000_i1587" DrawAspect="Content" ObjectID="_1558422145" r:id="rId1114"/>
        </w:object>
      </w:r>
      <w:r w:rsidRPr="00E36803">
        <w:object w:dxaOrig="980" w:dyaOrig="340">
          <v:shape id="_x0000_i1588" type="#_x0000_t75" style="width:48.85pt;height:16.3pt" o:ole="">
            <v:imagedata r:id="rId1115" o:title=""/>
          </v:shape>
          <o:OLEObject Type="Embed" ProgID="Equation.DSMT4" ShapeID="_x0000_i1588" DrawAspect="Content" ObjectID="_1558422146" r:id="rId1116"/>
        </w:object>
      </w:r>
      <w:r w:rsidRPr="00E36803">
        <w:rPr>
          <w:rFonts w:hint="eastAsia"/>
        </w:rPr>
        <w:t>，</w:t>
      </w:r>
      <w:r w:rsidRPr="00E36803">
        <w:t>四点</w:t>
      </w:r>
      <w:r w:rsidRPr="00E36803">
        <w:object w:dxaOrig="760" w:dyaOrig="340">
          <v:shape id="_x0000_i1589" type="#_x0000_t75" style="width:38.2pt;height:16.3pt" o:ole="">
            <v:imagedata r:id="rId1117" o:title=""/>
          </v:shape>
          <o:OLEObject Type="Embed" ProgID="Equation.DSMT4" ShapeID="_x0000_i1589" DrawAspect="Content" ObjectID="_1558422147" r:id="rId1118"/>
        </w:object>
      </w:r>
      <w:r w:rsidRPr="00E36803">
        <w:rPr>
          <w:rFonts w:hint="eastAsia"/>
        </w:rPr>
        <w:t>，</w:t>
      </w:r>
      <w:r w:rsidRPr="00E36803">
        <w:object w:dxaOrig="820" w:dyaOrig="340">
          <v:shape id="_x0000_i1590" type="#_x0000_t75" style="width:40.7pt;height:16.3pt" o:ole="">
            <v:imagedata r:id="rId1119" o:title=""/>
          </v:shape>
          <o:OLEObject Type="Embed" ProgID="Equation.DSMT4" ShapeID="_x0000_i1590" DrawAspect="Content" ObjectID="_1558422148" r:id="rId1120"/>
        </w:object>
      </w:r>
      <w:r w:rsidRPr="00E36803">
        <w:rPr>
          <w:rFonts w:hint="eastAsia"/>
        </w:rPr>
        <w:t>，</w:t>
      </w:r>
      <w:r w:rsidRPr="00E36803">
        <w:object w:dxaOrig="1180" w:dyaOrig="700">
          <v:shape id="_x0000_i1591" type="#_x0000_t75" style="width:59.5pt;height:35.05pt" o:ole="">
            <v:imagedata r:id="rId1121" o:title=""/>
          </v:shape>
          <o:OLEObject Type="Embed" ProgID="Equation.DSMT4" ShapeID="_x0000_i1591" DrawAspect="Content" ObjectID="_1558422149" r:id="rId1122"/>
        </w:object>
      </w:r>
      <w:r w:rsidRPr="00E36803">
        <w:rPr>
          <w:rFonts w:hint="eastAsia"/>
        </w:rPr>
        <w:t>，</w:t>
      </w:r>
      <w:r w:rsidRPr="00E36803">
        <w:object w:dxaOrig="1040" w:dyaOrig="700">
          <v:shape id="_x0000_i1592" type="#_x0000_t75" style="width:51.95pt;height:35.05pt" o:ole="">
            <v:imagedata r:id="rId1123" o:title=""/>
          </v:shape>
          <o:OLEObject Type="Embed" ProgID="Equation.DSMT4" ShapeID="_x0000_i1592" DrawAspect="Content" ObjectID="_1558422150" r:id="rId1124"/>
        </w:object>
      </w:r>
      <w:r w:rsidRPr="00E36803">
        <w:rPr>
          <w:rFonts w:hint="eastAsia"/>
        </w:rPr>
        <w:t>中恰有三点在椭圆</w:t>
      </w:r>
      <w:r w:rsidRPr="00E36803">
        <w:object w:dxaOrig="220" w:dyaOrig="260">
          <v:shape id="_x0000_i1593" type="#_x0000_t75" style="width:11.25pt;height:12.5pt" o:ole="">
            <v:imagedata r:id="rId1111" o:title=""/>
          </v:shape>
          <o:OLEObject Type="Embed" ProgID="Equation.DSMT4" ShapeID="_x0000_i1593" DrawAspect="Content" ObjectID="_1558422151" r:id="rId1125"/>
        </w:object>
      </w:r>
      <w:r w:rsidRPr="00E36803">
        <w:t>上</w:t>
      </w:r>
      <w:r w:rsidRPr="00E36803">
        <w:rPr>
          <w:rFonts w:hint="eastAsia"/>
        </w:rPr>
        <w:t>．</w:t>
      </w:r>
      <w:r w:rsidR="00715707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1</w:t>
      </w:r>
      <w:r w:rsidRPr="00E36803">
        <w:rPr>
          <w:rFonts w:hint="eastAsia"/>
        </w:rPr>
        <w:t>）求</w:t>
      </w:r>
      <w:r w:rsidRPr="00E36803">
        <w:object w:dxaOrig="220" w:dyaOrig="260">
          <v:shape id="_x0000_i1594" type="#_x0000_t75" style="width:11.25pt;height:12.5pt" o:ole="">
            <v:imagedata r:id="rId1111" o:title=""/>
          </v:shape>
          <o:OLEObject Type="Embed" ProgID="Equation.DSMT4" ShapeID="_x0000_i1594" DrawAspect="Content" ObjectID="_1558422152" r:id="rId1126"/>
        </w:object>
      </w:r>
      <w:r w:rsidRPr="00E36803">
        <w:t>的方程</w:t>
      </w:r>
      <w:r w:rsidRPr="00E36803">
        <w:rPr>
          <w:rFonts w:hint="eastAsia"/>
        </w:rPr>
        <w:t>；</w:t>
      </w:r>
      <w:r w:rsidR="00715707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2</w:t>
      </w:r>
      <w:r w:rsidRPr="00E36803">
        <w:rPr>
          <w:rFonts w:hint="eastAsia"/>
        </w:rPr>
        <w:t>）设直线</w:t>
      </w:r>
      <w:r w:rsidRPr="00E36803">
        <w:object w:dxaOrig="139" w:dyaOrig="260">
          <v:shape id="_x0000_i1595" type="#_x0000_t75" style="width:6.9pt;height:12.5pt" o:ole="">
            <v:imagedata r:id="rId1127" o:title=""/>
          </v:shape>
          <o:OLEObject Type="Embed" ProgID="Equation.DSMT4" ShapeID="_x0000_i1595" DrawAspect="Content" ObjectID="_1558422153" r:id="rId1128"/>
        </w:object>
      </w:r>
      <w:r w:rsidRPr="00E36803">
        <w:rPr>
          <w:rFonts w:hint="eastAsia"/>
        </w:rPr>
        <w:t>不经过</w:t>
      </w:r>
      <w:r w:rsidRPr="00E36803">
        <w:object w:dxaOrig="240" w:dyaOrig="320">
          <v:shape id="_x0000_i1596" type="#_x0000_t75" style="width:11.9pt;height:16.3pt" o:ole="">
            <v:imagedata r:id="rId1129" o:title=""/>
          </v:shape>
          <o:OLEObject Type="Embed" ProgID="Equation.DSMT4" ShapeID="_x0000_i1596" DrawAspect="Content" ObjectID="_1558422154" r:id="rId1130"/>
        </w:object>
      </w:r>
      <w:r w:rsidRPr="00E36803">
        <w:rPr>
          <w:rFonts w:hint="eastAsia"/>
        </w:rPr>
        <w:t>点且与</w:t>
      </w:r>
      <w:r w:rsidRPr="00E36803">
        <w:object w:dxaOrig="220" w:dyaOrig="260">
          <v:shape id="_x0000_i1597" type="#_x0000_t75" style="width:11.25pt;height:12.5pt" o:ole="">
            <v:imagedata r:id="rId1111" o:title=""/>
          </v:shape>
          <o:OLEObject Type="Embed" ProgID="Equation.DSMT4" ShapeID="_x0000_i1597" DrawAspect="Content" ObjectID="_1558422155" r:id="rId1131"/>
        </w:object>
      </w:r>
      <w:r w:rsidRPr="00E36803">
        <w:t>相交于</w:t>
      </w:r>
      <w:r w:rsidRPr="00E36803">
        <w:object w:dxaOrig="220" w:dyaOrig="240">
          <v:shape id="_x0000_i1598" type="#_x0000_t75" style="width:11.25pt;height:11.9pt" o:ole="">
            <v:imagedata r:id="rId1132" o:title=""/>
          </v:shape>
          <o:OLEObject Type="Embed" ProgID="Equation.DSMT4" ShapeID="_x0000_i1598" DrawAspect="Content" ObjectID="_1558422156" r:id="rId1133"/>
        </w:object>
      </w:r>
      <w:r w:rsidRPr="00E36803">
        <w:rPr>
          <w:rFonts w:hint="eastAsia"/>
        </w:rPr>
        <w:t>、</w:t>
      </w:r>
      <w:r w:rsidRPr="00E36803">
        <w:object w:dxaOrig="220" w:dyaOrig="240">
          <v:shape id="_x0000_i1599" type="#_x0000_t75" style="width:11.25pt;height:11.9pt" o:ole="">
            <v:imagedata r:id="rId1134" o:title=""/>
          </v:shape>
          <o:OLEObject Type="Embed" ProgID="Equation.DSMT4" ShapeID="_x0000_i1599" DrawAspect="Content" ObjectID="_1558422157" r:id="rId1135"/>
        </w:object>
      </w:r>
      <w:r w:rsidRPr="00E36803">
        <w:t>两点</w:t>
      </w:r>
      <w:r w:rsidRPr="00E36803">
        <w:rPr>
          <w:rFonts w:hint="eastAsia"/>
        </w:rPr>
        <w:t>，</w:t>
      </w:r>
      <w:r w:rsidRPr="00E36803">
        <w:t>若直线</w:t>
      </w:r>
      <w:r w:rsidRPr="00E36803">
        <w:object w:dxaOrig="400" w:dyaOrig="320">
          <v:shape id="_x0000_i1600" type="#_x0000_t75" style="width:20.05pt;height:16.3pt" o:ole="">
            <v:imagedata r:id="rId1136" o:title=""/>
          </v:shape>
          <o:OLEObject Type="Embed" ProgID="Equation.DSMT4" ShapeID="_x0000_i1600" DrawAspect="Content" ObjectID="_1558422158" r:id="rId1137"/>
        </w:object>
      </w:r>
      <w:r w:rsidRPr="00E36803">
        <w:t>与直线</w:t>
      </w:r>
      <w:r w:rsidRPr="00E36803">
        <w:object w:dxaOrig="400" w:dyaOrig="320">
          <v:shape id="_x0000_i1601" type="#_x0000_t75" style="width:20.05pt;height:16.3pt" o:ole="">
            <v:imagedata r:id="rId1138" o:title=""/>
          </v:shape>
          <o:OLEObject Type="Embed" ProgID="Equation.DSMT4" ShapeID="_x0000_i1601" DrawAspect="Content" ObjectID="_1558422159" r:id="rId1139"/>
        </w:object>
      </w:r>
      <w:r w:rsidRPr="00E36803">
        <w:t>的斜率的和为</w:t>
      </w:r>
      <w:r w:rsidRPr="00E36803">
        <w:object w:dxaOrig="279" w:dyaOrig="240">
          <v:shape id="_x0000_i1602" type="#_x0000_t75" style="width:14.4pt;height:11.9pt" o:ole="">
            <v:imagedata r:id="rId1140" o:title=""/>
          </v:shape>
          <o:OLEObject Type="Embed" ProgID="Equation.DSMT4" ShapeID="_x0000_i1602" DrawAspect="Content" ObjectID="_1558422160" r:id="rId1141"/>
        </w:object>
      </w:r>
      <w:r w:rsidRPr="00E36803">
        <w:rPr>
          <w:rFonts w:hint="eastAsia"/>
        </w:rPr>
        <w:t>，</w:t>
      </w:r>
      <w:r w:rsidRPr="00E36803">
        <w:t>证明</w:t>
      </w:r>
      <w:r w:rsidRPr="00E36803">
        <w:rPr>
          <w:rFonts w:hint="eastAsia"/>
        </w:rPr>
        <w:t>：</w:t>
      </w:r>
      <w:r w:rsidRPr="00E36803">
        <w:object w:dxaOrig="139" w:dyaOrig="260">
          <v:shape id="_x0000_i1603" type="#_x0000_t75" style="width:6.9pt;height:12.5pt" o:ole="">
            <v:imagedata r:id="rId1127" o:title=""/>
          </v:shape>
          <o:OLEObject Type="Embed" ProgID="Equation.DSMT4" ShapeID="_x0000_i1603" DrawAspect="Content" ObjectID="_1558422161" r:id="rId1142"/>
        </w:object>
      </w:r>
      <w:r w:rsidRPr="00E36803">
        <w:t>过定点</w:t>
      </w:r>
      <w:r w:rsidRPr="00E36803">
        <w:rPr>
          <w:rFonts w:hint="eastAsia"/>
        </w:rPr>
        <w:t>．</w:t>
      </w:r>
    </w:p>
    <w:p w:rsidR="00E42991" w:rsidRPr="00E36803" w:rsidRDefault="00715707" w:rsidP="00E36803">
      <w:r w:rsidRPr="00E36803">
        <w:t>（</w:t>
      </w:r>
      <w:r w:rsidRPr="00E36803">
        <w:t>1</w:t>
      </w:r>
      <w:r w:rsidRPr="00E36803">
        <w:t>）根据椭圆对称性，必过</w:t>
      </w:r>
      <w:r w:rsidRPr="00E36803">
        <w:object w:dxaOrig="240" w:dyaOrig="320">
          <v:shape id="_x0000_i1604" type="#_x0000_t75" style="width:11.9pt;height:15.65pt" o:ole="">
            <v:imagedata r:id="rId1143" o:title=""/>
          </v:shape>
          <o:OLEObject Type="Embed" ProgID="Equation.DSMT4" ShapeID="_x0000_i1604" DrawAspect="Content" ObjectID="_1558422162" r:id="rId1144"/>
        </w:object>
      </w:r>
      <w:r w:rsidRPr="00E36803">
        <w:t>、</w:t>
      </w:r>
      <w:r w:rsidRPr="00E36803">
        <w:object w:dxaOrig="240" w:dyaOrig="320">
          <v:shape id="_x0000_i1605" type="#_x0000_t75" style="width:11.9pt;height:15.65pt" o:ole="">
            <v:imagedata r:id="rId1145" o:title=""/>
          </v:shape>
          <o:OLEObject Type="Embed" ProgID="Equation.DSMT4" ShapeID="_x0000_i1605" DrawAspect="Content" ObjectID="_1558422163" r:id="rId1146"/>
        </w:object>
      </w:r>
      <w:r w:rsidRPr="00E36803">
        <w:br/>
      </w:r>
      <w:r w:rsidRPr="00E36803">
        <w:t>又</w:t>
      </w:r>
      <w:r w:rsidRPr="00E36803">
        <w:object w:dxaOrig="240" w:dyaOrig="320">
          <v:shape id="_x0000_i1606" type="#_x0000_t75" style="width:11.9pt;height:15.65pt" o:ole="">
            <v:imagedata r:id="rId1147" o:title=""/>
          </v:shape>
          <o:OLEObject Type="Embed" ProgID="Equation.DSMT4" ShapeID="_x0000_i1606" DrawAspect="Content" ObjectID="_1558422164" r:id="rId1148"/>
        </w:object>
      </w:r>
      <w:r w:rsidRPr="00E36803">
        <w:t>横坐标为</w:t>
      </w:r>
      <w:r w:rsidRPr="00E36803">
        <w:t>1</w:t>
      </w:r>
      <w:r w:rsidRPr="00E36803">
        <w:t>，椭圆必不过</w:t>
      </w:r>
      <w:r w:rsidRPr="00E36803">
        <w:object w:dxaOrig="220" w:dyaOrig="320">
          <v:shape id="_x0000_i1607" type="#_x0000_t75" style="width:11.25pt;height:15.65pt" o:ole="">
            <v:imagedata r:id="rId1149" o:title=""/>
          </v:shape>
          <o:OLEObject Type="Embed" ProgID="Equation.DSMT4" ShapeID="_x0000_i1607" DrawAspect="Content" ObjectID="_1558422165" r:id="rId1150"/>
        </w:object>
      </w:r>
      <w:r w:rsidR="00E42991" w:rsidRPr="00E36803">
        <w:rPr>
          <w:rFonts w:hint="eastAsia"/>
        </w:rPr>
        <w:t>，</w:t>
      </w:r>
      <w:r w:rsidRPr="00E36803">
        <w:t>所以过</w:t>
      </w:r>
      <w:r w:rsidRPr="00E36803">
        <w:object w:dxaOrig="999" w:dyaOrig="320">
          <v:shape id="_x0000_i1608" type="#_x0000_t75" style="width:50.1pt;height:15.65pt" o:ole="">
            <v:imagedata r:id="rId1151" o:title=""/>
          </v:shape>
          <o:OLEObject Type="Embed" ProgID="Equation.DSMT4" ShapeID="_x0000_i1608" DrawAspect="Content" ObjectID="_1558422166" r:id="rId1152"/>
        </w:object>
      </w:r>
      <w:r w:rsidRPr="00E36803">
        <w:t>三点</w:t>
      </w:r>
      <w:r w:rsidRPr="00E36803">
        <w:br/>
      </w:r>
      <w:r w:rsidRPr="00E36803">
        <w:t>将</w:t>
      </w:r>
      <w:r w:rsidRPr="00E36803">
        <w:object w:dxaOrig="2100" w:dyaOrig="700">
          <v:shape id="_x0000_i1609" type="#_x0000_t75" style="width:103.3pt;height:34.45pt" o:ole="">
            <v:imagedata r:id="rId1153" o:title=""/>
          </v:shape>
          <o:OLEObject Type="Embed" ProgID="Equation.DSMT4" ShapeID="_x0000_i1609" DrawAspect="Content" ObjectID="_1558422167" r:id="rId1154"/>
        </w:object>
      </w:r>
      <w:r w:rsidR="00E42991" w:rsidRPr="00E36803">
        <w:t>代入椭圆方程</w:t>
      </w:r>
      <w:r w:rsidR="00E42991" w:rsidRPr="00E36803">
        <w:rPr>
          <w:rFonts w:hint="eastAsia"/>
        </w:rPr>
        <w:t>得</w:t>
      </w:r>
      <w:r w:rsidRPr="00E36803">
        <w:br/>
      </w:r>
      <w:r w:rsidR="00135779" w:rsidRPr="00E36803">
        <w:object w:dxaOrig="1120" w:dyaOrig="1400">
          <v:shape id="_x0000_i1610" type="#_x0000_t75" style="width:55.7pt;height:68.85pt" o:ole="">
            <v:imagedata r:id="rId1155" o:title=""/>
          </v:shape>
          <o:OLEObject Type="Embed" ProgID="Equation.DSMT4" ShapeID="_x0000_i1610" DrawAspect="Content" ObjectID="_1558422168" r:id="rId1156"/>
        </w:object>
      </w:r>
      <w:r w:rsidR="00E42991" w:rsidRPr="00E36803">
        <w:rPr>
          <w:rFonts w:hint="eastAsia"/>
        </w:rPr>
        <w:t>，</w:t>
      </w:r>
      <w:r w:rsidR="00E42991" w:rsidRPr="00E36803">
        <w:t>解得</w:t>
      </w:r>
      <w:r w:rsidR="00E42991" w:rsidRPr="00E36803">
        <w:object w:dxaOrig="600" w:dyaOrig="300">
          <v:shape id="_x0000_i1611" type="#_x0000_t75" style="width:30.05pt;height:15.05pt" o:ole="">
            <v:imagedata r:id="rId1157" o:title=""/>
          </v:shape>
          <o:OLEObject Type="Embed" ProgID="Equation.DSMT4" ShapeID="_x0000_i1611" DrawAspect="Content" ObjectID="_1558422169" r:id="rId1158"/>
        </w:object>
      </w:r>
      <w:r w:rsidR="00E42991" w:rsidRPr="00E36803">
        <w:rPr>
          <w:rFonts w:hint="eastAsia"/>
        </w:rPr>
        <w:t>，</w:t>
      </w:r>
      <w:r w:rsidR="00E42991" w:rsidRPr="00E36803">
        <w:object w:dxaOrig="540" w:dyaOrig="300">
          <v:shape id="_x0000_i1612" type="#_x0000_t75" style="width:26.9pt;height:15.05pt" o:ole="">
            <v:imagedata r:id="rId1159" o:title=""/>
          </v:shape>
          <o:OLEObject Type="Embed" ProgID="Equation.DSMT4" ShapeID="_x0000_i1612" DrawAspect="Content" ObjectID="_1558422170" r:id="rId1160"/>
        </w:object>
      </w:r>
      <w:r w:rsidRPr="00E36803">
        <w:br/>
      </w:r>
      <w:r w:rsidR="00E42991" w:rsidRPr="00E36803">
        <w:rPr>
          <w:rFonts w:ascii="宋体" w:eastAsia="宋体" w:hAnsi="宋体" w:cs="宋体" w:hint="eastAsia"/>
        </w:rPr>
        <w:lastRenderedPageBreak/>
        <w:t>∴</w:t>
      </w:r>
      <w:r w:rsidRPr="00E36803">
        <w:t>椭圆</w:t>
      </w:r>
      <w:r w:rsidR="00E42991" w:rsidRPr="00E36803">
        <w:object w:dxaOrig="220" w:dyaOrig="260">
          <v:shape id="_x0000_i1613" type="#_x0000_t75" style="width:11.25pt;height:12.5pt" o:ole="">
            <v:imagedata r:id="rId1161" o:title=""/>
          </v:shape>
          <o:OLEObject Type="Embed" ProgID="Equation.DSMT4" ShapeID="_x0000_i1613" DrawAspect="Content" ObjectID="_1558422171" r:id="rId1162"/>
        </w:object>
      </w:r>
      <w:r w:rsidR="00E42991" w:rsidRPr="00E36803">
        <w:rPr>
          <w:rFonts w:hint="eastAsia"/>
        </w:rPr>
        <w:t>的</w:t>
      </w:r>
      <w:r w:rsidRPr="00E36803">
        <w:t>方程为：</w:t>
      </w:r>
      <w:r w:rsidRPr="00E36803">
        <w:object w:dxaOrig="999" w:dyaOrig="580">
          <v:shape id="_x0000_i1614" type="#_x0000_t75" style="width:50.1pt;height:29.45pt" o:ole="">
            <v:imagedata r:id="rId1163" o:title=""/>
          </v:shape>
          <o:OLEObject Type="Embed" ProgID="Equation.DSMT4" ShapeID="_x0000_i1614" DrawAspect="Content" ObjectID="_1558422172" r:id="rId1164"/>
        </w:object>
      </w:r>
      <w:r w:rsidRPr="00E36803">
        <w:t>．</w:t>
      </w:r>
      <w:r w:rsidRPr="00E36803">
        <w:br/>
      </w:r>
      <w:r w:rsidRPr="00E36803">
        <w:t>（</w:t>
      </w:r>
      <w:r w:rsidRPr="00E36803">
        <w:t>2</w:t>
      </w:r>
      <w:r w:rsidRPr="00E36803">
        <w:t>）</w:t>
      </w:r>
      <w:r w:rsidRPr="00E36803">
        <w:object w:dxaOrig="279" w:dyaOrig="300">
          <v:shape id="_x0000_i1615" type="#_x0000_t75" style="width:13.75pt;height:15.05pt" o:ole="">
            <v:imagedata r:id="rId1165" o:title=""/>
          </v:shape>
          <o:OLEObject Type="Embed" ProgID="Equation.DSMT4" ShapeID="_x0000_i1615" DrawAspect="Content" ObjectID="_1558422173" r:id="rId1166"/>
        </w:object>
      </w:r>
      <w:r w:rsidRPr="00E36803">
        <w:t>当斜率不存在时，设</w:t>
      </w:r>
      <w:r w:rsidR="00E42991" w:rsidRPr="00E36803">
        <w:object w:dxaOrig="3100" w:dyaOrig="340">
          <v:shape id="_x0000_i1616" type="#_x0000_t75" style="width:155.25pt;height:16.3pt" o:ole="">
            <v:imagedata r:id="rId1167" o:title=""/>
          </v:shape>
          <o:OLEObject Type="Embed" ProgID="Equation.DSMT4" ShapeID="_x0000_i1616" DrawAspect="Content" ObjectID="_1558422174" r:id="rId1168"/>
        </w:object>
      </w:r>
      <w:r w:rsidRPr="00E36803">
        <w:br/>
      </w:r>
      <w:r w:rsidRPr="00E36803">
        <w:object w:dxaOrig="3360" w:dyaOrig="560">
          <v:shape id="_x0000_i1617" type="#_x0000_t75" style="width:167.15pt;height:27.55pt" o:ole="">
            <v:imagedata r:id="rId1169" o:title=""/>
          </v:shape>
          <o:OLEObject Type="Embed" ProgID="Equation.DSMT4" ShapeID="_x0000_i1617" DrawAspect="Content" ObjectID="_1558422175" r:id="rId1170"/>
        </w:object>
      </w:r>
      <w:r w:rsidRPr="00E36803">
        <w:br/>
      </w:r>
      <w:r w:rsidRPr="00E36803">
        <w:t>得</w:t>
      </w:r>
      <w:r w:rsidRPr="00E36803">
        <w:object w:dxaOrig="540" w:dyaOrig="260">
          <v:shape id="_x0000_i1618" type="#_x0000_t75" style="width:26.3pt;height:13.75pt" o:ole="">
            <v:imagedata r:id="rId1171" o:title=""/>
          </v:shape>
          <o:OLEObject Type="Embed" ProgID="Equation.DSMT4" ShapeID="_x0000_i1618" DrawAspect="Content" ObjectID="_1558422176" r:id="rId1172"/>
        </w:object>
      </w:r>
      <w:r w:rsidRPr="00E36803">
        <w:t>，此时</w:t>
      </w:r>
      <w:r w:rsidRPr="00E36803">
        <w:object w:dxaOrig="139" w:dyaOrig="260">
          <v:shape id="_x0000_i1619" type="#_x0000_t75" style="width:6.9pt;height:13.75pt" o:ole="">
            <v:imagedata r:id="rId1173" o:title=""/>
          </v:shape>
          <o:OLEObject Type="Embed" ProgID="Equation.DSMT4" ShapeID="_x0000_i1619" DrawAspect="Content" ObjectID="_1558422177" r:id="rId1174"/>
        </w:object>
      </w:r>
      <w:r w:rsidRPr="00E36803">
        <w:t>过椭圆右顶点，不存在两个交点，故不满足．</w:t>
      </w:r>
      <w:r w:rsidRPr="00E36803">
        <w:br/>
      </w:r>
      <w:r w:rsidRPr="00E36803">
        <w:object w:dxaOrig="279" w:dyaOrig="300">
          <v:shape id="_x0000_i1620" type="#_x0000_t75" style="width:13.75pt;height:15.05pt" o:ole="">
            <v:imagedata r:id="rId1175" o:title=""/>
          </v:shape>
          <o:OLEObject Type="Embed" ProgID="Equation.DSMT4" ShapeID="_x0000_i1620" DrawAspect="Content" ObjectID="_1558422178" r:id="rId1176"/>
        </w:object>
      </w:r>
      <w:r w:rsidRPr="00E36803">
        <w:t>当斜率存在时，设</w:t>
      </w:r>
      <w:r w:rsidRPr="00E36803">
        <w:object w:dxaOrig="1680" w:dyaOrig="340">
          <v:shape id="_x0000_i1621" type="#_x0000_t75" style="width:83.9pt;height:16.3pt" o:ole="">
            <v:imagedata r:id="rId1177" o:title=""/>
          </v:shape>
          <o:OLEObject Type="Embed" ProgID="Equation.DSMT4" ShapeID="_x0000_i1621" DrawAspect="Content" ObjectID="_1558422179" r:id="rId1178"/>
        </w:object>
      </w:r>
      <w:r w:rsidRPr="00E36803">
        <w:br/>
      </w:r>
      <w:r w:rsidRPr="00E36803">
        <w:object w:dxaOrig="2040" w:dyaOrig="340">
          <v:shape id="_x0000_i1622" type="#_x0000_t75" style="width:102.05pt;height:16.3pt" o:ole="">
            <v:imagedata r:id="rId1179" o:title=""/>
          </v:shape>
          <o:OLEObject Type="Embed" ProgID="Equation.DSMT4" ShapeID="_x0000_i1622" DrawAspect="Content" ObjectID="_1558422180" r:id="rId1180"/>
        </w:object>
      </w:r>
      <w:r w:rsidRPr="00E36803">
        <w:br/>
      </w:r>
      <w:r w:rsidR="00E42991" w:rsidRPr="00E36803">
        <w:rPr>
          <w:rFonts w:hint="eastAsia"/>
        </w:rPr>
        <w:t>联立</w:t>
      </w:r>
      <w:r w:rsidRPr="00E36803">
        <w:object w:dxaOrig="1520" w:dyaOrig="680">
          <v:shape id="_x0000_i1623" type="#_x0000_t75" style="width:75.75pt;height:33.8pt" o:ole="">
            <v:imagedata r:id="rId1181" o:title=""/>
          </v:shape>
          <o:OLEObject Type="Embed" ProgID="Equation.DSMT4" ShapeID="_x0000_i1623" DrawAspect="Content" ObjectID="_1558422181" r:id="rId1182"/>
        </w:object>
      </w:r>
      <w:r w:rsidR="00E42991" w:rsidRPr="00E36803">
        <w:rPr>
          <w:rFonts w:hint="eastAsia"/>
        </w:rPr>
        <w:t>，</w:t>
      </w:r>
      <w:r w:rsidR="00E42991" w:rsidRPr="00E36803">
        <w:t>整理得</w:t>
      </w:r>
      <w:r w:rsidR="00E42991" w:rsidRPr="00E36803">
        <w:object w:dxaOrig="2740" w:dyaOrig="400">
          <v:shape id="_x0000_i1624" type="#_x0000_t75" style="width:137.1pt;height:19.4pt" o:ole="">
            <v:imagedata r:id="rId1183" o:title=""/>
          </v:shape>
          <o:OLEObject Type="Embed" ProgID="Equation.DSMT4" ShapeID="_x0000_i1624" DrawAspect="Content" ObjectID="_1558422182" r:id="rId1184"/>
        </w:object>
      </w:r>
      <w:r w:rsidRPr="00E36803">
        <w:br/>
      </w:r>
      <w:r w:rsidR="00E42991" w:rsidRPr="00E36803">
        <w:object w:dxaOrig="1440" w:dyaOrig="560">
          <v:shape id="_x0000_i1625" type="#_x0000_t75" style="width:72.65pt;height:27.55pt" o:ole="">
            <v:imagedata r:id="rId1185" o:title=""/>
          </v:shape>
          <o:OLEObject Type="Embed" ProgID="Equation.DSMT4" ShapeID="_x0000_i1625" DrawAspect="Content" ObjectID="_1558422183" r:id="rId1186"/>
        </w:object>
      </w:r>
      <w:r w:rsidR="00E42991" w:rsidRPr="00E36803">
        <w:rPr>
          <w:rFonts w:hint="eastAsia"/>
        </w:rPr>
        <w:t>，</w:t>
      </w:r>
      <w:r w:rsidRPr="00E36803">
        <w:object w:dxaOrig="1380" w:dyaOrig="580">
          <v:shape id="_x0000_i1626" type="#_x0000_t75" style="width:68.85pt;height:29.45pt" o:ole="">
            <v:imagedata r:id="rId1187" o:title=""/>
          </v:shape>
          <o:OLEObject Type="Embed" ProgID="Equation.DSMT4" ShapeID="_x0000_i1626" DrawAspect="Content" ObjectID="_1558422184" r:id="rId1188"/>
        </w:object>
      </w:r>
      <w:r w:rsidRPr="00E36803">
        <w:br/>
      </w:r>
      <w:r w:rsidR="00E42991" w:rsidRPr="00E36803">
        <w:rPr>
          <w:rFonts w:hint="eastAsia"/>
        </w:rPr>
        <w:t>则</w:t>
      </w:r>
      <w:r w:rsidR="00E42991" w:rsidRPr="00E36803">
        <w:object w:dxaOrig="2299" w:dyaOrig="600">
          <v:shape id="_x0000_i1627" type="#_x0000_t75" style="width:115.85pt;height:30.05pt" o:ole="">
            <v:imagedata r:id="rId1189" o:title=""/>
          </v:shape>
          <o:OLEObject Type="Embed" ProgID="Equation.DSMT4" ShapeID="_x0000_i1627" DrawAspect="Content" ObjectID="_1558422185" r:id="rId1190"/>
        </w:object>
      </w:r>
      <w:r w:rsidRPr="00E36803">
        <w:object w:dxaOrig="3060" w:dyaOrig="639">
          <v:shape id="_x0000_i1628" type="#_x0000_t75" style="width:152.15pt;height:30.7pt" o:ole="">
            <v:imagedata r:id="rId1191" o:title=""/>
          </v:shape>
          <o:OLEObject Type="Embed" ProgID="Equation.DSMT4" ShapeID="_x0000_i1628" DrawAspect="Content" ObjectID="_1558422186" r:id="rId1192"/>
        </w:object>
      </w:r>
      <w:r w:rsidRPr="00E36803">
        <w:br/>
      </w:r>
      <w:r w:rsidRPr="00E36803">
        <w:object w:dxaOrig="2180" w:dyaOrig="1120">
          <v:shape id="_x0000_i1629" type="#_x0000_t75" style="width:109.55pt;height:56.35pt" o:ole="">
            <v:imagedata r:id="rId1193" o:title=""/>
          </v:shape>
          <o:OLEObject Type="Embed" ProgID="Equation.DSMT4" ShapeID="_x0000_i1629" DrawAspect="Content" ObjectID="_1558422187" r:id="rId1194"/>
        </w:object>
      </w:r>
      <w:r w:rsidRPr="00E36803">
        <w:br/>
      </w:r>
      <w:r w:rsidRPr="00E36803">
        <w:object w:dxaOrig="2100" w:dyaOrig="660">
          <v:shape id="_x0000_i1630" type="#_x0000_t75" style="width:103.3pt;height:31.3pt" o:ole="">
            <v:imagedata r:id="rId1195" o:title=""/>
          </v:shape>
          <o:OLEObject Type="Embed" ProgID="Equation.DSMT4" ShapeID="_x0000_i1630" DrawAspect="Content" ObjectID="_1558422188" r:id="rId1196"/>
        </w:object>
      </w:r>
      <w:r w:rsidRPr="00E36803">
        <w:t>又</w:t>
      </w:r>
      <w:r w:rsidRPr="00E36803">
        <w:object w:dxaOrig="460" w:dyaOrig="260">
          <v:shape id="_x0000_i1631" type="#_x0000_t75" style="width:22.55pt;height:13.75pt" o:ole="">
            <v:imagedata r:id="rId1197" o:title=""/>
          </v:shape>
          <o:OLEObject Type="Embed" ProgID="Equation.DSMT4" ShapeID="_x0000_i1631" DrawAspect="Content" ObjectID="_1558422189" r:id="rId1198"/>
        </w:object>
      </w:r>
      <w:r w:rsidRPr="00E36803">
        <w:br/>
      </w:r>
      <w:r w:rsidRPr="00E36803">
        <w:object w:dxaOrig="1240" w:dyaOrig="260">
          <v:shape id="_x0000_i1632" type="#_x0000_t75" style="width:63.25pt;height:13.75pt" o:ole="">
            <v:imagedata r:id="rId1199" o:title=""/>
          </v:shape>
          <o:OLEObject Type="Embed" ProgID="Equation.DSMT4" ShapeID="_x0000_i1632" DrawAspect="Content" ObjectID="_1558422190" r:id="rId1200"/>
        </w:object>
      </w:r>
      <w:r w:rsidRPr="00E36803">
        <w:t>，此时</w:t>
      </w:r>
      <w:r w:rsidRPr="00E36803">
        <w:object w:dxaOrig="859" w:dyaOrig="260">
          <v:shape id="_x0000_i1633" type="#_x0000_t75" style="width:42.55pt;height:13.75pt" o:ole="">
            <v:imagedata r:id="rId1201" o:title=""/>
          </v:shape>
          <o:OLEObject Type="Embed" ProgID="Equation.DSMT4" ShapeID="_x0000_i1633" DrawAspect="Content" ObjectID="_1558422191" r:id="rId1202"/>
        </w:object>
      </w:r>
      <w:r w:rsidRPr="00E36803">
        <w:t>，存在</w:t>
      </w:r>
      <w:r w:rsidRPr="00E36803">
        <w:object w:dxaOrig="180" w:dyaOrig="260">
          <v:shape id="_x0000_i1634" type="#_x0000_t75" style="width:8.15pt;height:13.75pt" o:ole="">
            <v:imagedata r:id="rId1203" o:title=""/>
          </v:shape>
          <o:OLEObject Type="Embed" ProgID="Equation.DSMT4" ShapeID="_x0000_i1634" DrawAspect="Content" ObjectID="_1558422192" r:id="rId1204"/>
        </w:object>
      </w:r>
      <w:r w:rsidRPr="00E36803">
        <w:t>使得</w:t>
      </w:r>
      <w:r w:rsidRPr="00E36803">
        <w:object w:dxaOrig="520" w:dyaOrig="260">
          <v:shape id="_x0000_i1635" type="#_x0000_t75" style="width:26.3pt;height:13.75pt" o:ole="">
            <v:imagedata r:id="rId1205" o:title=""/>
          </v:shape>
          <o:OLEObject Type="Embed" ProgID="Equation.DSMT4" ShapeID="_x0000_i1635" DrawAspect="Content" ObjectID="_1558422193" r:id="rId1206"/>
        </w:object>
      </w:r>
      <w:r w:rsidRPr="00E36803">
        <w:t>成立．</w:t>
      </w:r>
    </w:p>
    <w:p w:rsidR="00E42991" w:rsidRPr="00E36803" w:rsidRDefault="00E42991" w:rsidP="00E36803">
      <w:r w:rsidRPr="00E36803">
        <w:rPr>
          <w:rFonts w:hint="eastAsia"/>
        </w:rPr>
        <w:t>∴直线</w:t>
      </w:r>
      <w:r w:rsidRPr="00E36803">
        <w:object w:dxaOrig="139" w:dyaOrig="260">
          <v:shape id="_x0000_i1636" type="#_x0000_t75" style="width:6.9pt;height:12.5pt" o:ole="">
            <v:imagedata r:id="rId1207" o:title=""/>
          </v:shape>
          <o:OLEObject Type="Embed" ProgID="Equation.DSMT4" ShapeID="_x0000_i1636" DrawAspect="Content" ObjectID="_1558422194" r:id="rId1208"/>
        </w:object>
      </w:r>
      <w:r w:rsidRPr="00E36803">
        <w:rPr>
          <w:rFonts w:hint="eastAsia"/>
        </w:rPr>
        <w:t>的</w:t>
      </w:r>
      <w:r w:rsidRPr="00E36803">
        <w:t>方程为</w:t>
      </w:r>
      <w:r w:rsidRPr="00E36803">
        <w:object w:dxaOrig="1280" w:dyaOrig="300">
          <v:shape id="_x0000_i1637" type="#_x0000_t75" style="width:63.85pt;height:15.05pt" o:ole="">
            <v:imagedata r:id="rId1209" o:title=""/>
          </v:shape>
          <o:OLEObject Type="Embed" ProgID="Equation.DSMT4" ShapeID="_x0000_i1637" DrawAspect="Content" ObjectID="_1558422195" r:id="rId1210"/>
        </w:object>
      </w:r>
    </w:p>
    <w:p w:rsidR="00715707" w:rsidRPr="00E36803" w:rsidRDefault="00E42991" w:rsidP="00E36803">
      <w:r w:rsidRPr="00E36803">
        <w:rPr>
          <w:rFonts w:hint="eastAsia"/>
        </w:rPr>
        <w:t>当</w:t>
      </w:r>
      <w:r w:rsidRPr="00E36803">
        <w:object w:dxaOrig="499" w:dyaOrig="260">
          <v:shape id="_x0000_i1638" type="#_x0000_t75" style="width:25.05pt;height:12.5pt" o:ole="">
            <v:imagedata r:id="rId1211" o:title=""/>
          </v:shape>
          <o:OLEObject Type="Embed" ProgID="Equation.DSMT4" ShapeID="_x0000_i1638" DrawAspect="Content" ObjectID="_1558422196" r:id="rId1212"/>
        </w:object>
      </w:r>
      <w:r w:rsidRPr="00E36803">
        <w:rPr>
          <w:rFonts w:hint="eastAsia"/>
        </w:rPr>
        <w:t>时</w:t>
      </w:r>
      <w:r w:rsidRPr="00E36803">
        <w:t>，</w:t>
      </w:r>
      <w:r w:rsidRPr="00E36803">
        <w:object w:dxaOrig="620" w:dyaOrig="300">
          <v:shape id="_x0000_i1639" type="#_x0000_t75" style="width:30.7pt;height:15.05pt" o:ole="">
            <v:imagedata r:id="rId1213" o:title=""/>
          </v:shape>
          <o:OLEObject Type="Embed" ProgID="Equation.DSMT4" ShapeID="_x0000_i1639" DrawAspect="Content" ObjectID="_1558422197" r:id="rId1214"/>
        </w:object>
      </w:r>
      <w:r w:rsidR="00715707" w:rsidRPr="00E36803">
        <w:br/>
      </w:r>
      <w:r w:rsidR="00715707" w:rsidRPr="00E36803">
        <w:t>所以</w:t>
      </w:r>
      <w:r w:rsidR="00715707" w:rsidRPr="00E36803">
        <w:object w:dxaOrig="139" w:dyaOrig="260">
          <v:shape id="_x0000_i1640" type="#_x0000_t75" style="width:6.9pt;height:13.75pt" o:ole="">
            <v:imagedata r:id="rId1215" o:title=""/>
          </v:shape>
          <o:OLEObject Type="Embed" ProgID="Equation.DSMT4" ShapeID="_x0000_i1640" DrawAspect="Content" ObjectID="_1558422198" r:id="rId1216"/>
        </w:object>
      </w:r>
      <w:r w:rsidR="00715707" w:rsidRPr="00E36803">
        <w:t>过定点</w:t>
      </w:r>
      <w:r w:rsidR="00715707" w:rsidRPr="00E36803">
        <w:object w:dxaOrig="760" w:dyaOrig="340">
          <v:shape id="_x0000_i1641" type="#_x0000_t75" style="width:38.2pt;height:16.3pt" o:ole="">
            <v:imagedata r:id="rId1217" o:title=""/>
          </v:shape>
          <o:OLEObject Type="Embed" ProgID="Equation.DSMT4" ShapeID="_x0000_i1641" DrawAspect="Content" ObjectID="_1558422199" r:id="rId1218"/>
        </w:object>
      </w:r>
      <w:r w:rsidR="00715707" w:rsidRPr="00E36803">
        <w:t>．</w:t>
      </w:r>
    </w:p>
    <w:p w:rsidR="003973FD" w:rsidRPr="00E36803" w:rsidRDefault="003973FD" w:rsidP="00E36803">
      <w:r w:rsidRPr="00E36803">
        <w:rPr>
          <w:rFonts w:hint="eastAsia"/>
        </w:rPr>
        <w:t>（</w:t>
      </w:r>
      <w:r w:rsidRPr="00E36803">
        <w:rPr>
          <w:rFonts w:hint="eastAsia"/>
        </w:rPr>
        <w:t>12</w:t>
      </w:r>
      <w:r w:rsidRPr="00E36803">
        <w:rPr>
          <w:rFonts w:hint="eastAsia"/>
        </w:rPr>
        <w:t>分）</w:t>
      </w:r>
      <w:r w:rsidR="00715707" w:rsidRPr="00E36803">
        <w:br/>
      </w:r>
      <w:r w:rsidRPr="00E36803">
        <w:rPr>
          <w:rFonts w:hint="eastAsia"/>
        </w:rPr>
        <w:t>已知函数</w:t>
      </w:r>
      <w:r w:rsidRPr="00E36803">
        <w:object w:dxaOrig="2380" w:dyaOrig="360">
          <v:shape id="_x0000_i1642" type="#_x0000_t75" style="width:118.95pt;height:18.15pt" o:ole="">
            <v:imagedata r:id="rId1219" o:title=""/>
          </v:shape>
          <o:OLEObject Type="Embed" ProgID="Equation.DSMT4" ShapeID="_x0000_i1642" DrawAspect="Content" ObjectID="_1558422200" r:id="rId1220"/>
        </w:object>
      </w:r>
      <w:r w:rsidRPr="00E36803">
        <w:rPr>
          <w:rFonts w:hint="eastAsia"/>
        </w:rPr>
        <w:t>．</w:t>
      </w:r>
      <w:r w:rsidR="00715707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1</w:t>
      </w:r>
      <w:r w:rsidRPr="00E36803">
        <w:rPr>
          <w:rFonts w:hint="eastAsia"/>
        </w:rPr>
        <w:t>）讨论</w:t>
      </w:r>
      <w:r w:rsidRPr="00E36803">
        <w:object w:dxaOrig="520" w:dyaOrig="340">
          <v:shape id="_x0000_i1643" type="#_x0000_t75" style="width:26.3pt;height:16.3pt" o:ole="">
            <v:imagedata r:id="rId1221" o:title=""/>
          </v:shape>
          <o:OLEObject Type="Embed" ProgID="Equation.DSMT4" ShapeID="_x0000_i1643" DrawAspect="Content" ObjectID="_1558422201" r:id="rId1222"/>
        </w:object>
      </w:r>
      <w:r w:rsidRPr="00E36803">
        <w:t>的单调性</w:t>
      </w:r>
      <w:r w:rsidRPr="00E36803">
        <w:rPr>
          <w:rFonts w:hint="eastAsia"/>
        </w:rPr>
        <w:t>；</w:t>
      </w:r>
      <w:r w:rsidR="00715707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2</w:t>
      </w:r>
      <w:r w:rsidRPr="00E36803">
        <w:rPr>
          <w:rFonts w:hint="eastAsia"/>
        </w:rPr>
        <w:t>）若</w:t>
      </w:r>
      <w:r w:rsidRPr="00E36803">
        <w:object w:dxaOrig="520" w:dyaOrig="340">
          <v:shape id="_x0000_i1644" type="#_x0000_t75" style="width:26.3pt;height:16.3pt" o:ole="">
            <v:imagedata r:id="rId1221" o:title=""/>
          </v:shape>
          <o:OLEObject Type="Embed" ProgID="Equation.DSMT4" ShapeID="_x0000_i1644" DrawAspect="Content" ObjectID="_1558422202" r:id="rId1223"/>
        </w:object>
      </w:r>
      <w:r w:rsidRPr="00E36803">
        <w:t>有两个零点</w:t>
      </w:r>
      <w:r w:rsidRPr="00E36803">
        <w:rPr>
          <w:rFonts w:hint="eastAsia"/>
        </w:rPr>
        <w:t>，</w:t>
      </w:r>
      <w:r w:rsidRPr="00E36803">
        <w:t>求</w:t>
      </w:r>
      <w:r w:rsidRPr="00E36803">
        <w:object w:dxaOrig="180" w:dyaOrig="200">
          <v:shape id="_x0000_i1645" type="#_x0000_t75" style="width:8.75pt;height:10pt" o:ole="">
            <v:imagedata r:id="rId1224" o:title=""/>
          </v:shape>
          <o:OLEObject Type="Embed" ProgID="Equation.DSMT4" ShapeID="_x0000_i1645" DrawAspect="Content" ObjectID="_1558422203" r:id="rId1225"/>
        </w:object>
      </w:r>
      <w:r w:rsidRPr="00E36803">
        <w:rPr>
          <w:rFonts w:hint="eastAsia"/>
        </w:rPr>
        <w:t>的取值范围．</w:t>
      </w:r>
    </w:p>
    <w:p w:rsidR="00715707" w:rsidRPr="00E36803" w:rsidRDefault="00715707" w:rsidP="00E36803">
      <w:r w:rsidRPr="00E36803">
        <w:lastRenderedPageBreak/>
        <w:t>（</w:t>
      </w:r>
      <w:r w:rsidRPr="00E36803">
        <w:t>1</w:t>
      </w:r>
      <w:r w:rsidRPr="00E36803">
        <w:t>）由于</w:t>
      </w:r>
      <w:r w:rsidR="00E42991" w:rsidRPr="00E36803">
        <w:object w:dxaOrig="2380" w:dyaOrig="360">
          <v:shape id="_x0000_i1646" type="#_x0000_t75" style="width:118.95pt;height:18.15pt" o:ole="">
            <v:imagedata r:id="rId1226" o:title=""/>
          </v:shape>
          <o:OLEObject Type="Embed" ProgID="Equation.DSMT4" ShapeID="_x0000_i1646" DrawAspect="Content" ObjectID="_1558422204" r:id="rId1227"/>
        </w:object>
      </w:r>
      <w:r w:rsidRPr="00E36803">
        <w:br/>
      </w:r>
      <w:r w:rsidRPr="00E36803">
        <w:t>故</w:t>
      </w:r>
      <w:r w:rsidR="00E42991" w:rsidRPr="00E36803">
        <w:object w:dxaOrig="4160" w:dyaOrig="400">
          <v:shape id="_x0000_i1647" type="#_x0000_t75" style="width:208.5pt;height:19.4pt" o:ole="">
            <v:imagedata r:id="rId1228" o:title=""/>
          </v:shape>
          <o:OLEObject Type="Embed" ProgID="Equation.DSMT4" ShapeID="_x0000_i1647" DrawAspect="Content" ObjectID="_1558422205" r:id="rId1229"/>
        </w:object>
      </w:r>
      <w:r w:rsidRPr="00E36803">
        <w:br/>
      </w:r>
      <w:r w:rsidRPr="00E36803">
        <w:object w:dxaOrig="279" w:dyaOrig="300">
          <v:shape id="_x0000_i1648" type="#_x0000_t75" style="width:13.75pt;height:15.05pt" o:ole="">
            <v:imagedata r:id="rId1230" o:title=""/>
          </v:shape>
          <o:OLEObject Type="Embed" ProgID="Equation.DSMT4" ShapeID="_x0000_i1648" DrawAspect="Content" ObjectID="_1558422206" r:id="rId1231"/>
        </w:object>
      </w:r>
      <w:r w:rsidRPr="00E36803">
        <w:t>当</w:t>
      </w:r>
      <w:r w:rsidRPr="00E36803">
        <w:object w:dxaOrig="499" w:dyaOrig="260">
          <v:shape id="_x0000_i1649" type="#_x0000_t75" style="width:25.05pt;height:13.75pt" o:ole="">
            <v:imagedata r:id="rId1232" o:title=""/>
          </v:shape>
          <o:OLEObject Type="Embed" ProgID="Equation.DSMT4" ShapeID="_x0000_i1649" DrawAspect="Content" ObjectID="_1558422207" r:id="rId1233"/>
        </w:object>
      </w:r>
      <w:r w:rsidRPr="00E36803">
        <w:t>时，</w:t>
      </w:r>
      <w:r w:rsidR="00E42991" w:rsidRPr="00E36803">
        <w:object w:dxaOrig="940" w:dyaOrig="300">
          <v:shape id="_x0000_i1650" type="#_x0000_t75" style="width:46.95pt;height:15.05pt" o:ole="">
            <v:imagedata r:id="rId1234" o:title=""/>
          </v:shape>
          <o:OLEObject Type="Embed" ProgID="Equation.DSMT4" ShapeID="_x0000_i1650" DrawAspect="Content" ObjectID="_1558422208" r:id="rId1235"/>
        </w:object>
      </w:r>
      <w:r w:rsidRPr="00E36803">
        <w:t>，</w:t>
      </w:r>
      <w:r w:rsidR="00E42991" w:rsidRPr="00E36803">
        <w:object w:dxaOrig="940" w:dyaOrig="300">
          <v:shape id="_x0000_i1651" type="#_x0000_t75" style="width:46.95pt;height:15.05pt" o:ole="">
            <v:imagedata r:id="rId1236" o:title=""/>
          </v:shape>
          <o:OLEObject Type="Embed" ProgID="Equation.DSMT4" ShapeID="_x0000_i1651" DrawAspect="Content" ObjectID="_1558422209" r:id="rId1237"/>
        </w:object>
      </w:r>
      <w:r w:rsidRPr="00E36803">
        <w:t>．从而</w:t>
      </w:r>
      <w:r w:rsidR="00E42991" w:rsidRPr="00E36803">
        <w:object w:dxaOrig="880" w:dyaOrig="340">
          <v:shape id="_x0000_i1652" type="#_x0000_t75" style="width:44.45pt;height:16.3pt" o:ole="">
            <v:imagedata r:id="rId1238" o:title=""/>
          </v:shape>
          <o:OLEObject Type="Embed" ProgID="Equation.DSMT4" ShapeID="_x0000_i1652" DrawAspect="Content" ObjectID="_1558422210" r:id="rId1239"/>
        </w:object>
      </w:r>
      <w:r w:rsidRPr="00E36803">
        <w:t>恒成立．</w:t>
      </w:r>
      <w:r w:rsidRPr="00E36803">
        <w:br/>
      </w:r>
      <w:r w:rsidRPr="00E36803">
        <w:object w:dxaOrig="520" w:dyaOrig="340">
          <v:shape id="_x0000_i1653" type="#_x0000_t75" style="width:26.3pt;height:16.3pt" o:ole="">
            <v:imagedata r:id="rId1240" o:title=""/>
          </v:shape>
          <o:OLEObject Type="Embed" ProgID="Equation.DSMT4" ShapeID="_x0000_i1653" DrawAspect="Content" ObjectID="_1558422211" r:id="rId1241"/>
        </w:object>
      </w:r>
      <w:r w:rsidRPr="00E36803">
        <w:t>在</w:t>
      </w:r>
      <w:r w:rsidR="00E42991" w:rsidRPr="00E36803">
        <w:object w:dxaOrig="240" w:dyaOrig="240">
          <v:shape id="_x0000_i1654" type="#_x0000_t75" style="width:11.9pt;height:11.9pt" o:ole="">
            <v:imagedata r:id="rId1242" o:title=""/>
          </v:shape>
          <o:OLEObject Type="Embed" ProgID="Equation.DSMT4" ShapeID="_x0000_i1654" DrawAspect="Content" ObjectID="_1558422212" r:id="rId1243"/>
        </w:object>
      </w:r>
      <w:r w:rsidRPr="00E36803">
        <w:t>上单调递减</w:t>
      </w:r>
      <w:r w:rsidRPr="00E36803">
        <w:br/>
      </w:r>
      <w:r w:rsidRPr="00E36803">
        <w:object w:dxaOrig="279" w:dyaOrig="300">
          <v:shape id="_x0000_i1655" type="#_x0000_t75" style="width:13.75pt;height:15.05pt" o:ole="">
            <v:imagedata r:id="rId1244" o:title=""/>
          </v:shape>
          <o:OLEObject Type="Embed" ProgID="Equation.DSMT4" ShapeID="_x0000_i1655" DrawAspect="Content" ObjectID="_1558422213" r:id="rId1245"/>
        </w:object>
      </w:r>
      <w:r w:rsidRPr="00E36803">
        <w:t>当</w:t>
      </w:r>
      <w:r w:rsidRPr="00E36803">
        <w:object w:dxaOrig="499" w:dyaOrig="260">
          <v:shape id="_x0000_i1656" type="#_x0000_t75" style="width:25.05pt;height:13.75pt" o:ole="">
            <v:imagedata r:id="rId1246" o:title=""/>
          </v:shape>
          <o:OLEObject Type="Embed" ProgID="Equation.DSMT4" ShapeID="_x0000_i1656" DrawAspect="Content" ObjectID="_1558422214" r:id="rId1247"/>
        </w:object>
      </w:r>
      <w:r w:rsidRPr="00E36803">
        <w:t>时，令</w:t>
      </w:r>
      <w:r w:rsidR="00E42991" w:rsidRPr="00E36803">
        <w:object w:dxaOrig="880" w:dyaOrig="340">
          <v:shape id="_x0000_i1657" type="#_x0000_t75" style="width:44.45pt;height:16.3pt" o:ole="">
            <v:imagedata r:id="rId1248" o:title=""/>
          </v:shape>
          <o:OLEObject Type="Embed" ProgID="Equation.DSMT4" ShapeID="_x0000_i1657" DrawAspect="Content" ObjectID="_1558422215" r:id="rId1249"/>
        </w:object>
      </w:r>
      <w:r w:rsidRPr="00E36803">
        <w:t>，从而</w:t>
      </w:r>
      <w:r w:rsidR="00E42991" w:rsidRPr="00E36803">
        <w:object w:dxaOrig="940" w:dyaOrig="300">
          <v:shape id="_x0000_i1658" type="#_x0000_t75" style="width:46.95pt;height:15.05pt" o:ole="">
            <v:imagedata r:id="rId1250" o:title=""/>
          </v:shape>
          <o:OLEObject Type="Embed" ProgID="Equation.DSMT4" ShapeID="_x0000_i1658" DrawAspect="Content" ObjectID="_1558422216" r:id="rId1251"/>
        </w:object>
      </w:r>
      <w:r w:rsidRPr="00E36803">
        <w:t>，得</w:t>
      </w:r>
      <w:r w:rsidRPr="00E36803">
        <w:object w:dxaOrig="840" w:dyaOrig="260">
          <v:shape id="_x0000_i1659" type="#_x0000_t75" style="width:41.95pt;height:13.75pt" o:ole="">
            <v:imagedata r:id="rId1252" o:title=""/>
          </v:shape>
          <o:OLEObject Type="Embed" ProgID="Equation.DSMT4" ShapeID="_x0000_i1659" DrawAspect="Content" ObjectID="_1558422217" r:id="rId1253"/>
        </w:object>
      </w:r>
      <w:r w:rsidRPr="00E36803">
        <w:t>．</w:t>
      </w:r>
    </w:p>
    <w:tbl>
      <w:tblPr>
        <w:tblStyle w:val="aa"/>
        <w:tblW w:w="0" w:type="auto"/>
        <w:jc w:val="center"/>
        <w:tblLook w:val="04A0"/>
      </w:tblPr>
      <w:tblGrid>
        <w:gridCol w:w="842"/>
        <w:gridCol w:w="1387"/>
        <w:gridCol w:w="992"/>
        <w:gridCol w:w="1560"/>
      </w:tblGrid>
      <w:tr w:rsidR="00715707" w:rsidRPr="00E36803" w:rsidTr="00377E98">
        <w:trPr>
          <w:jc w:val="center"/>
        </w:trPr>
        <w:tc>
          <w:tcPr>
            <w:tcW w:w="842" w:type="dxa"/>
          </w:tcPr>
          <w:p w:rsidR="00715707" w:rsidRPr="00E36803" w:rsidRDefault="00715707" w:rsidP="00E36803">
            <w:r w:rsidRPr="00E36803">
              <w:object w:dxaOrig="180" w:dyaOrig="200">
                <v:shape id="_x0000_i1660" type="#_x0000_t75" style="width:8.15pt;height:8.75pt" o:ole="">
                  <v:imagedata r:id="rId1254" o:title=""/>
                </v:shape>
                <o:OLEObject Type="Embed" ProgID="Equation.DSMT4" ShapeID="_x0000_i1660" DrawAspect="Content" ObjectID="_1558422218" r:id="rId1255"/>
              </w:object>
            </w:r>
          </w:p>
        </w:tc>
        <w:tc>
          <w:tcPr>
            <w:tcW w:w="1276" w:type="dxa"/>
          </w:tcPr>
          <w:p w:rsidR="00715707" w:rsidRPr="00E36803" w:rsidRDefault="00E42991" w:rsidP="00E36803">
            <w:r w:rsidRPr="00E36803">
              <w:object w:dxaOrig="1160" w:dyaOrig="340">
                <v:shape id="_x0000_i1661" type="#_x0000_t75" style="width:58.25pt;height:16.3pt" o:ole="">
                  <v:imagedata r:id="rId1256" o:title=""/>
                </v:shape>
                <o:OLEObject Type="Embed" ProgID="Equation.DSMT4" ShapeID="_x0000_i1661" DrawAspect="Content" ObjectID="_1558422219" r:id="rId1257"/>
              </w:object>
            </w:r>
          </w:p>
        </w:tc>
        <w:tc>
          <w:tcPr>
            <w:tcW w:w="992" w:type="dxa"/>
          </w:tcPr>
          <w:p w:rsidR="00715707" w:rsidRPr="00E36803" w:rsidRDefault="00715707" w:rsidP="00E36803">
            <w:r w:rsidRPr="00E36803">
              <w:object w:dxaOrig="520" w:dyaOrig="260">
                <v:shape id="_x0000_i1662" type="#_x0000_t75" style="width:26.3pt;height:13.75pt" o:ole="">
                  <v:imagedata r:id="rId1258" o:title=""/>
                </v:shape>
                <o:OLEObject Type="Embed" ProgID="Equation.DSMT4" ShapeID="_x0000_i1662" DrawAspect="Content" ObjectID="_1558422220" r:id="rId1259"/>
              </w:object>
            </w:r>
          </w:p>
        </w:tc>
        <w:tc>
          <w:tcPr>
            <w:tcW w:w="1560" w:type="dxa"/>
          </w:tcPr>
          <w:p w:rsidR="00715707" w:rsidRPr="00E36803" w:rsidRDefault="00715707" w:rsidP="00E36803">
            <w:r w:rsidRPr="00E36803">
              <w:object w:dxaOrig="1200" w:dyaOrig="340">
                <v:shape id="_x0000_i1663" type="#_x0000_t75" style="width:60.1pt;height:16.3pt" o:ole="">
                  <v:imagedata r:id="rId1260" o:title=""/>
                </v:shape>
                <o:OLEObject Type="Embed" ProgID="Equation.DSMT4" ShapeID="_x0000_i1663" DrawAspect="Content" ObjectID="_1558422221" r:id="rId1261"/>
              </w:object>
            </w:r>
          </w:p>
        </w:tc>
      </w:tr>
      <w:tr w:rsidR="00715707" w:rsidRPr="00E36803" w:rsidTr="00377E98">
        <w:trPr>
          <w:jc w:val="center"/>
        </w:trPr>
        <w:tc>
          <w:tcPr>
            <w:tcW w:w="842" w:type="dxa"/>
          </w:tcPr>
          <w:p w:rsidR="00715707" w:rsidRPr="00E36803" w:rsidRDefault="00715707" w:rsidP="00E36803">
            <w:r w:rsidRPr="00E36803">
              <w:object w:dxaOrig="560" w:dyaOrig="340">
                <v:shape id="_x0000_i1664" type="#_x0000_t75" style="width:27.55pt;height:16.3pt" o:ole="">
                  <v:imagedata r:id="rId1262" o:title=""/>
                </v:shape>
                <o:OLEObject Type="Embed" ProgID="Equation.DSMT4" ShapeID="_x0000_i1664" DrawAspect="Content" ObjectID="_1558422222" r:id="rId1263"/>
              </w:object>
            </w:r>
          </w:p>
        </w:tc>
        <w:tc>
          <w:tcPr>
            <w:tcW w:w="1276" w:type="dxa"/>
          </w:tcPr>
          <w:p w:rsidR="00715707" w:rsidRPr="00E36803" w:rsidRDefault="00715707" w:rsidP="00E36803">
            <w:r w:rsidRPr="00E36803">
              <w:object w:dxaOrig="200" w:dyaOrig="139">
                <v:shape id="_x0000_i1665" type="#_x0000_t75" style="width:8.75pt;height:6.9pt" o:ole="">
                  <v:imagedata r:id="rId1264" o:title=""/>
                </v:shape>
                <o:OLEObject Type="Embed" ProgID="Equation.DSMT4" ShapeID="_x0000_i1665" DrawAspect="Content" ObjectID="_1558422223" r:id="rId1265"/>
              </w:object>
            </w:r>
          </w:p>
        </w:tc>
        <w:tc>
          <w:tcPr>
            <w:tcW w:w="992" w:type="dxa"/>
          </w:tcPr>
          <w:p w:rsidR="00715707" w:rsidRPr="00E36803" w:rsidRDefault="00715707" w:rsidP="00E36803">
            <w:r w:rsidRPr="00E36803">
              <w:object w:dxaOrig="180" w:dyaOrig="260">
                <v:shape id="_x0000_i1666" type="#_x0000_t75" style="width:8.15pt;height:13.75pt" o:ole="">
                  <v:imagedata r:id="rId1266" o:title=""/>
                </v:shape>
                <o:OLEObject Type="Embed" ProgID="Equation.DSMT4" ShapeID="_x0000_i1666" DrawAspect="Content" ObjectID="_1558422224" r:id="rId1267"/>
              </w:object>
            </w:r>
          </w:p>
        </w:tc>
        <w:tc>
          <w:tcPr>
            <w:tcW w:w="1560" w:type="dxa"/>
          </w:tcPr>
          <w:p w:rsidR="00715707" w:rsidRPr="00E36803" w:rsidRDefault="00715707" w:rsidP="00E36803">
            <w:r w:rsidRPr="00E36803">
              <w:object w:dxaOrig="200" w:dyaOrig="200">
                <v:shape id="_x0000_i1667" type="#_x0000_t75" style="width:8.75pt;height:8.75pt" o:ole="">
                  <v:imagedata r:id="rId1268" o:title=""/>
                </v:shape>
                <o:OLEObject Type="Embed" ProgID="Equation.DSMT4" ShapeID="_x0000_i1667" DrawAspect="Content" ObjectID="_1558422225" r:id="rId1269"/>
              </w:object>
            </w:r>
          </w:p>
        </w:tc>
      </w:tr>
      <w:tr w:rsidR="00715707" w:rsidRPr="00E36803" w:rsidTr="00377E98">
        <w:trPr>
          <w:jc w:val="center"/>
        </w:trPr>
        <w:tc>
          <w:tcPr>
            <w:tcW w:w="842" w:type="dxa"/>
          </w:tcPr>
          <w:p w:rsidR="00715707" w:rsidRPr="00E36803" w:rsidRDefault="00715707" w:rsidP="00E36803">
            <w:r w:rsidRPr="00E36803">
              <w:object w:dxaOrig="520" w:dyaOrig="340">
                <v:shape id="_x0000_i1668" type="#_x0000_t75" style="width:26.3pt;height:16.3pt" o:ole="">
                  <v:imagedata r:id="rId1270" o:title=""/>
                </v:shape>
                <o:OLEObject Type="Embed" ProgID="Equation.DSMT4" ShapeID="_x0000_i1668" DrawAspect="Content" ObjectID="_1558422226" r:id="rId1271"/>
              </w:object>
            </w:r>
          </w:p>
        </w:tc>
        <w:tc>
          <w:tcPr>
            <w:tcW w:w="1276" w:type="dxa"/>
          </w:tcPr>
          <w:p w:rsidR="00715707" w:rsidRPr="00E36803" w:rsidRDefault="00715707" w:rsidP="00E36803">
            <w:r w:rsidRPr="00E36803">
              <w:t>单调减</w:t>
            </w:r>
          </w:p>
        </w:tc>
        <w:tc>
          <w:tcPr>
            <w:tcW w:w="992" w:type="dxa"/>
          </w:tcPr>
          <w:p w:rsidR="00715707" w:rsidRPr="00E36803" w:rsidRDefault="00715707" w:rsidP="00E36803">
            <w:r w:rsidRPr="00E36803">
              <w:t>极小值</w:t>
            </w:r>
          </w:p>
        </w:tc>
        <w:tc>
          <w:tcPr>
            <w:tcW w:w="1560" w:type="dxa"/>
          </w:tcPr>
          <w:p w:rsidR="00715707" w:rsidRPr="00E36803" w:rsidRDefault="00715707" w:rsidP="00E36803">
            <w:r w:rsidRPr="00E36803">
              <w:t>单调增</w:t>
            </w:r>
          </w:p>
        </w:tc>
      </w:tr>
    </w:tbl>
    <w:p w:rsidR="00715707" w:rsidRPr="00E36803" w:rsidRDefault="00E42991" w:rsidP="00E36803">
      <w:r w:rsidRPr="00E36803">
        <w:rPr>
          <w:rFonts w:hint="eastAsia"/>
        </w:rPr>
        <w:t>综上</w:t>
      </w:r>
      <w:r w:rsidRPr="00E36803">
        <w:t>，当</w:t>
      </w:r>
      <w:r w:rsidRPr="00E36803">
        <w:object w:dxaOrig="499" w:dyaOrig="260">
          <v:shape id="_x0000_i1669" type="#_x0000_t75" style="width:25.05pt;height:12.5pt" o:ole="">
            <v:imagedata r:id="rId1272" o:title=""/>
          </v:shape>
          <o:OLEObject Type="Embed" ProgID="Equation.DSMT4" ShapeID="_x0000_i1669" DrawAspect="Content" ObjectID="_1558422227" r:id="rId1273"/>
        </w:object>
      </w:r>
      <w:r w:rsidRPr="00E36803">
        <w:rPr>
          <w:rFonts w:hint="eastAsia"/>
        </w:rPr>
        <w:t>时</w:t>
      </w:r>
      <w:r w:rsidRPr="00E36803">
        <w:t>，</w:t>
      </w:r>
      <w:r w:rsidRPr="00E36803">
        <w:object w:dxaOrig="480" w:dyaOrig="300">
          <v:shape id="_x0000_i1670" type="#_x0000_t75" style="width:23.8pt;height:15.05pt" o:ole="">
            <v:imagedata r:id="rId1274" o:title=""/>
          </v:shape>
          <o:OLEObject Type="Embed" ProgID="Equation.DSMT4" ShapeID="_x0000_i1670" DrawAspect="Content" ObjectID="_1558422228" r:id="rId1275"/>
        </w:object>
      </w:r>
      <w:r w:rsidRPr="00E36803">
        <w:rPr>
          <w:rFonts w:hint="eastAsia"/>
        </w:rPr>
        <w:t>在</w:t>
      </w:r>
      <w:r w:rsidRPr="00E36803">
        <w:object w:dxaOrig="240" w:dyaOrig="240">
          <v:shape id="_x0000_i1671" type="#_x0000_t75" style="width:11.9pt;height:11.9pt" o:ole="">
            <v:imagedata r:id="rId1276" o:title=""/>
          </v:shape>
          <o:OLEObject Type="Embed" ProgID="Equation.DSMT4" ShapeID="_x0000_i1671" DrawAspect="Content" ObjectID="_1558422229" r:id="rId1277"/>
        </w:object>
      </w:r>
      <w:r w:rsidRPr="00E36803">
        <w:rPr>
          <w:rFonts w:hint="eastAsia"/>
        </w:rPr>
        <w:t>上</w:t>
      </w:r>
      <w:r w:rsidRPr="00E36803">
        <w:t>单调递减；</w:t>
      </w:r>
    </w:p>
    <w:p w:rsidR="00E42991" w:rsidRPr="00E36803" w:rsidRDefault="00E42991" w:rsidP="00E36803">
      <w:r w:rsidRPr="00E36803">
        <w:rPr>
          <w:rFonts w:hint="eastAsia"/>
        </w:rPr>
        <w:t>当</w:t>
      </w:r>
      <w:r w:rsidRPr="00E36803">
        <w:object w:dxaOrig="499" w:dyaOrig="260">
          <v:shape id="_x0000_i1672" type="#_x0000_t75" style="width:25.05pt;height:12.5pt" o:ole="">
            <v:imagedata r:id="rId1278" o:title=""/>
          </v:shape>
          <o:OLEObject Type="Embed" ProgID="Equation.DSMT4" ShapeID="_x0000_i1672" DrawAspect="Content" ObjectID="_1558422230" r:id="rId1279"/>
        </w:object>
      </w:r>
      <w:r w:rsidRPr="00E36803">
        <w:rPr>
          <w:rFonts w:hint="eastAsia"/>
        </w:rPr>
        <w:t>时</w:t>
      </w:r>
      <w:r w:rsidRPr="00E36803">
        <w:t>，</w:t>
      </w:r>
      <w:r w:rsidRPr="00E36803">
        <w:object w:dxaOrig="480" w:dyaOrig="300">
          <v:shape id="_x0000_i1673" type="#_x0000_t75" style="width:23.8pt;height:15.05pt" o:ole="">
            <v:imagedata r:id="rId1280" o:title=""/>
          </v:shape>
          <o:OLEObject Type="Embed" ProgID="Equation.DSMT4" ShapeID="_x0000_i1673" DrawAspect="Content" ObjectID="_1558422231" r:id="rId1281"/>
        </w:object>
      </w:r>
      <w:r w:rsidRPr="00E36803">
        <w:rPr>
          <w:rFonts w:hint="eastAsia"/>
        </w:rPr>
        <w:t>在</w:t>
      </w:r>
      <w:r w:rsidRPr="00E36803">
        <w:object w:dxaOrig="999" w:dyaOrig="300">
          <v:shape id="_x0000_i1674" type="#_x0000_t75" style="width:50.1pt;height:15.05pt" o:ole="">
            <v:imagedata r:id="rId1282" o:title=""/>
          </v:shape>
          <o:OLEObject Type="Embed" ProgID="Equation.DSMT4" ShapeID="_x0000_i1674" DrawAspect="Content" ObjectID="_1558422232" r:id="rId1283"/>
        </w:object>
      </w:r>
      <w:r w:rsidRPr="00E36803">
        <w:rPr>
          <w:rFonts w:hint="eastAsia"/>
        </w:rPr>
        <w:t>上</w:t>
      </w:r>
      <w:r w:rsidRPr="00E36803">
        <w:t>单调递减，在</w:t>
      </w:r>
      <w:r w:rsidRPr="00E36803">
        <w:object w:dxaOrig="999" w:dyaOrig="300">
          <v:shape id="_x0000_i1675" type="#_x0000_t75" style="width:50.1pt;height:15.05pt" o:ole="">
            <v:imagedata r:id="rId1284" o:title=""/>
          </v:shape>
          <o:OLEObject Type="Embed" ProgID="Equation.DSMT4" ShapeID="_x0000_i1675" DrawAspect="Content" ObjectID="_1558422233" r:id="rId1285"/>
        </w:object>
      </w:r>
      <w:r w:rsidRPr="00E36803">
        <w:rPr>
          <w:rFonts w:hint="eastAsia"/>
        </w:rPr>
        <w:t>上</w:t>
      </w:r>
      <w:r w:rsidRPr="00E36803">
        <w:t>单调递增</w:t>
      </w:r>
    </w:p>
    <w:p w:rsidR="00E42991" w:rsidRPr="00E36803" w:rsidRDefault="00715707" w:rsidP="00E36803">
      <w:r w:rsidRPr="00E36803">
        <w:t>（</w:t>
      </w:r>
      <w:r w:rsidRPr="00E36803">
        <w:t>2</w:t>
      </w:r>
      <w:r w:rsidRPr="00E36803">
        <w:t>）由（</w:t>
      </w:r>
      <w:r w:rsidRPr="00E36803">
        <w:t>1</w:t>
      </w:r>
      <w:r w:rsidRPr="00E36803">
        <w:t>）知，</w:t>
      </w:r>
    </w:p>
    <w:p w:rsidR="003973FD" w:rsidRPr="00E36803" w:rsidRDefault="00715707" w:rsidP="00E36803">
      <w:r w:rsidRPr="00E36803">
        <w:t>当</w:t>
      </w:r>
      <w:r w:rsidRPr="00E36803">
        <w:object w:dxaOrig="499" w:dyaOrig="260">
          <v:shape id="_x0000_i1676" type="#_x0000_t75" style="width:25.05pt;height:13.75pt" o:ole="">
            <v:imagedata r:id="rId1286" o:title=""/>
          </v:shape>
          <o:OLEObject Type="Embed" ProgID="Equation.DSMT4" ShapeID="_x0000_i1676" DrawAspect="Content" ObjectID="_1558422234" r:id="rId1287"/>
        </w:object>
      </w:r>
      <w:r w:rsidRPr="00E36803">
        <w:t>时，</w:t>
      </w:r>
      <w:r w:rsidRPr="00E36803">
        <w:object w:dxaOrig="520" w:dyaOrig="340">
          <v:shape id="_x0000_i1677" type="#_x0000_t75" style="width:26.3pt;height:16.3pt" o:ole="">
            <v:imagedata r:id="rId1288" o:title=""/>
          </v:shape>
          <o:OLEObject Type="Embed" ProgID="Equation.DSMT4" ShapeID="_x0000_i1677" DrawAspect="Content" ObjectID="_1558422235" r:id="rId1289"/>
        </w:object>
      </w:r>
      <w:r w:rsidRPr="00E36803">
        <w:t>在</w:t>
      </w:r>
      <w:r w:rsidR="00E42991" w:rsidRPr="00E36803">
        <w:object w:dxaOrig="240" w:dyaOrig="240">
          <v:shape id="_x0000_i1678" type="#_x0000_t75" style="width:11.9pt;height:11.9pt" o:ole="">
            <v:imagedata r:id="rId1290" o:title=""/>
          </v:shape>
          <o:OLEObject Type="Embed" ProgID="Equation.DSMT4" ShapeID="_x0000_i1678" DrawAspect="Content" ObjectID="_1558422236" r:id="rId1291"/>
        </w:object>
      </w:r>
      <w:r w:rsidRPr="00E36803">
        <w:t>上单调减，故</w:t>
      </w:r>
      <w:r w:rsidRPr="00E36803">
        <w:object w:dxaOrig="520" w:dyaOrig="340">
          <v:shape id="_x0000_i1679" type="#_x0000_t75" style="width:26.3pt;height:16.3pt" o:ole="">
            <v:imagedata r:id="rId1292" o:title=""/>
          </v:shape>
          <o:OLEObject Type="Embed" ProgID="Equation.DSMT4" ShapeID="_x0000_i1679" DrawAspect="Content" ObjectID="_1558422237" r:id="rId1293"/>
        </w:object>
      </w:r>
      <w:r w:rsidRPr="00E36803">
        <w:t>在</w:t>
      </w:r>
      <w:r w:rsidR="00E42991" w:rsidRPr="00E36803">
        <w:object w:dxaOrig="240" w:dyaOrig="240">
          <v:shape id="_x0000_i1680" type="#_x0000_t75" style="width:11.9pt;height:11.9pt" o:ole="">
            <v:imagedata r:id="rId1290" o:title=""/>
          </v:shape>
          <o:OLEObject Type="Embed" ProgID="Equation.DSMT4" ShapeID="_x0000_i1680" DrawAspect="Content" ObjectID="_1558422238" r:id="rId1294"/>
        </w:object>
      </w:r>
      <w:r w:rsidRPr="00E36803">
        <w:t>上至多一个零点，不满足条件．</w:t>
      </w:r>
      <w:r w:rsidRPr="00E36803">
        <w:br/>
      </w:r>
      <w:r w:rsidRPr="00E36803">
        <w:t>当</w:t>
      </w:r>
      <w:r w:rsidRPr="00E36803">
        <w:object w:dxaOrig="499" w:dyaOrig="260">
          <v:shape id="_x0000_i1681" type="#_x0000_t75" style="width:25.05pt;height:13.75pt" o:ole="">
            <v:imagedata r:id="rId1295" o:title=""/>
          </v:shape>
          <o:OLEObject Type="Embed" ProgID="Equation.DSMT4" ShapeID="_x0000_i1681" DrawAspect="Content" ObjectID="_1558422239" r:id="rId1296"/>
        </w:object>
      </w:r>
      <w:r w:rsidRPr="00E36803">
        <w:t>时，</w:t>
      </w:r>
      <w:r w:rsidRPr="00E36803">
        <w:object w:dxaOrig="2520" w:dyaOrig="560">
          <v:shape id="_x0000_i1682" type="#_x0000_t75" style="width:126.45pt;height:27.55pt" o:ole="">
            <v:imagedata r:id="rId1297" o:title=""/>
          </v:shape>
          <o:OLEObject Type="Embed" ProgID="Equation.DSMT4" ShapeID="_x0000_i1682" DrawAspect="Content" ObjectID="_1558422240" r:id="rId1298"/>
        </w:object>
      </w:r>
      <w:r w:rsidRPr="00E36803">
        <w:t>．</w:t>
      </w:r>
      <w:r w:rsidRPr="00E36803">
        <w:br/>
      </w:r>
      <w:r w:rsidRPr="00E36803">
        <w:t>令</w:t>
      </w:r>
      <w:r w:rsidRPr="00E36803">
        <w:object w:dxaOrig="1620" w:dyaOrig="560">
          <v:shape id="_x0000_i1683" type="#_x0000_t75" style="width:80.15pt;height:27.55pt" o:ole="">
            <v:imagedata r:id="rId1299" o:title=""/>
          </v:shape>
          <o:OLEObject Type="Embed" ProgID="Equation.DSMT4" ShapeID="_x0000_i1683" DrawAspect="Content" ObjectID="_1558422241" r:id="rId1300"/>
        </w:object>
      </w:r>
      <w:r w:rsidRPr="00E36803">
        <w:t>．</w:t>
      </w:r>
      <w:r w:rsidRPr="00E36803">
        <w:br/>
      </w:r>
      <w:r w:rsidRPr="00E36803">
        <w:t>令</w:t>
      </w:r>
      <w:r w:rsidRPr="00E36803">
        <w:object w:dxaOrig="2240" w:dyaOrig="560">
          <v:shape id="_x0000_i1684" type="#_x0000_t75" style="width:113.3pt;height:27.55pt" o:ole="">
            <v:imagedata r:id="rId1301" o:title=""/>
          </v:shape>
          <o:OLEObject Type="Embed" ProgID="Equation.DSMT4" ShapeID="_x0000_i1684" DrawAspect="Content" ObjectID="_1558422242" r:id="rId1302"/>
        </w:object>
      </w:r>
      <w:r w:rsidRPr="00E36803">
        <w:t>，则</w:t>
      </w:r>
      <w:r w:rsidR="00E831A5" w:rsidRPr="00E36803">
        <w:object w:dxaOrig="1660" w:dyaOrig="560">
          <v:shape id="_x0000_i1685" type="#_x0000_t75" style="width:83.25pt;height:27.55pt" o:ole="">
            <v:imagedata r:id="rId1303" o:title=""/>
          </v:shape>
          <o:OLEObject Type="Embed" ProgID="Equation.DSMT4" ShapeID="_x0000_i1685" DrawAspect="Content" ObjectID="_1558422243" r:id="rId1304"/>
        </w:object>
      </w:r>
      <w:r w:rsidRPr="00E36803">
        <w:t>．从而</w:t>
      </w:r>
      <w:r w:rsidRPr="00E36803">
        <w:object w:dxaOrig="499" w:dyaOrig="340">
          <v:shape id="_x0000_i1686" type="#_x0000_t75" style="width:25.05pt;height:16.3pt" o:ole="">
            <v:imagedata r:id="rId1305" o:title=""/>
          </v:shape>
          <o:OLEObject Type="Embed" ProgID="Equation.DSMT4" ShapeID="_x0000_i1686" DrawAspect="Content" ObjectID="_1558422244" r:id="rId1306"/>
        </w:object>
      </w:r>
      <w:r w:rsidRPr="00E36803">
        <w:t>在</w:t>
      </w:r>
      <w:r w:rsidRPr="00E36803">
        <w:object w:dxaOrig="840" w:dyaOrig="340">
          <v:shape id="_x0000_i1687" type="#_x0000_t75" style="width:41.95pt;height:16.3pt" o:ole="">
            <v:imagedata r:id="rId1307" o:title=""/>
          </v:shape>
          <o:OLEObject Type="Embed" ProgID="Equation.DSMT4" ShapeID="_x0000_i1687" DrawAspect="Content" ObjectID="_1558422245" r:id="rId1308"/>
        </w:object>
      </w:r>
      <w:r w:rsidRPr="00E36803">
        <w:t>上单调增，而</w:t>
      </w:r>
      <w:r w:rsidRPr="00E36803">
        <w:object w:dxaOrig="780" w:dyaOrig="340">
          <v:shape id="_x0000_i1688" type="#_x0000_t75" style="width:40.7pt;height:16.3pt" o:ole="">
            <v:imagedata r:id="rId1309" o:title=""/>
          </v:shape>
          <o:OLEObject Type="Embed" ProgID="Equation.DSMT4" ShapeID="_x0000_i1688" DrawAspect="Content" ObjectID="_1558422246" r:id="rId1310"/>
        </w:object>
      </w:r>
      <w:r w:rsidRPr="00E36803">
        <w:t>．故当</w:t>
      </w:r>
      <w:r w:rsidRPr="00E36803">
        <w:object w:dxaOrig="780" w:dyaOrig="260">
          <v:shape id="_x0000_i1689" type="#_x0000_t75" style="width:40.7pt;height:13.75pt" o:ole="">
            <v:imagedata r:id="rId1311" o:title=""/>
          </v:shape>
          <o:OLEObject Type="Embed" ProgID="Equation.DSMT4" ShapeID="_x0000_i1689" DrawAspect="Content" ObjectID="_1558422247" r:id="rId1312"/>
        </w:object>
      </w:r>
      <w:r w:rsidRPr="00E36803">
        <w:t>时，</w:t>
      </w:r>
      <w:r w:rsidRPr="00E36803">
        <w:object w:dxaOrig="820" w:dyaOrig="340">
          <v:shape id="_x0000_i1690" type="#_x0000_t75" style="width:41.95pt;height:16.3pt" o:ole="">
            <v:imagedata r:id="rId1313" o:title=""/>
          </v:shape>
          <o:OLEObject Type="Embed" ProgID="Equation.DSMT4" ShapeID="_x0000_i1690" DrawAspect="Content" ObjectID="_1558422248" r:id="rId1314"/>
        </w:object>
      </w:r>
      <w:r w:rsidRPr="00E36803">
        <w:t>．当</w:t>
      </w:r>
      <w:r w:rsidRPr="00E36803">
        <w:object w:dxaOrig="460" w:dyaOrig="260">
          <v:shape id="_x0000_i1691" type="#_x0000_t75" style="width:22.55pt;height:13.75pt" o:ole="">
            <v:imagedata r:id="rId1315" o:title=""/>
          </v:shape>
          <o:OLEObject Type="Embed" ProgID="Equation.DSMT4" ShapeID="_x0000_i1691" DrawAspect="Content" ObjectID="_1558422249" r:id="rId1316"/>
        </w:object>
      </w:r>
      <w:r w:rsidRPr="00E36803">
        <w:t>时</w:t>
      </w:r>
      <w:r w:rsidRPr="00E36803">
        <w:object w:dxaOrig="820" w:dyaOrig="340">
          <v:shape id="_x0000_i1692" type="#_x0000_t75" style="width:41.95pt;height:16.3pt" o:ole="">
            <v:imagedata r:id="rId1317" o:title=""/>
          </v:shape>
          <o:OLEObject Type="Embed" ProgID="Equation.DSMT4" ShapeID="_x0000_i1692" DrawAspect="Content" ObjectID="_1558422250" r:id="rId1318"/>
        </w:object>
      </w:r>
      <w:r w:rsidRPr="00E36803">
        <w:t>．当</w:t>
      </w:r>
      <w:r w:rsidRPr="00E36803">
        <w:object w:dxaOrig="460" w:dyaOrig="260">
          <v:shape id="_x0000_i1693" type="#_x0000_t75" style="width:22.55pt;height:13.75pt" o:ole="">
            <v:imagedata r:id="rId1319" o:title=""/>
          </v:shape>
          <o:OLEObject Type="Embed" ProgID="Equation.DSMT4" ShapeID="_x0000_i1693" DrawAspect="Content" ObjectID="_1558422251" r:id="rId1320"/>
        </w:object>
      </w:r>
      <w:r w:rsidRPr="00E36803">
        <w:t>时</w:t>
      </w:r>
      <w:r w:rsidRPr="00E36803">
        <w:object w:dxaOrig="820" w:dyaOrig="340">
          <v:shape id="_x0000_i1694" type="#_x0000_t75" style="width:41.95pt;height:16.3pt" o:ole="">
            <v:imagedata r:id="rId1321" o:title=""/>
          </v:shape>
          <o:OLEObject Type="Embed" ProgID="Equation.DSMT4" ShapeID="_x0000_i1694" DrawAspect="Content" ObjectID="_1558422252" r:id="rId1322"/>
        </w:object>
      </w:r>
      <w:r w:rsidRPr="00E36803">
        <w:br/>
      </w:r>
      <w:r w:rsidRPr="00E36803">
        <w:t>若</w:t>
      </w:r>
      <w:r w:rsidRPr="00E36803">
        <w:object w:dxaOrig="460" w:dyaOrig="260">
          <v:shape id="_x0000_i1695" type="#_x0000_t75" style="width:22.55pt;height:13.75pt" o:ole="">
            <v:imagedata r:id="rId1323" o:title=""/>
          </v:shape>
          <o:OLEObject Type="Embed" ProgID="Equation.DSMT4" ShapeID="_x0000_i1695" DrawAspect="Content" ObjectID="_1558422253" r:id="rId1324"/>
        </w:object>
      </w:r>
      <w:r w:rsidRPr="00E36803">
        <w:t>，则</w:t>
      </w:r>
      <w:r w:rsidRPr="00E36803">
        <w:object w:dxaOrig="2480" w:dyaOrig="560">
          <v:shape id="_x0000_i1696" type="#_x0000_t75" style="width:124.6pt;height:27.55pt" o:ole="">
            <v:imagedata r:id="rId1325" o:title=""/>
          </v:shape>
          <o:OLEObject Type="Embed" ProgID="Equation.DSMT4" ShapeID="_x0000_i1696" DrawAspect="Content" ObjectID="_1558422254" r:id="rId1326"/>
        </w:object>
      </w:r>
      <w:r w:rsidRPr="00E36803">
        <w:t>，故</w:t>
      </w:r>
      <w:r w:rsidRPr="00E36803">
        <w:object w:dxaOrig="820" w:dyaOrig="340">
          <v:shape id="_x0000_i1697" type="#_x0000_t75" style="width:41.95pt;height:16.3pt" o:ole="">
            <v:imagedata r:id="rId1327" o:title=""/>
          </v:shape>
          <o:OLEObject Type="Embed" ProgID="Equation.DSMT4" ShapeID="_x0000_i1697" DrawAspect="Content" ObjectID="_1558422255" r:id="rId1328"/>
        </w:object>
      </w:r>
      <w:r w:rsidRPr="00E36803">
        <w:t>恒成立，从而</w:t>
      </w:r>
      <w:r w:rsidRPr="00E36803">
        <w:object w:dxaOrig="520" w:dyaOrig="340">
          <v:shape id="_x0000_i1698" type="#_x0000_t75" style="width:26.3pt;height:16.3pt" o:ole="">
            <v:imagedata r:id="rId1329" o:title=""/>
          </v:shape>
          <o:OLEObject Type="Embed" ProgID="Equation.DSMT4" ShapeID="_x0000_i1698" DrawAspect="Content" ObjectID="_1558422256" r:id="rId1330"/>
        </w:object>
      </w:r>
      <w:r w:rsidRPr="00E36803">
        <w:t>无零点，不满足条件．</w:t>
      </w:r>
      <w:r w:rsidRPr="00E36803">
        <w:br/>
      </w:r>
      <w:r w:rsidRPr="00E36803">
        <w:t>若</w:t>
      </w:r>
      <w:r w:rsidRPr="00E36803">
        <w:object w:dxaOrig="460" w:dyaOrig="260">
          <v:shape id="_x0000_i1699" type="#_x0000_t75" style="width:22.55pt;height:13.75pt" o:ole="">
            <v:imagedata r:id="rId1331" o:title=""/>
          </v:shape>
          <o:OLEObject Type="Embed" ProgID="Equation.DSMT4" ShapeID="_x0000_i1699" DrawAspect="Content" ObjectID="_1558422257" r:id="rId1332"/>
        </w:object>
      </w:r>
      <w:r w:rsidRPr="00E36803">
        <w:t>，则</w:t>
      </w:r>
      <w:r w:rsidRPr="00E36803">
        <w:object w:dxaOrig="1840" w:dyaOrig="560">
          <v:shape id="_x0000_i1700" type="#_x0000_t75" style="width:91.4pt;height:27.55pt" o:ole="">
            <v:imagedata r:id="rId1333" o:title=""/>
          </v:shape>
          <o:OLEObject Type="Embed" ProgID="Equation.DSMT4" ShapeID="_x0000_i1700" DrawAspect="Content" ObjectID="_1558422258" r:id="rId1334"/>
        </w:object>
      </w:r>
      <w:r w:rsidRPr="00E36803">
        <w:t>，故</w:t>
      </w:r>
      <w:r w:rsidRPr="00E36803">
        <w:object w:dxaOrig="820" w:dyaOrig="340">
          <v:shape id="_x0000_i1701" type="#_x0000_t75" style="width:41.95pt;height:16.3pt" o:ole="">
            <v:imagedata r:id="rId1335" o:title=""/>
          </v:shape>
          <o:OLEObject Type="Embed" ProgID="Equation.DSMT4" ShapeID="_x0000_i1701" DrawAspect="Content" ObjectID="_1558422259" r:id="rId1336"/>
        </w:object>
      </w:r>
      <w:r w:rsidRPr="00E36803">
        <w:t>仅有一个实根</w:t>
      </w:r>
      <w:r w:rsidRPr="00E36803">
        <w:object w:dxaOrig="1160" w:dyaOrig="260">
          <v:shape id="_x0000_i1702" type="#_x0000_t75" style="width:57.6pt;height:13.75pt" o:ole="">
            <v:imagedata r:id="rId1337" o:title=""/>
          </v:shape>
          <o:OLEObject Type="Embed" ProgID="Equation.DSMT4" ShapeID="_x0000_i1702" DrawAspect="Content" ObjectID="_1558422260" r:id="rId1338"/>
        </w:object>
      </w:r>
      <w:r w:rsidRPr="00E36803">
        <w:t>，不满足条件．</w:t>
      </w:r>
      <w:r w:rsidRPr="00E36803">
        <w:br/>
      </w:r>
      <w:r w:rsidRPr="00E36803">
        <w:t>若</w:t>
      </w:r>
      <w:r w:rsidRPr="00E36803">
        <w:object w:dxaOrig="780" w:dyaOrig="260">
          <v:shape id="_x0000_i1703" type="#_x0000_t75" style="width:40.7pt;height:13.75pt" o:ole="">
            <v:imagedata r:id="rId1339" o:title=""/>
          </v:shape>
          <o:OLEObject Type="Embed" ProgID="Equation.DSMT4" ShapeID="_x0000_i1703" DrawAspect="Content" ObjectID="_1558422261" r:id="rId1340"/>
        </w:object>
      </w:r>
      <w:r w:rsidRPr="00E36803">
        <w:t>，则</w:t>
      </w:r>
      <w:r w:rsidRPr="00E36803">
        <w:object w:dxaOrig="1840" w:dyaOrig="560">
          <v:shape id="_x0000_i1704" type="#_x0000_t75" style="width:91.4pt;height:27.55pt" o:ole="">
            <v:imagedata r:id="rId1341" o:title=""/>
          </v:shape>
          <o:OLEObject Type="Embed" ProgID="Equation.DSMT4" ShapeID="_x0000_i1704" DrawAspect="Content" ObjectID="_1558422262" r:id="rId1342"/>
        </w:object>
      </w:r>
      <w:r w:rsidRPr="00E36803">
        <w:t>，注意到</w:t>
      </w:r>
      <w:r w:rsidRPr="00E36803">
        <w:object w:dxaOrig="840" w:dyaOrig="260">
          <v:shape id="_x0000_i1705" type="#_x0000_t75" style="width:41.95pt;height:13.75pt" o:ole="">
            <v:imagedata r:id="rId1343" o:title=""/>
          </v:shape>
          <o:OLEObject Type="Embed" ProgID="Equation.DSMT4" ShapeID="_x0000_i1705" DrawAspect="Content" ObjectID="_1558422263" r:id="rId1344"/>
        </w:object>
      </w:r>
      <w:r w:rsidRPr="00E36803">
        <w:t>．</w:t>
      </w:r>
      <w:r w:rsidR="00E831A5" w:rsidRPr="00E36803">
        <w:object w:dxaOrig="2299" w:dyaOrig="560">
          <v:shape id="_x0000_i1706" type="#_x0000_t75" style="width:114.55pt;height:27.55pt" o:ole="">
            <v:imagedata r:id="rId1345" o:title=""/>
          </v:shape>
          <o:OLEObject Type="Embed" ProgID="Equation.DSMT4" ShapeID="_x0000_i1706" DrawAspect="Content" ObjectID="_1558422264" r:id="rId1346"/>
        </w:object>
      </w:r>
      <w:r w:rsidRPr="00E36803">
        <w:t>．</w:t>
      </w:r>
      <w:r w:rsidRPr="00E36803">
        <w:br/>
      </w:r>
      <w:r w:rsidRPr="00E36803">
        <w:t>故</w:t>
      </w:r>
      <w:r w:rsidRPr="00E36803">
        <w:object w:dxaOrig="520" w:dyaOrig="340">
          <v:shape id="_x0000_i1707" type="#_x0000_t75" style="width:26.3pt;height:16.3pt" o:ole="">
            <v:imagedata r:id="rId1347" o:title=""/>
          </v:shape>
          <o:OLEObject Type="Embed" ProgID="Equation.DSMT4" ShapeID="_x0000_i1707" DrawAspect="Content" ObjectID="_1558422265" r:id="rId1348"/>
        </w:object>
      </w:r>
      <w:r w:rsidRPr="00E36803">
        <w:t>在</w:t>
      </w:r>
      <w:r w:rsidRPr="00E36803">
        <w:object w:dxaOrig="1100" w:dyaOrig="340">
          <v:shape id="_x0000_i1708" type="#_x0000_t75" style="width:55.7pt;height:16.3pt" o:ole="">
            <v:imagedata r:id="rId1349" o:title=""/>
          </v:shape>
          <o:OLEObject Type="Embed" ProgID="Equation.DSMT4" ShapeID="_x0000_i1708" DrawAspect="Content" ObjectID="_1558422266" r:id="rId1350"/>
        </w:object>
      </w:r>
      <w:r w:rsidRPr="00E36803">
        <w:t>上有一个实根，而又</w:t>
      </w:r>
      <w:r w:rsidRPr="00E36803">
        <w:object w:dxaOrig="2079" w:dyaOrig="620">
          <v:shape id="_x0000_i1709" type="#_x0000_t75" style="width:102.7pt;height:30.7pt" o:ole="">
            <v:imagedata r:id="rId1351" o:title=""/>
          </v:shape>
          <o:OLEObject Type="Embed" ProgID="Equation.DSMT4" ShapeID="_x0000_i1709" DrawAspect="Content" ObjectID="_1558422267" r:id="rId1352"/>
        </w:object>
      </w:r>
      <w:r w:rsidRPr="00E36803">
        <w:t>．</w:t>
      </w:r>
      <w:r w:rsidRPr="00E36803">
        <w:br/>
      </w:r>
      <w:r w:rsidRPr="00E36803">
        <w:t>且</w:t>
      </w:r>
      <w:r w:rsidR="005A00C5" w:rsidRPr="00E36803">
        <w:object w:dxaOrig="4540" w:dyaOrig="740">
          <v:shape id="_x0000_i1710" type="#_x0000_t75" style="width:227.25pt;height:37.55pt" o:ole="">
            <v:imagedata r:id="rId1353" o:title=""/>
          </v:shape>
          <o:OLEObject Type="Embed" ProgID="Equation.DSMT4" ShapeID="_x0000_i1710" DrawAspect="Content" ObjectID="_1558422268" r:id="rId1354"/>
        </w:object>
      </w:r>
      <w:r w:rsidR="005A00C5" w:rsidRPr="00E36803">
        <w:object w:dxaOrig="6540" w:dyaOrig="620">
          <v:shape id="_x0000_i1711" type="#_x0000_t75" style="width:326.8pt;height:30.7pt" o:ole="">
            <v:imagedata r:id="rId1355" o:title=""/>
          </v:shape>
          <o:OLEObject Type="Embed" ProgID="Equation.DSMT4" ShapeID="_x0000_i1711" DrawAspect="Content" ObjectID="_1558422269" r:id="rId1356"/>
        </w:object>
      </w:r>
      <w:r w:rsidRPr="00E36803">
        <w:t>．</w:t>
      </w:r>
      <w:bookmarkStart w:id="0" w:name="_GoBack"/>
      <w:bookmarkEnd w:id="0"/>
      <w:r w:rsidRPr="00E36803">
        <w:br/>
      </w:r>
      <w:r w:rsidRPr="00E36803">
        <w:lastRenderedPageBreak/>
        <w:t>故</w:t>
      </w:r>
      <w:r w:rsidRPr="00E36803">
        <w:object w:dxaOrig="520" w:dyaOrig="340">
          <v:shape id="_x0000_i1712" type="#_x0000_t75" style="width:26.3pt;height:16.3pt" o:ole="">
            <v:imagedata r:id="rId1357" o:title=""/>
          </v:shape>
          <o:OLEObject Type="Embed" ProgID="Equation.DSMT4" ShapeID="_x0000_i1712" DrawAspect="Content" ObjectID="_1558422270" r:id="rId1358"/>
        </w:object>
      </w:r>
      <w:r w:rsidRPr="00E36803">
        <w:t>在</w:t>
      </w:r>
      <w:r w:rsidRPr="00E36803">
        <w:object w:dxaOrig="1719" w:dyaOrig="660">
          <v:shape id="_x0000_i1713" type="#_x0000_t75" style="width:86.4pt;height:31.3pt" o:ole="">
            <v:imagedata r:id="rId1359" o:title=""/>
          </v:shape>
          <o:OLEObject Type="Embed" ProgID="Equation.DSMT4" ShapeID="_x0000_i1713" DrawAspect="Content" ObjectID="_1558422271" r:id="rId1360"/>
        </w:object>
      </w:r>
      <w:r w:rsidRPr="00E36803">
        <w:t>上有一个实根．</w:t>
      </w:r>
      <w:r w:rsidRPr="00E36803">
        <w:br/>
      </w:r>
      <w:r w:rsidRPr="00E36803">
        <w:t>又</w:t>
      </w:r>
      <w:r w:rsidRPr="00E36803">
        <w:object w:dxaOrig="520" w:dyaOrig="340">
          <v:shape id="_x0000_i1714" type="#_x0000_t75" style="width:26.3pt;height:16.3pt" o:ole="">
            <v:imagedata r:id="rId1361" o:title=""/>
          </v:shape>
          <o:OLEObject Type="Embed" ProgID="Equation.DSMT4" ShapeID="_x0000_i1714" DrawAspect="Content" ObjectID="_1558422272" r:id="rId1362"/>
        </w:object>
      </w:r>
      <w:r w:rsidRPr="00E36803">
        <w:t>在</w:t>
      </w:r>
      <w:r w:rsidRPr="00E36803">
        <w:object w:dxaOrig="1160" w:dyaOrig="340">
          <v:shape id="_x0000_i1715" type="#_x0000_t75" style="width:57.6pt;height:16.3pt" o:ole="">
            <v:imagedata r:id="rId1363" o:title=""/>
          </v:shape>
          <o:OLEObject Type="Embed" ProgID="Equation.DSMT4" ShapeID="_x0000_i1715" DrawAspect="Content" ObjectID="_1558422273" r:id="rId1364"/>
        </w:object>
      </w:r>
      <w:r w:rsidRPr="00E36803">
        <w:t>上单调减，在</w:t>
      </w:r>
      <w:r w:rsidRPr="00E36803">
        <w:object w:dxaOrig="1200" w:dyaOrig="340">
          <v:shape id="_x0000_i1716" type="#_x0000_t75" style="width:60.1pt;height:16.3pt" o:ole="">
            <v:imagedata r:id="rId1365" o:title=""/>
          </v:shape>
          <o:OLEObject Type="Embed" ProgID="Equation.DSMT4" ShapeID="_x0000_i1716" DrawAspect="Content" ObjectID="_1558422274" r:id="rId1366"/>
        </w:object>
      </w:r>
      <w:r w:rsidRPr="00E36803">
        <w:t>单调增，故</w:t>
      </w:r>
      <w:r w:rsidRPr="00E36803">
        <w:object w:dxaOrig="520" w:dyaOrig="340">
          <v:shape id="_x0000_i1717" type="#_x0000_t75" style="width:26.3pt;height:16.3pt" o:ole="">
            <v:imagedata r:id="rId1367" o:title=""/>
          </v:shape>
          <o:OLEObject Type="Embed" ProgID="Equation.DSMT4" ShapeID="_x0000_i1717" DrawAspect="Content" ObjectID="_1558422275" r:id="rId1368"/>
        </w:object>
      </w:r>
      <w:r w:rsidRPr="00E36803">
        <w:t>在</w:t>
      </w:r>
      <w:r w:rsidR="00E831A5" w:rsidRPr="00E36803">
        <w:object w:dxaOrig="240" w:dyaOrig="240">
          <v:shape id="_x0000_i1718" type="#_x0000_t75" style="width:11.9pt;height:11.9pt" o:ole="">
            <v:imagedata r:id="rId1369" o:title=""/>
          </v:shape>
          <o:OLEObject Type="Embed" ProgID="Equation.DSMT4" ShapeID="_x0000_i1718" DrawAspect="Content" ObjectID="_1558422276" r:id="rId1370"/>
        </w:object>
      </w:r>
      <w:r w:rsidRPr="00E36803">
        <w:t>上至多两个实根．</w:t>
      </w:r>
      <w:r w:rsidRPr="00E36803">
        <w:br/>
      </w:r>
      <w:r w:rsidRPr="00E36803">
        <w:t>又</w:t>
      </w:r>
      <w:r w:rsidRPr="00E36803">
        <w:object w:dxaOrig="520" w:dyaOrig="340">
          <v:shape id="_x0000_i1719" type="#_x0000_t75" style="width:26.3pt;height:16.3pt" o:ole="">
            <v:imagedata r:id="rId1361" o:title=""/>
          </v:shape>
          <o:OLEObject Type="Embed" ProgID="Equation.DSMT4" ShapeID="_x0000_i1719" DrawAspect="Content" ObjectID="_1558422277" r:id="rId1371"/>
        </w:object>
      </w:r>
      <w:r w:rsidRPr="00E36803">
        <w:t>在</w:t>
      </w:r>
      <w:r w:rsidRPr="00E36803">
        <w:object w:dxaOrig="1100" w:dyaOrig="340">
          <v:shape id="_x0000_i1720" type="#_x0000_t75" style="width:55.7pt;height:16.3pt" o:ole="">
            <v:imagedata r:id="rId1372" o:title=""/>
          </v:shape>
          <o:OLEObject Type="Embed" ProgID="Equation.DSMT4" ShapeID="_x0000_i1720" DrawAspect="Content" ObjectID="_1558422278" r:id="rId1373"/>
        </w:object>
      </w:r>
      <w:r w:rsidRPr="00E36803">
        <w:t>及</w:t>
      </w:r>
      <w:r w:rsidRPr="00E36803">
        <w:object w:dxaOrig="1719" w:dyaOrig="660">
          <v:shape id="_x0000_i1721" type="#_x0000_t75" style="width:86.4pt;height:31.3pt" o:ole="">
            <v:imagedata r:id="rId1374" o:title=""/>
          </v:shape>
          <o:OLEObject Type="Embed" ProgID="Equation.DSMT4" ShapeID="_x0000_i1721" DrawAspect="Content" ObjectID="_1558422279" r:id="rId1375"/>
        </w:object>
      </w:r>
      <w:r w:rsidRPr="00E36803">
        <w:t>上均至少有一个实数根，故</w:t>
      </w:r>
      <w:r w:rsidRPr="00E36803">
        <w:object w:dxaOrig="520" w:dyaOrig="340">
          <v:shape id="_x0000_i1722" type="#_x0000_t75" style="width:26.3pt;height:16.3pt" o:ole="">
            <v:imagedata r:id="rId1376" o:title=""/>
          </v:shape>
          <o:OLEObject Type="Embed" ProgID="Equation.DSMT4" ShapeID="_x0000_i1722" DrawAspect="Content" ObjectID="_1558422280" r:id="rId1377"/>
        </w:object>
      </w:r>
      <w:r w:rsidRPr="00E36803">
        <w:t>在</w:t>
      </w:r>
      <w:r w:rsidR="00E831A5" w:rsidRPr="00E36803">
        <w:object w:dxaOrig="240" w:dyaOrig="240">
          <v:shape id="_x0000_i1723" type="#_x0000_t75" style="width:11.9pt;height:11.9pt" o:ole="">
            <v:imagedata r:id="rId1378" o:title=""/>
          </v:shape>
          <o:OLEObject Type="Embed" ProgID="Equation.DSMT4" ShapeID="_x0000_i1723" DrawAspect="Content" ObjectID="_1558422281" r:id="rId1379"/>
        </w:object>
      </w:r>
      <w:r w:rsidRPr="00E36803">
        <w:t>上恰有两个实根．</w:t>
      </w:r>
      <w:r w:rsidRPr="00E36803">
        <w:br/>
      </w:r>
      <w:r w:rsidRPr="00E36803">
        <w:t>综上，</w:t>
      </w:r>
      <w:r w:rsidRPr="00E36803">
        <w:object w:dxaOrig="780" w:dyaOrig="260">
          <v:shape id="_x0000_i1724" type="#_x0000_t75" style="width:40.7pt;height:13.75pt" o:ole="">
            <v:imagedata r:id="rId1380" o:title=""/>
          </v:shape>
          <o:OLEObject Type="Embed" ProgID="Equation.DSMT4" ShapeID="_x0000_i1724" DrawAspect="Content" ObjectID="_1558422282" r:id="rId1381"/>
        </w:object>
      </w:r>
      <w:r w:rsidRPr="00E36803">
        <w:t>．</w:t>
      </w:r>
    </w:p>
    <w:p w:rsidR="003973FD" w:rsidRPr="00E36803" w:rsidRDefault="00B006F4" w:rsidP="00E36803">
      <w:r w:rsidRPr="00E36803">
        <w:rPr>
          <w:rFonts w:hint="eastAsia"/>
        </w:rPr>
        <w:t>（二）选考题</w:t>
      </w:r>
      <w:r w:rsidRPr="00E36803">
        <w:t>：共</w:t>
      </w:r>
      <w:r w:rsidRPr="00E36803">
        <w:rPr>
          <w:rFonts w:hint="eastAsia"/>
        </w:rPr>
        <w:t>10</w:t>
      </w:r>
      <w:r w:rsidRPr="00E36803">
        <w:rPr>
          <w:rFonts w:hint="eastAsia"/>
        </w:rPr>
        <w:t>分</w:t>
      </w:r>
      <w:r w:rsidRPr="00E36803">
        <w:t>。请考生在第</w:t>
      </w:r>
      <w:r w:rsidRPr="00E36803">
        <w:rPr>
          <w:rFonts w:hint="eastAsia"/>
        </w:rPr>
        <w:t>22</w:t>
      </w:r>
      <w:r w:rsidRPr="00E36803">
        <w:rPr>
          <w:rFonts w:hint="eastAsia"/>
        </w:rPr>
        <w:t>、</w:t>
      </w:r>
      <w:r w:rsidRPr="00E36803">
        <w:rPr>
          <w:rFonts w:hint="eastAsia"/>
        </w:rPr>
        <w:t>23</w:t>
      </w:r>
      <w:r w:rsidRPr="00E36803">
        <w:rPr>
          <w:rFonts w:hint="eastAsia"/>
        </w:rPr>
        <w:t>题</w:t>
      </w:r>
      <w:r w:rsidRPr="00E36803">
        <w:t>中任选一题作答。如果</w:t>
      </w:r>
      <w:r w:rsidRPr="00E36803">
        <w:rPr>
          <w:rFonts w:hint="eastAsia"/>
        </w:rPr>
        <w:t>多做</w:t>
      </w:r>
      <w:r w:rsidRPr="00E36803">
        <w:t>，则</w:t>
      </w:r>
      <w:r w:rsidRPr="00E36803">
        <w:rPr>
          <w:rFonts w:hint="eastAsia"/>
        </w:rPr>
        <w:t>按</w:t>
      </w:r>
      <w:r w:rsidRPr="00E36803">
        <w:t>所做的第一题计分。</w:t>
      </w:r>
    </w:p>
    <w:p w:rsidR="003973FD" w:rsidRPr="00E36803" w:rsidRDefault="003973FD" w:rsidP="00E36803">
      <w:r w:rsidRPr="00E36803">
        <w:rPr>
          <w:rFonts w:hint="eastAsia"/>
        </w:rPr>
        <w:t>[</w:t>
      </w:r>
      <w:r w:rsidRPr="00E36803">
        <w:rPr>
          <w:rFonts w:hint="eastAsia"/>
        </w:rPr>
        <w:t>选修</w:t>
      </w:r>
      <w:r w:rsidRPr="00E36803">
        <w:rPr>
          <w:rFonts w:hint="eastAsia"/>
        </w:rPr>
        <w:t>4-4</w:t>
      </w:r>
      <w:r w:rsidRPr="00E36803">
        <w:rPr>
          <w:rFonts w:hint="eastAsia"/>
        </w:rPr>
        <w:t>：坐标系与参考方程</w:t>
      </w:r>
      <w:r w:rsidRPr="00E36803">
        <w:rPr>
          <w:rFonts w:hint="eastAsia"/>
        </w:rPr>
        <w:t>]</w:t>
      </w:r>
      <w:r w:rsidR="007428E3" w:rsidRPr="00E36803">
        <w:br/>
      </w:r>
      <w:r w:rsidRPr="00E36803">
        <w:rPr>
          <w:rFonts w:hint="eastAsia"/>
        </w:rPr>
        <w:t>在直角坐标系</w:t>
      </w:r>
      <w:r w:rsidRPr="00E36803">
        <w:object w:dxaOrig="440" w:dyaOrig="300">
          <v:shape id="_x0000_i1725" type="#_x0000_t75" style="width:21.9pt;height:15.05pt" o:ole="">
            <v:imagedata r:id="rId1382" o:title=""/>
          </v:shape>
          <o:OLEObject Type="Embed" ProgID="Equation.DSMT4" ShapeID="_x0000_i1725" DrawAspect="Content" ObjectID="_1558422283" r:id="rId1383"/>
        </w:object>
      </w:r>
      <w:r w:rsidRPr="00E36803">
        <w:t>中</w:t>
      </w:r>
      <w:r w:rsidRPr="00E36803">
        <w:rPr>
          <w:rFonts w:hint="eastAsia"/>
        </w:rPr>
        <w:t>，</w:t>
      </w:r>
      <w:r w:rsidRPr="00E36803">
        <w:t>曲线</w:t>
      </w:r>
      <w:r w:rsidRPr="00E36803">
        <w:object w:dxaOrig="220" w:dyaOrig="260">
          <v:shape id="_x0000_i1726" type="#_x0000_t75" style="width:11.25pt;height:13.75pt" o:ole="">
            <v:imagedata r:id="rId1384" o:title=""/>
          </v:shape>
          <o:OLEObject Type="Embed" ProgID="Equation.DSMT4" ShapeID="_x0000_i1726" DrawAspect="Content" ObjectID="_1558422284" r:id="rId1385"/>
        </w:object>
      </w:r>
      <w:r w:rsidRPr="00E36803">
        <w:t>的参数方程为</w:t>
      </w:r>
      <w:r w:rsidRPr="00E36803">
        <w:object w:dxaOrig="1260" w:dyaOrig="660">
          <v:shape id="_x0000_i1727" type="#_x0000_t75" style="width:63.25pt;height:33.2pt" o:ole="">
            <v:imagedata r:id="rId1386" o:title=""/>
          </v:shape>
          <o:OLEObject Type="Embed" ProgID="Equation.DSMT4" ShapeID="_x0000_i1727" DrawAspect="Content" ObjectID="_1558422285" r:id="rId1387"/>
        </w:object>
      </w:r>
      <w:r w:rsidRPr="00E36803">
        <w:rPr>
          <w:rFonts w:hint="eastAsia"/>
        </w:rPr>
        <w:t>（</w:t>
      </w:r>
      <w:r w:rsidRPr="00E36803">
        <w:object w:dxaOrig="200" w:dyaOrig="260">
          <v:shape id="_x0000_i1728" type="#_x0000_t75" style="width:10pt;height:13.75pt" o:ole="">
            <v:imagedata r:id="rId1388" o:title=""/>
          </v:shape>
          <o:OLEObject Type="Embed" ProgID="Equation.DSMT4" ShapeID="_x0000_i1728" DrawAspect="Content" ObjectID="_1558422286" r:id="rId1389"/>
        </w:object>
      </w:r>
      <w:r w:rsidRPr="00E36803">
        <w:t>为参数</w:t>
      </w:r>
      <w:r w:rsidRPr="00E36803">
        <w:rPr>
          <w:rFonts w:hint="eastAsia"/>
        </w:rPr>
        <w:t>），直线</w:t>
      </w:r>
      <w:r w:rsidRPr="00E36803">
        <w:object w:dxaOrig="139" w:dyaOrig="260">
          <v:shape id="_x0000_i1729" type="#_x0000_t75" style="width:6.9pt;height:13.75pt" o:ole="">
            <v:imagedata r:id="rId1390" o:title=""/>
          </v:shape>
          <o:OLEObject Type="Embed" ProgID="Equation.DSMT4" ShapeID="_x0000_i1729" DrawAspect="Content" ObjectID="_1558422287" r:id="rId1391"/>
        </w:object>
      </w:r>
      <w:r w:rsidRPr="00E36803">
        <w:rPr>
          <w:rFonts w:hint="eastAsia"/>
        </w:rPr>
        <w:t>的参数方程为</w:t>
      </w:r>
      <w:r w:rsidRPr="00E36803">
        <w:object w:dxaOrig="1200" w:dyaOrig="660">
          <v:shape id="_x0000_i1730" type="#_x0000_t75" style="width:60.1pt;height:33.2pt" o:ole="">
            <v:imagedata r:id="rId1392" o:title=""/>
          </v:shape>
          <o:OLEObject Type="Embed" ProgID="Equation.DSMT4" ShapeID="_x0000_i1730" DrawAspect="Content" ObjectID="_1558422288" r:id="rId1393"/>
        </w:object>
      </w:r>
      <w:r w:rsidRPr="00E36803">
        <w:rPr>
          <w:rFonts w:hint="eastAsia"/>
        </w:rPr>
        <w:t>（</w:t>
      </w:r>
      <w:r w:rsidRPr="00E36803">
        <w:object w:dxaOrig="139" w:dyaOrig="220">
          <v:shape id="_x0000_i1731" type="#_x0000_t75" style="width:6.9pt;height:11.25pt" o:ole="">
            <v:imagedata r:id="rId1394" o:title=""/>
          </v:shape>
          <o:OLEObject Type="Embed" ProgID="Equation.DSMT4" ShapeID="_x0000_i1731" DrawAspect="Content" ObjectID="_1558422289" r:id="rId1395"/>
        </w:object>
      </w:r>
      <w:r w:rsidRPr="00E36803">
        <w:rPr>
          <w:rFonts w:hint="eastAsia"/>
        </w:rPr>
        <w:t>为参数）．</w:t>
      </w:r>
      <w:r w:rsidR="007428E3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1</w:t>
      </w:r>
      <w:r w:rsidRPr="00E36803">
        <w:rPr>
          <w:rFonts w:hint="eastAsia"/>
        </w:rPr>
        <w:t>）若</w:t>
      </w:r>
      <w:r w:rsidRPr="00E36803">
        <w:object w:dxaOrig="600" w:dyaOrig="260">
          <v:shape id="_x0000_i1732" type="#_x0000_t75" style="width:30.05pt;height:13.75pt" o:ole="">
            <v:imagedata r:id="rId1396" o:title=""/>
          </v:shape>
          <o:OLEObject Type="Embed" ProgID="Equation.DSMT4" ShapeID="_x0000_i1732" DrawAspect="Content" ObjectID="_1558422290" r:id="rId1397"/>
        </w:object>
      </w:r>
      <w:r w:rsidRPr="00E36803">
        <w:rPr>
          <w:rFonts w:hint="eastAsia"/>
        </w:rPr>
        <w:t>，</w:t>
      </w:r>
      <w:r w:rsidRPr="00E36803">
        <w:t>求</w:t>
      </w:r>
      <w:r w:rsidRPr="00E36803">
        <w:object w:dxaOrig="220" w:dyaOrig="260">
          <v:shape id="_x0000_i1733" type="#_x0000_t75" style="width:11.25pt;height:13.75pt" o:ole="">
            <v:imagedata r:id="rId1398" o:title=""/>
          </v:shape>
          <o:OLEObject Type="Embed" ProgID="Equation.DSMT4" ShapeID="_x0000_i1733" DrawAspect="Content" ObjectID="_1558422291" r:id="rId1399"/>
        </w:object>
      </w:r>
      <w:r w:rsidRPr="00E36803">
        <w:t>与</w:t>
      </w:r>
      <w:r w:rsidRPr="00E36803">
        <w:object w:dxaOrig="139" w:dyaOrig="260">
          <v:shape id="_x0000_i1734" type="#_x0000_t75" style="width:6.9pt;height:13.75pt" o:ole="">
            <v:imagedata r:id="rId1400" o:title=""/>
          </v:shape>
          <o:OLEObject Type="Embed" ProgID="Equation.DSMT4" ShapeID="_x0000_i1734" DrawAspect="Content" ObjectID="_1558422292" r:id="rId1401"/>
        </w:object>
      </w:r>
      <w:r w:rsidRPr="00E36803">
        <w:t>的交点坐标</w:t>
      </w:r>
      <w:r w:rsidRPr="00E36803">
        <w:rPr>
          <w:rFonts w:hint="eastAsia"/>
        </w:rPr>
        <w:t>；</w:t>
      </w:r>
      <w:r w:rsidR="007428E3" w:rsidRPr="00E36803">
        <w:br/>
      </w:r>
      <w:r w:rsidRPr="00E36803">
        <w:rPr>
          <w:rFonts w:hint="eastAsia"/>
        </w:rPr>
        <w:t>（</w:t>
      </w:r>
      <w:r w:rsidRPr="00E36803">
        <w:rPr>
          <w:rFonts w:hint="eastAsia"/>
        </w:rPr>
        <w:t>2</w:t>
      </w:r>
      <w:r w:rsidRPr="00E36803">
        <w:rPr>
          <w:rFonts w:hint="eastAsia"/>
        </w:rPr>
        <w:t>）若</w:t>
      </w:r>
      <w:r w:rsidRPr="00E36803">
        <w:object w:dxaOrig="220" w:dyaOrig="260">
          <v:shape id="_x0000_i1735" type="#_x0000_t75" style="width:11.25pt;height:13.75pt" o:ole="">
            <v:imagedata r:id="rId1402" o:title=""/>
          </v:shape>
          <o:OLEObject Type="Embed" ProgID="Equation.DSMT4" ShapeID="_x0000_i1735" DrawAspect="Content" ObjectID="_1558422293" r:id="rId1403"/>
        </w:object>
      </w:r>
      <w:r w:rsidRPr="00E36803">
        <w:t>上的点到</w:t>
      </w:r>
      <w:r w:rsidRPr="00E36803">
        <w:object w:dxaOrig="139" w:dyaOrig="260">
          <v:shape id="_x0000_i1736" type="#_x0000_t75" style="width:6.9pt;height:13.75pt" o:ole="">
            <v:imagedata r:id="rId1404" o:title=""/>
          </v:shape>
          <o:OLEObject Type="Embed" ProgID="Equation.DSMT4" ShapeID="_x0000_i1736" DrawAspect="Content" ObjectID="_1558422294" r:id="rId1405"/>
        </w:object>
      </w:r>
      <w:r w:rsidRPr="00E36803">
        <w:rPr>
          <w:rFonts w:hint="eastAsia"/>
        </w:rPr>
        <w:t>距离的最大值为</w:t>
      </w:r>
      <w:r w:rsidRPr="00E36803">
        <w:object w:dxaOrig="420" w:dyaOrig="320">
          <v:shape id="_x0000_i1737" type="#_x0000_t75" style="width:21.3pt;height:16.3pt" o:ole="">
            <v:imagedata r:id="rId1406" o:title=""/>
          </v:shape>
          <o:OLEObject Type="Embed" ProgID="Equation.DSMT4" ShapeID="_x0000_i1737" DrawAspect="Content" ObjectID="_1558422295" r:id="rId1407"/>
        </w:object>
      </w:r>
      <w:r w:rsidRPr="00E36803">
        <w:rPr>
          <w:rFonts w:hint="eastAsia"/>
        </w:rPr>
        <w:t>，</w:t>
      </w:r>
      <w:r w:rsidRPr="00E36803">
        <w:t>求</w:t>
      </w:r>
      <w:r w:rsidRPr="00E36803">
        <w:object w:dxaOrig="180" w:dyaOrig="200">
          <v:shape id="_x0000_i1738" type="#_x0000_t75" style="width:8.75pt;height:10pt" o:ole="">
            <v:imagedata r:id="rId1408" o:title=""/>
          </v:shape>
          <o:OLEObject Type="Embed" ProgID="Equation.DSMT4" ShapeID="_x0000_i1738" DrawAspect="Content" ObjectID="_1558422296" r:id="rId1409"/>
        </w:object>
      </w:r>
      <w:r w:rsidRPr="00E36803">
        <w:rPr>
          <w:rFonts w:hint="eastAsia"/>
        </w:rPr>
        <w:t>．</w:t>
      </w:r>
    </w:p>
    <w:p w:rsidR="007428E3" w:rsidRPr="00E36803" w:rsidRDefault="007428E3" w:rsidP="00E36803">
      <w:r w:rsidRPr="00E36803">
        <w:t>（</w:t>
      </w:r>
      <w:r w:rsidRPr="00E36803">
        <w:t>1</w:t>
      </w:r>
      <w:r w:rsidRPr="00E36803">
        <w:t>）</w:t>
      </w:r>
      <w:r w:rsidRPr="00E36803">
        <w:object w:dxaOrig="600" w:dyaOrig="260">
          <v:shape id="_x0000_i1739" type="#_x0000_t75" style="width:30.05pt;height:13.75pt" o:ole="">
            <v:imagedata r:id="rId1410" o:title=""/>
          </v:shape>
          <o:OLEObject Type="Embed" ProgID="Equation.DSMT4" ShapeID="_x0000_i1739" DrawAspect="Content" ObjectID="_1558422297" r:id="rId1411"/>
        </w:object>
      </w:r>
      <w:r w:rsidRPr="00E36803">
        <w:t>时，直线</w:t>
      </w:r>
      <w:r w:rsidRPr="00E36803">
        <w:object w:dxaOrig="139" w:dyaOrig="260">
          <v:shape id="_x0000_i1740" type="#_x0000_t75" style="width:6.9pt;height:13.75pt" o:ole="">
            <v:imagedata r:id="rId1412" o:title=""/>
          </v:shape>
          <o:OLEObject Type="Embed" ProgID="Equation.DSMT4" ShapeID="_x0000_i1740" DrawAspect="Content" ObjectID="_1558422298" r:id="rId1413"/>
        </w:object>
      </w:r>
      <w:r w:rsidR="00EA6951" w:rsidRPr="00E36803">
        <w:rPr>
          <w:rFonts w:hint="eastAsia"/>
        </w:rPr>
        <w:t>的</w:t>
      </w:r>
      <w:r w:rsidR="00EA6951" w:rsidRPr="00E36803">
        <w:t>方程为</w:t>
      </w:r>
      <w:r w:rsidRPr="00E36803">
        <w:object w:dxaOrig="1219" w:dyaOrig="300">
          <v:shape id="_x0000_i1741" type="#_x0000_t75" style="width:60.75pt;height:15.05pt" o:ole="">
            <v:imagedata r:id="rId1414" o:title=""/>
          </v:shape>
          <o:OLEObject Type="Embed" ProgID="Equation.DSMT4" ShapeID="_x0000_i1741" DrawAspect="Content" ObjectID="_1558422299" r:id="rId1415"/>
        </w:object>
      </w:r>
      <w:r w:rsidRPr="00E36803">
        <w:t>．</w:t>
      </w:r>
      <w:r w:rsidRPr="00E36803">
        <w:br/>
      </w:r>
      <w:r w:rsidRPr="00E36803">
        <w:t>曲线</w:t>
      </w:r>
      <w:r w:rsidRPr="00E36803">
        <w:object w:dxaOrig="220" w:dyaOrig="260">
          <v:shape id="_x0000_i1742" type="#_x0000_t75" style="width:11.25pt;height:13.75pt" o:ole="">
            <v:imagedata r:id="rId1416" o:title=""/>
          </v:shape>
          <o:OLEObject Type="Embed" ProgID="Equation.DSMT4" ShapeID="_x0000_i1742" DrawAspect="Content" ObjectID="_1558422300" r:id="rId1417"/>
        </w:object>
      </w:r>
      <w:r w:rsidRPr="00E36803">
        <w:t>的标准方程是</w:t>
      </w:r>
      <w:r w:rsidRPr="00E36803">
        <w:object w:dxaOrig="999" w:dyaOrig="580">
          <v:shape id="_x0000_i1743" type="#_x0000_t75" style="width:49.45pt;height:30.05pt" o:ole="">
            <v:imagedata r:id="rId1418" o:title=""/>
          </v:shape>
          <o:OLEObject Type="Embed" ProgID="Equation.DSMT4" ShapeID="_x0000_i1743" DrawAspect="Content" ObjectID="_1558422301" r:id="rId1419"/>
        </w:object>
      </w:r>
      <w:r w:rsidRPr="00E36803">
        <w:t>，</w:t>
      </w:r>
      <w:r w:rsidRPr="00E36803">
        <w:br/>
      </w:r>
      <w:r w:rsidRPr="00E36803">
        <w:t>联立方程</w:t>
      </w:r>
      <w:r w:rsidRPr="00E36803">
        <w:object w:dxaOrig="1320" w:dyaOrig="940">
          <v:shape id="_x0000_i1744" type="#_x0000_t75" style="width:65.75pt;height:46.95pt" o:ole="">
            <v:imagedata r:id="rId1420" o:title=""/>
          </v:shape>
          <o:OLEObject Type="Embed" ProgID="Equation.DSMT4" ShapeID="_x0000_i1744" DrawAspect="Content" ObjectID="_1558422302" r:id="rId1421"/>
        </w:object>
      </w:r>
      <w:r w:rsidRPr="00E36803">
        <w:t>，解得：</w:t>
      </w:r>
      <w:r w:rsidRPr="00E36803">
        <w:object w:dxaOrig="620" w:dyaOrig="660">
          <v:shape id="_x0000_i1745" type="#_x0000_t75" style="width:30.7pt;height:33.2pt" o:ole="">
            <v:imagedata r:id="rId1422" o:title=""/>
          </v:shape>
          <o:OLEObject Type="Embed" ProgID="Equation.DSMT4" ShapeID="_x0000_i1745" DrawAspect="Content" ObjectID="_1558422303" r:id="rId1423"/>
        </w:object>
      </w:r>
      <w:r w:rsidRPr="00E36803">
        <w:t>或</w:t>
      </w:r>
      <w:r w:rsidRPr="00E36803">
        <w:object w:dxaOrig="880" w:dyaOrig="1160">
          <v:shape id="_x0000_i1746" type="#_x0000_t75" style="width:44.45pt;height:57.6pt" o:ole="">
            <v:imagedata r:id="rId1424" o:title=""/>
          </v:shape>
          <o:OLEObject Type="Embed" ProgID="Equation.DSMT4" ShapeID="_x0000_i1746" DrawAspect="Content" ObjectID="_1558422304" r:id="rId1425"/>
        </w:object>
      </w:r>
      <w:r w:rsidRPr="00E36803">
        <w:t>，</w:t>
      </w:r>
      <w:r w:rsidRPr="00E36803">
        <w:br/>
      </w:r>
      <w:r w:rsidRPr="00E36803">
        <w:t>则</w:t>
      </w:r>
      <w:r w:rsidRPr="00E36803">
        <w:object w:dxaOrig="220" w:dyaOrig="260">
          <v:shape id="_x0000_i1747" type="#_x0000_t75" style="width:11.25pt;height:13.75pt" o:ole="">
            <v:imagedata r:id="rId1426" o:title=""/>
          </v:shape>
          <o:OLEObject Type="Embed" ProgID="Equation.DSMT4" ShapeID="_x0000_i1747" DrawAspect="Content" ObjectID="_1558422305" r:id="rId1427"/>
        </w:object>
      </w:r>
      <w:r w:rsidRPr="00E36803">
        <w:t>与</w:t>
      </w:r>
      <w:r w:rsidRPr="00E36803">
        <w:object w:dxaOrig="139" w:dyaOrig="260">
          <v:shape id="_x0000_i1748" type="#_x0000_t75" style="width:6.9pt;height:13.75pt" o:ole="">
            <v:imagedata r:id="rId1428" o:title=""/>
          </v:shape>
          <o:OLEObject Type="Embed" ProgID="Equation.DSMT4" ShapeID="_x0000_i1748" DrawAspect="Content" ObjectID="_1558422306" r:id="rId1429"/>
        </w:object>
      </w:r>
      <w:r w:rsidRPr="00E36803">
        <w:t>交点坐标是</w:t>
      </w:r>
      <w:r w:rsidRPr="00E36803">
        <w:object w:dxaOrig="639" w:dyaOrig="340">
          <v:shape id="_x0000_i1749" type="#_x0000_t75" style="width:31.3pt;height:16.3pt" o:ole="">
            <v:imagedata r:id="rId1430" o:title=""/>
          </v:shape>
          <o:OLEObject Type="Embed" ProgID="Equation.DSMT4" ShapeID="_x0000_i1749" DrawAspect="Content" ObjectID="_1558422307" r:id="rId1431"/>
        </w:object>
      </w:r>
      <w:r w:rsidRPr="00E36803">
        <w:t>和</w:t>
      </w:r>
      <w:r w:rsidRPr="00E36803">
        <w:object w:dxaOrig="1100" w:dyaOrig="620">
          <v:shape id="_x0000_i1750" type="#_x0000_t75" style="width:55.7pt;height:30.7pt" o:ole="">
            <v:imagedata r:id="rId1432" o:title=""/>
          </v:shape>
          <o:OLEObject Type="Embed" ProgID="Equation.DSMT4" ShapeID="_x0000_i1750" DrawAspect="Content" ObjectID="_1558422308" r:id="rId1433"/>
        </w:object>
      </w:r>
      <w:r w:rsidRPr="00E36803">
        <w:br/>
      </w:r>
      <w:r w:rsidRPr="00E36803">
        <w:t>（</w:t>
      </w:r>
      <w:r w:rsidRPr="00E36803">
        <w:t>2</w:t>
      </w:r>
      <w:r w:rsidRPr="00E36803">
        <w:t>）直线</w:t>
      </w:r>
      <w:r w:rsidRPr="00E36803">
        <w:object w:dxaOrig="139" w:dyaOrig="260">
          <v:shape id="_x0000_i1751" type="#_x0000_t75" style="width:6.9pt;height:13.75pt" o:ole="">
            <v:imagedata r:id="rId1428" o:title=""/>
          </v:shape>
          <o:OLEObject Type="Embed" ProgID="Equation.DSMT4" ShapeID="_x0000_i1751" DrawAspect="Content" ObjectID="_1558422309" r:id="rId1434"/>
        </w:object>
      </w:r>
      <w:r w:rsidRPr="00E36803">
        <w:t>一般式方程是</w:t>
      </w:r>
      <w:r w:rsidRPr="00E36803">
        <w:object w:dxaOrig="1540" w:dyaOrig="300">
          <v:shape id="_x0000_i1752" type="#_x0000_t75" style="width:77pt;height:15.05pt" o:ole="">
            <v:imagedata r:id="rId1435" o:title=""/>
          </v:shape>
          <o:OLEObject Type="Embed" ProgID="Equation.DSMT4" ShapeID="_x0000_i1752" DrawAspect="Content" ObjectID="_1558422310" r:id="rId1436"/>
        </w:object>
      </w:r>
      <w:r w:rsidRPr="00E36803">
        <w:t>．</w:t>
      </w:r>
      <w:r w:rsidRPr="00E36803">
        <w:br/>
      </w:r>
      <w:r w:rsidRPr="00E36803">
        <w:t>设曲线</w:t>
      </w:r>
      <w:r w:rsidRPr="00E36803">
        <w:object w:dxaOrig="220" w:dyaOrig="260">
          <v:shape id="_x0000_i1753" type="#_x0000_t75" style="width:11.25pt;height:13.75pt" o:ole="">
            <v:imagedata r:id="rId1416" o:title=""/>
          </v:shape>
          <o:OLEObject Type="Embed" ProgID="Equation.DSMT4" ShapeID="_x0000_i1753" DrawAspect="Content" ObjectID="_1558422311" r:id="rId1437"/>
        </w:object>
      </w:r>
      <w:r w:rsidRPr="00E36803">
        <w:t>上点</w:t>
      </w:r>
      <w:r w:rsidRPr="00E36803">
        <w:object w:dxaOrig="1520" w:dyaOrig="340">
          <v:shape id="_x0000_i1754" type="#_x0000_t75" style="width:75.75pt;height:16.3pt" o:ole="">
            <v:imagedata r:id="rId1438" o:title=""/>
          </v:shape>
          <o:OLEObject Type="Embed" ProgID="Equation.DSMT4" ShapeID="_x0000_i1754" DrawAspect="Content" ObjectID="_1558422312" r:id="rId1439"/>
        </w:object>
      </w:r>
      <w:r w:rsidRPr="00E36803">
        <w:t>．</w:t>
      </w:r>
      <w:r w:rsidRPr="00E36803">
        <w:br/>
      </w:r>
      <w:r w:rsidRPr="00E36803">
        <w:t>则</w:t>
      </w:r>
      <w:r w:rsidRPr="00E36803">
        <w:object w:dxaOrig="220" w:dyaOrig="240">
          <v:shape id="_x0000_i1755" type="#_x0000_t75" style="width:11.25pt;height:11.9pt" o:ole="">
            <v:imagedata r:id="rId1440" o:title=""/>
          </v:shape>
          <o:OLEObject Type="Embed" ProgID="Equation.DSMT4" ShapeID="_x0000_i1755" DrawAspect="Content" ObjectID="_1558422313" r:id="rId1441"/>
        </w:object>
      </w:r>
      <w:r w:rsidRPr="00E36803">
        <w:t>到</w:t>
      </w:r>
      <w:r w:rsidRPr="00E36803">
        <w:object w:dxaOrig="139" w:dyaOrig="260">
          <v:shape id="_x0000_i1756" type="#_x0000_t75" style="width:6.9pt;height:13.75pt" o:ole="">
            <v:imagedata r:id="rId1442" o:title=""/>
          </v:shape>
          <o:OLEObject Type="Embed" ProgID="Equation.DSMT4" ShapeID="_x0000_i1756" DrawAspect="Content" ObjectID="_1558422314" r:id="rId1443"/>
        </w:object>
      </w:r>
      <w:r w:rsidRPr="00E36803">
        <w:t>距离</w:t>
      </w:r>
      <w:r w:rsidRPr="00E36803">
        <w:object w:dxaOrig="4320" w:dyaOrig="680">
          <v:shape id="_x0000_i1757" type="#_x0000_t75" style="width:3in;height:33.8pt" o:ole="">
            <v:imagedata r:id="rId1444" o:title=""/>
          </v:shape>
          <o:OLEObject Type="Embed" ProgID="Equation.DSMT4" ShapeID="_x0000_i1757" DrawAspect="Content" ObjectID="_1558422315" r:id="rId1445"/>
        </w:object>
      </w:r>
      <w:r w:rsidRPr="00E36803">
        <w:t>，其中</w:t>
      </w:r>
      <w:r w:rsidRPr="00E36803">
        <w:object w:dxaOrig="840" w:dyaOrig="560">
          <v:shape id="_x0000_i1758" type="#_x0000_t75" style="width:41.95pt;height:27.55pt" o:ole="">
            <v:imagedata r:id="rId1446" o:title=""/>
          </v:shape>
          <o:OLEObject Type="Embed" ProgID="Equation.DSMT4" ShapeID="_x0000_i1758" DrawAspect="Content" ObjectID="_1558422316" r:id="rId1447"/>
        </w:object>
      </w:r>
      <w:r w:rsidRPr="00E36803">
        <w:t>．</w:t>
      </w:r>
      <w:r w:rsidRPr="00E36803">
        <w:br/>
      </w:r>
      <w:r w:rsidRPr="00E36803">
        <w:t>依题意得：</w:t>
      </w:r>
      <w:r w:rsidRPr="00E36803">
        <w:object w:dxaOrig="980" w:dyaOrig="360">
          <v:shape id="_x0000_i1759" type="#_x0000_t75" style="width:48.85pt;height:18.15pt" o:ole="">
            <v:imagedata r:id="rId1448" o:title=""/>
          </v:shape>
          <o:OLEObject Type="Embed" ProgID="Equation.DSMT4" ShapeID="_x0000_i1759" DrawAspect="Content" ObjectID="_1558422317" r:id="rId1449"/>
        </w:object>
      </w:r>
      <w:r w:rsidRPr="00E36803">
        <w:t>，解得</w:t>
      </w:r>
      <w:r w:rsidRPr="00E36803">
        <w:object w:dxaOrig="720" w:dyaOrig="260">
          <v:shape id="_x0000_i1760" type="#_x0000_t75" style="width:36.3pt;height:13.75pt" o:ole="">
            <v:imagedata r:id="rId1450" o:title=""/>
          </v:shape>
          <o:OLEObject Type="Embed" ProgID="Equation.DSMT4" ShapeID="_x0000_i1760" DrawAspect="Content" ObjectID="_1558422318" r:id="rId1451"/>
        </w:object>
      </w:r>
      <w:r w:rsidRPr="00E36803">
        <w:t>或</w:t>
      </w:r>
      <w:r w:rsidRPr="00E36803">
        <w:object w:dxaOrig="499" w:dyaOrig="260">
          <v:shape id="_x0000_i1761" type="#_x0000_t75" style="width:25.05pt;height:13.75pt" o:ole="">
            <v:imagedata r:id="rId1452" o:title=""/>
          </v:shape>
          <o:OLEObject Type="Embed" ProgID="Equation.DSMT4" ShapeID="_x0000_i1761" DrawAspect="Content" ObjectID="_1558422319" r:id="rId1453"/>
        </w:object>
      </w:r>
    </w:p>
    <w:p w:rsidR="003973FD" w:rsidRPr="00E36803" w:rsidRDefault="00E36803" w:rsidP="00E36803">
      <w:r w:rsidRPr="00E36803">
        <w:rPr>
          <w:rFonts w:hint="eastAsia"/>
        </w:rPr>
        <w:t xml:space="preserve"> </w:t>
      </w:r>
      <w:r w:rsidR="003973FD" w:rsidRPr="00E36803">
        <w:rPr>
          <w:rFonts w:hint="eastAsia"/>
        </w:rPr>
        <w:t>[</w:t>
      </w:r>
      <w:r w:rsidR="003973FD" w:rsidRPr="00E36803">
        <w:rPr>
          <w:rFonts w:hint="eastAsia"/>
        </w:rPr>
        <w:t>选修</w:t>
      </w:r>
      <w:r w:rsidR="003973FD" w:rsidRPr="00E36803">
        <w:rPr>
          <w:rFonts w:hint="eastAsia"/>
        </w:rPr>
        <w:t>4-5</w:t>
      </w:r>
      <w:r w:rsidR="003973FD" w:rsidRPr="00E36803">
        <w:rPr>
          <w:rFonts w:hint="eastAsia"/>
        </w:rPr>
        <w:t>：不等式选讲</w:t>
      </w:r>
      <w:r w:rsidR="003973FD" w:rsidRPr="00E36803">
        <w:rPr>
          <w:rFonts w:hint="eastAsia"/>
        </w:rPr>
        <w:t>]</w:t>
      </w:r>
      <w:r w:rsidR="00691996" w:rsidRPr="00E36803">
        <w:br/>
      </w:r>
      <w:r w:rsidR="003973FD" w:rsidRPr="00E36803">
        <w:rPr>
          <w:rFonts w:hint="eastAsia"/>
        </w:rPr>
        <w:t>已知函数</w:t>
      </w:r>
      <w:r w:rsidR="003973FD" w:rsidRPr="00E36803">
        <w:object w:dxaOrig="3680" w:dyaOrig="360">
          <v:shape id="_x0000_i1762" type="#_x0000_t75" style="width:184.05pt;height:18.15pt" o:ole="">
            <v:imagedata r:id="rId1454" o:title=""/>
          </v:shape>
          <o:OLEObject Type="Embed" ProgID="Equation.DSMT4" ShapeID="_x0000_i1762" DrawAspect="Content" ObjectID="_1558422320" r:id="rId1455"/>
        </w:object>
      </w:r>
      <w:r w:rsidR="003973FD" w:rsidRPr="00E36803">
        <w:rPr>
          <w:rFonts w:hint="eastAsia"/>
        </w:rPr>
        <w:t>．</w:t>
      </w:r>
      <w:r w:rsidR="00691996" w:rsidRPr="00E36803">
        <w:br/>
      </w:r>
      <w:r w:rsidR="003973FD" w:rsidRPr="00E36803">
        <w:rPr>
          <w:rFonts w:hint="eastAsia"/>
        </w:rPr>
        <w:lastRenderedPageBreak/>
        <w:t>（</w:t>
      </w:r>
      <w:r w:rsidR="003973FD" w:rsidRPr="00E36803">
        <w:rPr>
          <w:rFonts w:hint="eastAsia"/>
        </w:rPr>
        <w:t>1</w:t>
      </w:r>
      <w:r w:rsidR="003973FD" w:rsidRPr="00E36803">
        <w:rPr>
          <w:rFonts w:hint="eastAsia"/>
        </w:rPr>
        <w:t>）当</w:t>
      </w:r>
      <w:r w:rsidR="003973FD" w:rsidRPr="00E36803">
        <w:object w:dxaOrig="460" w:dyaOrig="260">
          <v:shape id="_x0000_i1763" type="#_x0000_t75" style="width:23.15pt;height:13.75pt" o:ole="">
            <v:imagedata r:id="rId1456" o:title=""/>
          </v:shape>
          <o:OLEObject Type="Embed" ProgID="Equation.DSMT4" ShapeID="_x0000_i1763" DrawAspect="Content" ObjectID="_1558422321" r:id="rId1457"/>
        </w:object>
      </w:r>
      <w:r w:rsidR="003973FD" w:rsidRPr="00E36803">
        <w:t>时</w:t>
      </w:r>
      <w:r w:rsidR="003973FD" w:rsidRPr="00E36803">
        <w:rPr>
          <w:rFonts w:hint="eastAsia"/>
        </w:rPr>
        <w:t>，</w:t>
      </w:r>
      <w:r w:rsidR="003973FD" w:rsidRPr="00E36803">
        <w:t>求不等式</w:t>
      </w:r>
      <w:r w:rsidR="003973FD" w:rsidRPr="00E36803">
        <w:object w:dxaOrig="1200" w:dyaOrig="340">
          <v:shape id="_x0000_i1764" type="#_x0000_t75" style="width:60.1pt;height:17.55pt" o:ole="">
            <v:imagedata r:id="rId1458" o:title=""/>
          </v:shape>
          <o:OLEObject Type="Embed" ProgID="Equation.DSMT4" ShapeID="_x0000_i1764" DrawAspect="Content" ObjectID="_1558422322" r:id="rId1459"/>
        </w:object>
      </w:r>
      <w:r w:rsidR="003973FD" w:rsidRPr="00E36803">
        <w:rPr>
          <w:rFonts w:hint="eastAsia"/>
        </w:rPr>
        <w:t>的解集；</w:t>
      </w:r>
      <w:r w:rsidR="00691996" w:rsidRPr="00E36803">
        <w:br/>
      </w:r>
      <w:r w:rsidR="003973FD" w:rsidRPr="00E36803">
        <w:rPr>
          <w:rFonts w:hint="eastAsia"/>
        </w:rPr>
        <w:t>（</w:t>
      </w:r>
      <w:r w:rsidR="003973FD" w:rsidRPr="00E36803">
        <w:rPr>
          <w:rFonts w:hint="eastAsia"/>
        </w:rPr>
        <w:t>2</w:t>
      </w:r>
      <w:r w:rsidR="003973FD" w:rsidRPr="00E36803">
        <w:rPr>
          <w:rFonts w:hint="eastAsia"/>
        </w:rPr>
        <w:t>）若不等式</w:t>
      </w:r>
      <w:r w:rsidR="003973FD" w:rsidRPr="00E36803">
        <w:object w:dxaOrig="1200" w:dyaOrig="340">
          <v:shape id="_x0000_i1765" type="#_x0000_t75" style="width:60.1pt;height:17.55pt" o:ole="">
            <v:imagedata r:id="rId1460" o:title=""/>
          </v:shape>
          <o:OLEObject Type="Embed" ProgID="Equation.DSMT4" ShapeID="_x0000_i1765" DrawAspect="Content" ObjectID="_1558422323" r:id="rId1461"/>
        </w:object>
      </w:r>
      <w:r w:rsidR="003973FD" w:rsidRPr="00E36803">
        <w:t>的解集包含</w:t>
      </w:r>
      <w:r w:rsidR="003973FD" w:rsidRPr="00E36803">
        <w:object w:dxaOrig="680" w:dyaOrig="340">
          <v:shape id="_x0000_i1766" type="#_x0000_t75" style="width:33.8pt;height:17.55pt" o:ole="">
            <v:imagedata r:id="rId1462" o:title=""/>
          </v:shape>
          <o:OLEObject Type="Embed" ProgID="Equation.DSMT4" ShapeID="_x0000_i1766" DrawAspect="Content" ObjectID="_1558422324" r:id="rId1463"/>
        </w:object>
      </w:r>
      <w:r w:rsidR="003973FD" w:rsidRPr="00E36803">
        <w:rPr>
          <w:rFonts w:hint="eastAsia"/>
        </w:rPr>
        <w:t>，</w:t>
      </w:r>
      <w:r w:rsidR="003973FD" w:rsidRPr="00E36803">
        <w:t>求</w:t>
      </w:r>
      <w:r w:rsidR="003973FD" w:rsidRPr="00E36803">
        <w:object w:dxaOrig="180" w:dyaOrig="200">
          <v:shape id="_x0000_i1767" type="#_x0000_t75" style="width:8.75pt;height:10pt" o:ole="">
            <v:imagedata r:id="rId1464" o:title=""/>
          </v:shape>
          <o:OLEObject Type="Embed" ProgID="Equation.DSMT4" ShapeID="_x0000_i1767" DrawAspect="Content" ObjectID="_1558422325" r:id="rId1465"/>
        </w:object>
      </w:r>
      <w:r w:rsidR="003973FD" w:rsidRPr="00E36803">
        <w:rPr>
          <w:rFonts w:hint="eastAsia"/>
        </w:rPr>
        <w:t>的取值范围．</w:t>
      </w:r>
    </w:p>
    <w:p w:rsidR="00EA6951" w:rsidRPr="00E36803" w:rsidRDefault="00691996" w:rsidP="00E36803">
      <w:r w:rsidRPr="00E36803">
        <w:t>（</w:t>
      </w:r>
      <w:r w:rsidRPr="00E36803">
        <w:t>1</w:t>
      </w:r>
      <w:r w:rsidRPr="00E36803">
        <w:t>）</w:t>
      </w:r>
      <w:r w:rsidR="00EA6951" w:rsidRPr="00E36803">
        <w:rPr>
          <w:rFonts w:hint="eastAsia"/>
        </w:rPr>
        <w:t>当</w:t>
      </w:r>
      <w:r w:rsidRPr="00E36803">
        <w:object w:dxaOrig="460" w:dyaOrig="260">
          <v:shape id="_x0000_i1768" type="#_x0000_t75" style="width:23.15pt;height:13.75pt" o:ole="">
            <v:imagedata r:id="rId1466" o:title=""/>
          </v:shape>
          <o:OLEObject Type="Embed" ProgID="Equation.DSMT4" ShapeID="_x0000_i1768" DrawAspect="Content" ObjectID="_1558422326" r:id="rId1467"/>
        </w:object>
      </w:r>
      <w:r w:rsidRPr="00E36803">
        <w:t>时，</w:t>
      </w:r>
      <w:r w:rsidRPr="00E36803">
        <w:object w:dxaOrig="1660" w:dyaOrig="360">
          <v:shape id="_x0000_i1769" type="#_x0000_t75" style="width:83.25pt;height:18.15pt" o:ole="">
            <v:imagedata r:id="rId1468" o:title=""/>
          </v:shape>
          <o:OLEObject Type="Embed" ProgID="Equation.DSMT4" ShapeID="_x0000_i1769" DrawAspect="Content" ObjectID="_1558422327" r:id="rId1469"/>
        </w:object>
      </w:r>
      <w:r w:rsidRPr="00E36803">
        <w:t>，是开口向下，对称轴</w:t>
      </w:r>
      <w:r w:rsidRPr="00E36803">
        <w:object w:dxaOrig="540" w:dyaOrig="560">
          <v:shape id="_x0000_i1770" type="#_x0000_t75" style="width:26.9pt;height:28.8pt" o:ole="">
            <v:imagedata r:id="rId1470" o:title=""/>
          </v:shape>
          <o:OLEObject Type="Embed" ProgID="Equation.DSMT4" ShapeID="_x0000_i1770" DrawAspect="Content" ObjectID="_1558422328" r:id="rId1471"/>
        </w:object>
      </w:r>
      <w:r w:rsidRPr="00E36803">
        <w:t>的二次函数．</w:t>
      </w:r>
      <w:r w:rsidRPr="00E36803">
        <w:br/>
      </w:r>
      <w:r w:rsidRPr="00E36803">
        <w:object w:dxaOrig="3360" w:dyaOrig="980">
          <v:shape id="_x0000_i1771" type="#_x0000_t75" style="width:167.8pt;height:48.85pt" o:ole="">
            <v:imagedata r:id="rId1472" o:title=""/>
          </v:shape>
          <o:OLEObject Type="Embed" ProgID="Equation.DSMT4" ShapeID="_x0000_i1771" DrawAspect="Content" ObjectID="_1558422329" r:id="rId1473"/>
        </w:object>
      </w:r>
      <w:r w:rsidR="00EA6951" w:rsidRPr="00E36803">
        <w:rPr>
          <w:rFonts w:hint="eastAsia"/>
        </w:rPr>
        <w:t>，</w:t>
      </w:r>
    </w:p>
    <w:p w:rsidR="00EA6951" w:rsidRPr="00E36803" w:rsidRDefault="00EA6951" w:rsidP="00E36803">
      <w:r w:rsidRPr="00E36803">
        <w:rPr>
          <w:rFonts w:hint="eastAsia"/>
        </w:rPr>
        <w:t>当</w:t>
      </w:r>
      <w:r w:rsidRPr="00E36803">
        <w:object w:dxaOrig="940" w:dyaOrig="300">
          <v:shape id="_x0000_i1772" type="#_x0000_t75" style="width:46.95pt;height:15.05pt" o:ole="">
            <v:imagedata r:id="rId1474" o:title=""/>
          </v:shape>
          <o:OLEObject Type="Embed" ProgID="Equation.DSMT4" ShapeID="_x0000_i1772" DrawAspect="Content" ObjectID="_1558422330" r:id="rId1475"/>
        </w:object>
      </w:r>
      <w:r w:rsidRPr="00E36803">
        <w:rPr>
          <w:rFonts w:hint="eastAsia"/>
        </w:rPr>
        <w:t>时</w:t>
      </w:r>
      <w:r w:rsidRPr="00E36803">
        <w:t>，令</w:t>
      </w:r>
      <w:r w:rsidRPr="00E36803">
        <w:object w:dxaOrig="1440" w:dyaOrig="300">
          <v:shape id="_x0000_i1773" type="#_x0000_t75" style="width:1in;height:15.05pt" o:ole="">
            <v:imagedata r:id="rId1476" o:title=""/>
          </v:shape>
          <o:OLEObject Type="Embed" ProgID="Equation.DSMT4" ShapeID="_x0000_i1773" DrawAspect="Content" ObjectID="_1558422331" r:id="rId1477"/>
        </w:object>
      </w:r>
      <w:r w:rsidRPr="00E36803">
        <w:rPr>
          <w:rFonts w:hint="eastAsia"/>
        </w:rPr>
        <w:t>，解</w:t>
      </w:r>
      <w:r w:rsidRPr="00E36803">
        <w:t>得</w:t>
      </w:r>
      <w:r w:rsidRPr="00E36803">
        <w:object w:dxaOrig="1040" w:dyaOrig="600">
          <v:shape id="_x0000_i1774" type="#_x0000_t75" style="width:51.95pt;height:30.05pt" o:ole="">
            <v:imagedata r:id="rId1478" o:title=""/>
          </v:shape>
          <o:OLEObject Type="Embed" ProgID="Equation.DSMT4" ShapeID="_x0000_i1774" DrawAspect="Content" ObjectID="_1558422332" r:id="rId1479"/>
        </w:object>
      </w:r>
      <w:r w:rsidRPr="00E36803">
        <w:t xml:space="preserve"> </w:t>
      </w:r>
    </w:p>
    <w:p w:rsidR="00542891" w:rsidRPr="00E36803" w:rsidRDefault="00EA6951" w:rsidP="00E36803">
      <w:r w:rsidRPr="00E36803">
        <w:object w:dxaOrig="499" w:dyaOrig="340">
          <v:shape id="_x0000_i1775" type="#_x0000_t75" style="width:25.05pt;height:17.55pt" o:ole="">
            <v:imagedata r:id="rId1480" o:title=""/>
          </v:shape>
          <o:OLEObject Type="Embed" ProgID="Equation.DSMT4" ShapeID="_x0000_i1775" DrawAspect="Content" ObjectID="_1558422333" r:id="rId1481"/>
        </w:object>
      </w:r>
      <w:r w:rsidR="00691996" w:rsidRPr="00E36803">
        <w:t>在</w:t>
      </w:r>
      <w:r w:rsidR="00691996" w:rsidRPr="00E36803">
        <w:object w:dxaOrig="820" w:dyaOrig="340">
          <v:shape id="_x0000_i1776" type="#_x0000_t75" style="width:41.3pt;height:17.55pt" o:ole="">
            <v:imagedata r:id="rId1482" o:title=""/>
          </v:shape>
          <o:OLEObject Type="Embed" ProgID="Equation.DSMT4" ShapeID="_x0000_i1776" DrawAspect="Content" ObjectID="_1558422334" r:id="rId1483"/>
        </w:object>
      </w:r>
      <w:r w:rsidRPr="00E36803">
        <w:rPr>
          <w:rFonts w:hint="eastAsia"/>
        </w:rPr>
        <w:t>上</w:t>
      </w:r>
      <w:r w:rsidR="00691996" w:rsidRPr="00E36803">
        <w:t>单调递增，</w:t>
      </w:r>
      <w:r w:rsidR="00691996" w:rsidRPr="00E36803">
        <w:object w:dxaOrig="520" w:dyaOrig="340">
          <v:shape id="_x0000_i1777" type="#_x0000_t75" style="width:26.3pt;height:17.55pt" o:ole="">
            <v:imagedata r:id="rId1484" o:title=""/>
          </v:shape>
          <o:OLEObject Type="Embed" ProgID="Equation.DSMT4" ShapeID="_x0000_i1777" DrawAspect="Content" ObjectID="_1558422335" r:id="rId1485"/>
        </w:object>
      </w:r>
      <w:r w:rsidRPr="00E36803">
        <w:rPr>
          <w:rFonts w:hint="eastAsia"/>
        </w:rPr>
        <w:t>在</w:t>
      </w:r>
      <w:r w:rsidRPr="00E36803">
        <w:object w:dxaOrig="820" w:dyaOrig="340">
          <v:shape id="_x0000_i1778" type="#_x0000_t75" style="width:41.3pt;height:17.55pt" o:ole="">
            <v:imagedata r:id="rId1482" o:title=""/>
          </v:shape>
          <o:OLEObject Type="Embed" ProgID="Equation.DSMT4" ShapeID="_x0000_i1778" DrawAspect="Content" ObjectID="_1558422336" r:id="rId1486"/>
        </w:object>
      </w:r>
      <w:r w:rsidRPr="00E36803">
        <w:rPr>
          <w:rFonts w:hint="eastAsia"/>
        </w:rPr>
        <w:t>上</w:t>
      </w:r>
      <w:r w:rsidRPr="00E36803">
        <w:t>单调递减</w:t>
      </w:r>
      <w:r w:rsidR="00691996" w:rsidRPr="00E36803">
        <w:br/>
      </w:r>
      <w:r w:rsidRPr="00E36803">
        <w:rPr>
          <w:rFonts w:hint="eastAsia"/>
        </w:rPr>
        <w:t>∴</w:t>
      </w:r>
      <w:r w:rsidRPr="00E36803">
        <w:t>此时</w:t>
      </w:r>
      <w:r w:rsidR="00691996" w:rsidRPr="00E36803">
        <w:object w:dxaOrig="1200" w:dyaOrig="340">
          <v:shape id="_x0000_i1779" type="#_x0000_t75" style="width:60.1pt;height:17.55pt" o:ole="">
            <v:imagedata r:id="rId1487" o:title=""/>
          </v:shape>
          <o:OLEObject Type="Embed" ProgID="Equation.DSMT4" ShapeID="_x0000_i1779" DrawAspect="Content" ObjectID="_1558422337" r:id="rId1488"/>
        </w:object>
      </w:r>
      <w:r w:rsidR="00691996" w:rsidRPr="00E36803">
        <w:t>解集</w:t>
      </w:r>
      <w:r w:rsidRPr="00E36803">
        <w:rPr>
          <w:rFonts w:hint="eastAsia"/>
        </w:rPr>
        <w:t>为</w:t>
      </w:r>
      <w:r w:rsidR="00691996" w:rsidRPr="00E36803">
        <w:object w:dxaOrig="1180" w:dyaOrig="700">
          <v:shape id="_x0000_i1780" type="#_x0000_t75" style="width:58.25pt;height:35.05pt" o:ole="">
            <v:imagedata r:id="rId1489" o:title=""/>
          </v:shape>
          <o:OLEObject Type="Embed" ProgID="Equation.DSMT4" ShapeID="_x0000_i1780" DrawAspect="Content" ObjectID="_1558422338" r:id="rId1490"/>
        </w:object>
      </w:r>
      <w:r w:rsidR="00691996" w:rsidRPr="00E36803">
        <w:t>．</w:t>
      </w:r>
      <w:r w:rsidR="00691996" w:rsidRPr="00E36803">
        <w:br/>
      </w:r>
      <w:r w:rsidRPr="00E36803">
        <w:rPr>
          <w:rFonts w:hint="eastAsia"/>
        </w:rPr>
        <w:t>当</w:t>
      </w:r>
      <w:r w:rsidRPr="00E36803">
        <w:object w:dxaOrig="980" w:dyaOrig="340">
          <v:shape id="_x0000_i1781" type="#_x0000_t75" style="width:48.85pt;height:17.55pt" o:ole="">
            <v:imagedata r:id="rId1491" o:title=""/>
          </v:shape>
          <o:OLEObject Type="Embed" ProgID="Equation.DSMT4" ShapeID="_x0000_i1781" DrawAspect="Content" ObjectID="_1558422339" r:id="rId1492"/>
        </w:object>
      </w:r>
      <w:r w:rsidRPr="00E36803">
        <w:rPr>
          <w:rFonts w:hint="eastAsia"/>
        </w:rPr>
        <w:t>时</w:t>
      </w:r>
      <w:r w:rsidR="00691996" w:rsidRPr="00E36803">
        <w:t>，</w:t>
      </w:r>
      <w:r w:rsidR="00691996" w:rsidRPr="00E36803">
        <w:object w:dxaOrig="820" w:dyaOrig="340">
          <v:shape id="_x0000_i1782" type="#_x0000_t75" style="width:41.3pt;height:17.55pt" o:ole="">
            <v:imagedata r:id="rId1493" o:title=""/>
          </v:shape>
          <o:OLEObject Type="Embed" ProgID="Equation.DSMT4" ShapeID="_x0000_i1782" DrawAspect="Content" ObjectID="_1558422340" r:id="rId1494"/>
        </w:object>
      </w:r>
      <w:r w:rsidR="00691996" w:rsidRPr="00E36803">
        <w:t>，</w:t>
      </w:r>
      <w:r w:rsidR="00691996" w:rsidRPr="00E36803">
        <w:object w:dxaOrig="1640" w:dyaOrig="340">
          <v:shape id="_x0000_i1783" type="#_x0000_t75" style="width:82pt;height:17.55pt" o:ole="">
            <v:imagedata r:id="rId1495" o:title=""/>
          </v:shape>
          <o:OLEObject Type="Embed" ProgID="Equation.DSMT4" ShapeID="_x0000_i1783" DrawAspect="Content" ObjectID="_1558422341" r:id="rId1496"/>
        </w:object>
      </w:r>
      <w:r w:rsidR="00691996" w:rsidRPr="00E36803">
        <w:t>．</w:t>
      </w:r>
      <w:r w:rsidR="00691996" w:rsidRPr="00E36803">
        <w:br/>
      </w:r>
      <w:r w:rsidR="00E42991" w:rsidRPr="00E36803">
        <w:rPr>
          <w:rFonts w:hint="eastAsia"/>
        </w:rPr>
        <w:t>当</w:t>
      </w:r>
      <w:r w:rsidRPr="00E36803">
        <w:object w:dxaOrig="1240" w:dyaOrig="340">
          <v:shape id="_x0000_i1784" type="#_x0000_t75" style="width:61.35pt;height:17.55pt" o:ole="">
            <v:imagedata r:id="rId1497" o:title=""/>
          </v:shape>
          <o:OLEObject Type="Embed" ProgID="Equation.DSMT4" ShapeID="_x0000_i1784" DrawAspect="Content" ObjectID="_1558422342" r:id="rId1498"/>
        </w:object>
      </w:r>
      <w:r w:rsidR="00E42991" w:rsidRPr="00E36803">
        <w:rPr>
          <w:rFonts w:hint="eastAsia"/>
        </w:rPr>
        <w:t>时</w:t>
      </w:r>
      <w:r w:rsidR="00691996" w:rsidRPr="00E36803">
        <w:t>，</w:t>
      </w:r>
      <w:r w:rsidR="00691996" w:rsidRPr="00E36803">
        <w:object w:dxaOrig="499" w:dyaOrig="340">
          <v:shape id="_x0000_i1785" type="#_x0000_t75" style="width:25.05pt;height:17.55pt" o:ole="">
            <v:imagedata r:id="rId1499" o:title=""/>
          </v:shape>
          <o:OLEObject Type="Embed" ProgID="Equation.DSMT4" ShapeID="_x0000_i1785" DrawAspect="Content" ObjectID="_1558422343" r:id="rId1500"/>
        </w:object>
      </w:r>
      <w:r w:rsidR="00691996" w:rsidRPr="00E36803">
        <w:t>单调递减，</w:t>
      </w:r>
      <w:r w:rsidR="00691996" w:rsidRPr="00E36803">
        <w:object w:dxaOrig="520" w:dyaOrig="340">
          <v:shape id="_x0000_i1786" type="#_x0000_t75" style="width:26.3pt;height:17.55pt" o:ole="">
            <v:imagedata r:id="rId1501" o:title=""/>
          </v:shape>
          <o:OLEObject Type="Embed" ProgID="Equation.DSMT4" ShapeID="_x0000_i1786" DrawAspect="Content" ObjectID="_1558422344" r:id="rId1502"/>
        </w:object>
      </w:r>
      <w:r w:rsidR="00691996" w:rsidRPr="00E36803">
        <w:t>单调递增，且</w:t>
      </w:r>
      <w:r w:rsidR="00691996" w:rsidRPr="00E36803">
        <w:object w:dxaOrig="1660" w:dyaOrig="340">
          <v:shape id="_x0000_i1787" type="#_x0000_t75" style="width:83.25pt;height:17.55pt" o:ole="">
            <v:imagedata r:id="rId1503" o:title=""/>
          </v:shape>
          <o:OLEObject Type="Embed" ProgID="Equation.DSMT4" ShapeID="_x0000_i1787" DrawAspect="Content" ObjectID="_1558422345" r:id="rId1504"/>
        </w:object>
      </w:r>
      <w:r w:rsidR="00691996" w:rsidRPr="00E36803">
        <w:t>．</w:t>
      </w:r>
      <w:r w:rsidR="00691996" w:rsidRPr="00E36803">
        <w:br/>
      </w:r>
      <w:r w:rsidR="00691996" w:rsidRPr="00E36803">
        <w:t>综上所述，</w:t>
      </w:r>
      <w:r w:rsidR="00691996" w:rsidRPr="00E36803">
        <w:object w:dxaOrig="1200" w:dyaOrig="340">
          <v:shape id="_x0000_i1788" type="#_x0000_t75" style="width:60.1pt;height:17.55pt" o:ole="">
            <v:imagedata r:id="rId1505" o:title=""/>
          </v:shape>
          <o:OLEObject Type="Embed" ProgID="Equation.DSMT4" ShapeID="_x0000_i1788" DrawAspect="Content" ObjectID="_1558422346" r:id="rId1506"/>
        </w:object>
      </w:r>
      <w:r w:rsidR="00691996" w:rsidRPr="00E36803">
        <w:t>解集</w:t>
      </w:r>
      <w:r w:rsidR="00691996" w:rsidRPr="00E36803">
        <w:object w:dxaOrig="1320" w:dyaOrig="700">
          <v:shape id="_x0000_i1789" type="#_x0000_t75" style="width:65.75pt;height:35.05pt" o:ole="">
            <v:imagedata r:id="rId1507" o:title=""/>
          </v:shape>
          <o:OLEObject Type="Embed" ProgID="Equation.DSMT4" ShapeID="_x0000_i1789" DrawAspect="Content" ObjectID="_1558422347" r:id="rId1508"/>
        </w:object>
      </w:r>
      <w:r w:rsidR="00691996" w:rsidRPr="00E36803">
        <w:t>．</w:t>
      </w:r>
      <w:r w:rsidR="00691996" w:rsidRPr="00E36803">
        <w:br/>
      </w:r>
      <w:r w:rsidR="00691996" w:rsidRPr="00E36803">
        <w:t>（</w:t>
      </w:r>
      <w:r w:rsidR="00691996" w:rsidRPr="00E36803">
        <w:t>2</w:t>
      </w:r>
      <w:r w:rsidR="00691996" w:rsidRPr="00E36803">
        <w:t>）依题意得：</w:t>
      </w:r>
      <w:r w:rsidR="00691996" w:rsidRPr="00E36803">
        <w:object w:dxaOrig="1480" w:dyaOrig="300">
          <v:shape id="_x0000_i1790" type="#_x0000_t75" style="width:74.5pt;height:15.05pt" o:ole="">
            <v:imagedata r:id="rId1509" o:title=""/>
          </v:shape>
          <o:OLEObject Type="Embed" ProgID="Equation.DSMT4" ShapeID="_x0000_i1790" DrawAspect="Content" ObjectID="_1558422348" r:id="rId1510"/>
        </w:object>
      </w:r>
      <w:r w:rsidR="00691996" w:rsidRPr="00E36803">
        <w:t>在</w:t>
      </w:r>
      <w:r w:rsidR="00691996" w:rsidRPr="00E36803">
        <w:object w:dxaOrig="680" w:dyaOrig="340">
          <v:shape id="_x0000_i1791" type="#_x0000_t75" style="width:33.8pt;height:17.55pt" o:ole="">
            <v:imagedata r:id="rId1511" o:title=""/>
          </v:shape>
          <o:OLEObject Type="Embed" ProgID="Equation.DSMT4" ShapeID="_x0000_i1791" DrawAspect="Content" ObjectID="_1558422349" r:id="rId1512"/>
        </w:object>
      </w:r>
      <w:r w:rsidR="00691996" w:rsidRPr="00E36803">
        <w:t>恒成立．</w:t>
      </w:r>
      <w:r w:rsidR="00691996" w:rsidRPr="00E36803">
        <w:br/>
      </w:r>
      <w:r w:rsidR="00691996" w:rsidRPr="00E36803">
        <w:t>即</w:t>
      </w:r>
      <w:r w:rsidR="00691996" w:rsidRPr="00E36803">
        <w:object w:dxaOrig="1359" w:dyaOrig="300">
          <v:shape id="_x0000_i1792" type="#_x0000_t75" style="width:68.25pt;height:15.05pt" o:ole="">
            <v:imagedata r:id="rId1513" o:title=""/>
          </v:shape>
          <o:OLEObject Type="Embed" ProgID="Equation.DSMT4" ShapeID="_x0000_i1792" DrawAspect="Content" ObjectID="_1558422350" r:id="rId1514"/>
        </w:object>
      </w:r>
      <w:r w:rsidR="00691996" w:rsidRPr="00E36803">
        <w:t>在</w:t>
      </w:r>
      <w:r w:rsidR="00691996" w:rsidRPr="00E36803">
        <w:object w:dxaOrig="680" w:dyaOrig="340">
          <v:shape id="_x0000_i1793" type="#_x0000_t75" style="width:33.8pt;height:17.55pt" o:ole="">
            <v:imagedata r:id="rId1515" o:title=""/>
          </v:shape>
          <o:OLEObject Type="Embed" ProgID="Equation.DSMT4" ShapeID="_x0000_i1793" DrawAspect="Content" ObjectID="_1558422351" r:id="rId1516"/>
        </w:object>
      </w:r>
      <w:r w:rsidR="00691996" w:rsidRPr="00E36803">
        <w:t>恒成立．</w:t>
      </w:r>
      <w:r w:rsidR="00691996" w:rsidRPr="00E36803">
        <w:br/>
      </w:r>
      <w:r w:rsidR="00691996" w:rsidRPr="00E36803">
        <w:t>则只须</w:t>
      </w:r>
      <w:r w:rsidR="00691996" w:rsidRPr="00E36803">
        <w:object w:dxaOrig="2020" w:dyaOrig="760">
          <v:shape id="_x0000_i1794" type="#_x0000_t75" style="width:101.45pt;height:38.2pt" o:ole="">
            <v:imagedata r:id="rId1517" o:title=""/>
          </v:shape>
          <o:OLEObject Type="Embed" ProgID="Equation.DSMT4" ShapeID="_x0000_i1794" DrawAspect="Content" ObjectID="_1558422352" r:id="rId1518"/>
        </w:object>
      </w:r>
      <w:r w:rsidR="00691996" w:rsidRPr="00E36803">
        <w:t>，解出：</w:t>
      </w:r>
      <w:r w:rsidR="00691996" w:rsidRPr="00E36803">
        <w:object w:dxaOrig="999" w:dyaOrig="260">
          <v:shape id="_x0000_i1795" type="#_x0000_t75" style="width:50.1pt;height:13.75pt" o:ole="">
            <v:imagedata r:id="rId1519" o:title=""/>
          </v:shape>
          <o:OLEObject Type="Embed" ProgID="Equation.DSMT4" ShapeID="_x0000_i1795" DrawAspect="Content" ObjectID="_1558422353" r:id="rId1520"/>
        </w:object>
      </w:r>
      <w:r w:rsidR="00691996" w:rsidRPr="00E36803">
        <w:t>．</w:t>
      </w:r>
      <w:r w:rsidR="00691996" w:rsidRPr="00E36803">
        <w:br/>
      </w:r>
      <w:r w:rsidR="00691996" w:rsidRPr="00E36803">
        <w:t>故</w:t>
      </w:r>
      <w:r w:rsidR="00691996" w:rsidRPr="00E36803">
        <w:object w:dxaOrig="180" w:dyaOrig="200">
          <v:shape id="_x0000_i1796" type="#_x0000_t75" style="width:8.15pt;height:10pt" o:ole="">
            <v:imagedata r:id="rId1521" o:title=""/>
          </v:shape>
          <o:OLEObject Type="Embed" ProgID="Equation.DSMT4" ShapeID="_x0000_i1796" DrawAspect="Content" ObjectID="_1558422354" r:id="rId1522"/>
        </w:object>
      </w:r>
      <w:r w:rsidR="00691996" w:rsidRPr="00E36803">
        <w:t>取值范围是</w:t>
      </w:r>
      <w:r w:rsidR="00691996" w:rsidRPr="00E36803">
        <w:object w:dxaOrig="680" w:dyaOrig="340">
          <v:shape id="_x0000_i1797" type="#_x0000_t75" style="width:33.8pt;height:17.55pt" o:ole="">
            <v:imagedata r:id="rId1523" o:title=""/>
          </v:shape>
          <o:OLEObject Type="Embed" ProgID="Equation.DSMT4" ShapeID="_x0000_i1797" DrawAspect="Content" ObjectID="_1558422355" r:id="rId1524"/>
        </w:object>
      </w:r>
      <w:r w:rsidR="00691996" w:rsidRPr="00E36803">
        <w:rPr>
          <w:rFonts w:hint="eastAsia"/>
        </w:rPr>
        <w:t>．</w:t>
      </w:r>
    </w:p>
    <w:sectPr w:rsidR="00542891" w:rsidRPr="00E36803" w:rsidSect="00053B3F">
      <w:headerReference w:type="even" r:id="rId1525"/>
      <w:headerReference w:type="default" r:id="rId1526"/>
      <w:footerReference w:type="even" r:id="rId1527"/>
      <w:footerReference w:type="default" r:id="rId1528"/>
      <w:pgSz w:w="11906" w:h="16838" w:code="9"/>
      <w:pgMar w:top="1021" w:right="1304" w:bottom="1134" w:left="1304" w:header="680" w:footer="680" w:gutter="0"/>
      <w:cols w:space="425"/>
      <w:docGrid w:type="lines" w:linePitch="3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411" w:rsidRDefault="00626411" w:rsidP="004B14AF">
      <w:r>
        <w:separator/>
      </w:r>
    </w:p>
  </w:endnote>
  <w:endnote w:type="continuationSeparator" w:id="1">
    <w:p w:rsidR="00626411" w:rsidRDefault="00626411" w:rsidP="004B14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JhengHei UI"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B2B" w:rsidRDefault="003B6B2B" w:rsidP="007223D1">
    <w:pPr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B2B" w:rsidRPr="00914179" w:rsidRDefault="003B6B2B" w:rsidP="00914179">
    <w:pPr>
      <w:jc w:val="center"/>
      <w:rPr>
        <w:rFonts w:ascii="Times New Roman" w:eastAsia="楷体" w:hAnsi="Times New Roman" w:cs="Times New Roman"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411" w:rsidRDefault="00626411" w:rsidP="004B14AF">
      <w:r>
        <w:separator/>
      </w:r>
    </w:p>
  </w:footnote>
  <w:footnote w:type="continuationSeparator" w:id="1">
    <w:p w:rsidR="00626411" w:rsidRDefault="00626411" w:rsidP="004B14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B2B" w:rsidRDefault="00E90300" w:rsidP="00BB56F5">
    <w:pPr>
      <w:pStyle w:val="a9"/>
      <w:jc w:val="right"/>
    </w:pPr>
    <w:r>
      <w:rPr>
        <w:noProof/>
      </w:rPr>
      <w:pict>
        <v:group id="_x0000_s2061" style="position:absolute;left:0;text-align:left;margin-left:-50.3pt;margin-top:18.7pt;width:565.75pt;height:268pt;z-index:-251658240" coordorigin="298,1054" coordsize="11315,5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7688994" o:spid="_x0000_s2049" type="#_x0000_t75" style="position:absolute;left:298;top:1139;width:5788;height:5275;mso-position-horizontal-relative:margin;mso-position-vertical-relative:margin" o:allowincell="f">
            <v:imagedata r:id="rId1" o:title="高考研究中心水印" croptop="8585f" cropbottom="11944f" gain="19661f" blacklevel="22938f"/>
          </v:shape>
          <v:shape id="WordPictureWatermark7688994" o:spid="_x0000_s2050" type="#_x0000_t75" style="position:absolute;left:5825;top:1054;width:5788;height:5275;mso-position-horizontal-relative:margin;mso-position-vertical-relative:margin" o:allowincell="f">
            <v:imagedata r:id="rId1" o:title="高考研究中心水印" croptop="8585f" cropbottom="11944f" gain="19661f" blacklevel="22938f"/>
          </v:shape>
        </v:group>
      </w:pict>
    </w:r>
    <w:r>
      <w:rPr>
        <w:noProof/>
      </w:rPr>
      <w:pict>
        <v:group id="组合 17" o:spid="_x0000_s2072" style="position:absolute;left:0;text-align:left;margin-left:-48.45pt;margin-top:294.4pt;width:565.75pt;height:452.45pt;z-index:-251657216" coordsize="71850,57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toC&#10;JgMBEQACEQEDEQH/xACkAAEAAwEBAQEBAAAAAAAAAAAABQYHBAMCAQgBAQEAAwEBAQAAAAAAAAAA&#10;AAABAwQFBgcCEAABBAEDAwIEBAQFAwIGAwAAAQIDBAUREgYhEwcxIkFRMhRhgSMVcUJSCJFyMyQW&#10;oWKCkkPR4cJzkyU0RBcRAQACAgECBAQEBgIDAQAAAAABAhEDBCEFMUFREmFxoQaBwSIT8JGx0eEU&#10;8TJCUqIj/9oADAMBAAIRAxEAPwD+q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">
          <v:group id="组合 10" o:spid="_x0000_s2076" style="position:absolute;width:71850;height:34023" coordorigin="298,1057" coordsize="11315,5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<v:shape id="WordPictureWatermark7688994" o:spid="_x0000_s2078" type="#_x0000_t75" alt="高考研究中心水印" style="position:absolute;left:298;top:1142;width:5788;height:52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gJ3bBAAAA2wAAAA8AAABkcnMvZG93bnJldi54bWxET01rwkAQvQv9D8sUetONQkWiq0iroPak&#10;tqC3MTtNUrOzITtq+u+7BcHbPN7nTGatq9SVmlB6NtDvJaCIM29Lzg187pfdEaggyBYrz2TglwLM&#10;pk+dCabW33hL153kKoZwSNFAIVKnWoesIIeh52viyH37xqFE2OTaNniL4a7SgyQZaoclx4YCa3or&#10;KDvvLs7AfP1uF/IhP+eT1uvjV/Cb18vBmJfndj4GJdTKQ3x3r2yc34f/X+IBev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gJ3bBAAAA2wAAAA8AAAAAAAAAAAAAAAAAnwIA&#10;AGRycy9kb3ducmV2LnhtbFBLBQYAAAAABAAEAPcAAACNAwAAAAA=&#10;">
              <v:imagedata r:id="rId1" o:title="高考研究中心水印" croptop="8597f" cropbottom="11951f" gain="19661f" blacklevel="22938f"/>
            </v:shape>
            <v:shape id="WordPictureWatermark7688994" o:spid="_x0000_s2077" type="#_x0000_t75" alt="高考研究中心水印" style="position:absolute;left:5825;top:1057;width:5788;height:52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uQHCAAAA2wAAAA8AAABkcnMvZG93bnJldi54bWxET0trwkAQvgv9D8sUvJlNBaWkriJtBR+n&#10;WoX2Ns2OSTQ7G7Kjxn/fLQi9zcf3nMmsc7W6UBsqzwaekhQUce5txYWB3edi8AwqCLLF2jMZuFGA&#10;2fShN8HM+it/0GUrhYohHDI0UIo0mdYhL8lhSHxDHLmDbx1KhG2hbYvXGO5qPUzTsXZYcWwosaHX&#10;kvLT9uwMzFdv9l02cjz9aL363ge/Hp2/jOk/dvMXUEKd/Ivv7qWN84fw90s8QE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8rkBwgAAANsAAAAPAAAAAAAAAAAAAAAAAJ8C&#10;AABkcnMvZG93bnJldi54bWxQSwUGAAAAAAQABAD3AAAAjgMAAAAA&#10;">
              <v:imagedata r:id="rId1" o:title="高考研究中心水印" croptop="8597f" cropbottom="11951f" gain="19661f" blacklevel="22938f"/>
            </v:shape>
          </v:group>
          <v:group id="组合 13" o:spid="_x0000_s2073" style="position:absolute;top:35276;width:71850;height:22187" coordorigin="298,1057" coordsize="11315,3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<v:shape id="WordPictureWatermark7688994" o:spid="_x0000_s2075" type="#_x0000_t75" alt="高考研究中心水印" style="position:absolute;left:298;top:1142;width:5788;height:34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0EB/GAAAA2wAAAA8AAABkcnMvZG93bnJldi54bWxEj09rwkAQxe+C32GZghepG/9QQuomqFDo&#10;wR6MLV7H7DRJzc6m2W1Mv323IHib4b157zfrbDCN6KlztWUF81kEgriwuuZSwfvx5TEG4TyyxsYy&#10;KfglB1k6Hq0x0fbKB+pzX4oQwi5BBZX3bSKlKyoy6Ga2JQ7ap+0M+rB2pdQdXkO4aeQiip6kwZpD&#10;Q4Ut7SoqLvmPUdAHmqnc5efl9+lr+nGp4/Jtu1dq8jBsnkF4GvzdfLt+1QF/Bf+/hAF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QQH8YAAADbAAAADwAAAAAAAAAAAAAA&#10;AACfAgAAZHJzL2Rvd25yZXYueG1sUEsFBgAAAAAEAAQA9wAAAJIDAAAAAA==&#10;">
              <v:imagedata r:id="rId1" o:title="高考研究中心水印" croptop="8597f" cropbottom="27853f" gain="19661f" blacklevel="22938f"/>
            </v:shape>
            <v:shape id="WordPictureWatermark7688994" o:spid="_x0000_s2074" type="#_x0000_t75" alt="高考研究中心水印" style="position:absolute;left:5825;top:1057;width:5788;height:34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Qd3AAAAA2wAAAA8AAABkcnMvZG93bnJldi54bWxET02LwjAQvS/4H8IIe1tTBUWqUUQQ1NNu&#10;lYK3sRnbYjMpTYz132+Ehb3N433Oct2bRgTqXG1ZwXiUgCAurK65VHA+7b7mIJxH1thYJgUvcrBe&#10;DT6WmGr75B8KmS9FDGGXooLK+zaV0hUVGXQj2xJH7mY7gz7CrpS6w2cMN42cJMlMGqw5NlTY0rai&#10;4p49jILd65JfpWmzA39f8uMm3OpgglKfw36zAOGp9//iP/dex/lTeP8SD5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hNB3cAAAADbAAAADwAAAAAAAAAAAAAAAACfAgAA&#10;ZHJzL2Rvd25yZXYueG1sUEsFBgAAAAAEAAQA9wAAAIwDAAAAAA==&#10;">
              <v:imagedata r:id="rId1" o:title="高考研究中心水印" croptop="8597f" cropbottom="27490f" gain="19661f" blacklevel="22938f"/>
            </v:shape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B2B" w:rsidRPr="00E120F5" w:rsidRDefault="003B6B2B" w:rsidP="00503C57">
    <w:pPr>
      <w:pStyle w:val="a9"/>
      <w:jc w:val="right"/>
      <w:rPr>
        <w:rFonts w:ascii="Times New Roman" w:eastAsia="楷体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272C"/>
    <w:multiLevelType w:val="multilevel"/>
    <w:tmpl w:val="6634659E"/>
    <w:lvl w:ilvl="0">
      <w:start w:val="1"/>
      <w:numFmt w:val="none"/>
      <w:suff w:val="nothing"/>
      <w:lvlText w:val="【使用记录】"/>
      <w:lvlJc w:val="left"/>
      <w:pPr>
        <w:ind w:left="425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0F1C4943"/>
    <w:multiLevelType w:val="multilevel"/>
    <w:tmpl w:val="0BE22D76"/>
    <w:lvl w:ilvl="0">
      <w:start w:val="1"/>
      <w:numFmt w:val="none"/>
      <w:lvlText w:val="【教学说明】"/>
      <w:lvlJc w:val="left"/>
      <w:pPr>
        <w:ind w:left="420" w:hanging="420"/>
      </w:pPr>
      <w:rPr>
        <w:rFonts w:ascii="Times New Roman" w:eastAsia="楷体" w:hAnsi="Times New Roman" w:hint="default"/>
        <w:b w:val="0"/>
        <w:i w:val="0"/>
        <w:color w:val="FF0000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1A7944BB"/>
    <w:multiLevelType w:val="hybridMultilevel"/>
    <w:tmpl w:val="BCA6BFE6"/>
    <w:lvl w:ilvl="0" w:tplc="4D68E26E">
      <w:start w:val="1"/>
      <w:numFmt w:val="none"/>
      <w:pStyle w:val="a"/>
      <w:lvlText w:val="【解析】"/>
      <w:lvlJc w:val="left"/>
      <w:pPr>
        <w:ind w:left="420" w:hanging="420"/>
      </w:pPr>
      <w:rPr>
        <w:rFonts w:ascii="Times New Roman" w:eastAsia="楷体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FF0000"/>
        <w:spacing w:val="0"/>
        <w:kern w:val="0"/>
        <w:position w:val="0"/>
        <w:sz w:val="21"/>
        <w:u w:val="none"/>
        <w:effect w:val="none"/>
        <w:vertAlign w:val="baseline"/>
        <w:em w:val="none"/>
        <w:lang w:val="en-US"/>
        <w:specVanish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19F650D"/>
    <w:multiLevelType w:val="multilevel"/>
    <w:tmpl w:val="E3D0310E"/>
    <w:lvl w:ilvl="0">
      <w:start w:val="1"/>
      <w:numFmt w:val="none"/>
      <w:suff w:val="nothing"/>
      <w:lvlText w:val="【该分类题目特点及总体教学说明】"/>
      <w:lvlJc w:val="left"/>
      <w:pPr>
        <w:ind w:left="0" w:firstLine="0"/>
      </w:pPr>
      <w:rPr>
        <w:rFonts w:ascii="Times New Roman" w:eastAsia="微软雅黑" w:hAnsi="Times New Roman" w:hint="default"/>
        <w:b/>
        <w:i w:val="0"/>
        <w:color w:val="FF0066"/>
        <w:sz w:val="21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4">
    <w:nsid w:val="32D545F0"/>
    <w:multiLevelType w:val="multilevel"/>
    <w:tmpl w:val="E716FC22"/>
    <w:lvl w:ilvl="0">
      <w:start w:val="1"/>
      <w:numFmt w:val="decimal"/>
      <w:lvlText w:val="分类 %1 "/>
      <w:lvlJc w:val="left"/>
      <w:pPr>
        <w:ind w:left="0" w:firstLine="0"/>
      </w:pPr>
      <w:rPr>
        <w:rFonts w:ascii="Microsoft JhengHei UI" w:eastAsia="微软雅黑" w:hAnsi="Microsoft JhengHei UI" w:hint="eastAsia"/>
        <w:b/>
        <w:i w:val="0"/>
        <w:color w:val="007434"/>
        <w:sz w:val="24"/>
      </w:rPr>
    </w:lvl>
    <w:lvl w:ilvl="1">
      <w:start w:val="1"/>
      <w:numFmt w:val="decimal"/>
      <w:lvlText w:val="%1.%2 "/>
      <w:lvlJc w:val="left"/>
      <w:pPr>
        <w:tabs>
          <w:tab w:val="num" w:pos="400"/>
        </w:tabs>
        <w:ind w:left="0" w:firstLine="0"/>
      </w:pPr>
      <w:rPr>
        <w:rFonts w:ascii="Microsoft JhengHei UI" w:hAnsi="Microsoft JhengHei UI" w:hint="eastAsia"/>
        <w:b/>
        <w:i w:val="0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5">
    <w:nsid w:val="3A1F6FA2"/>
    <w:multiLevelType w:val="multilevel"/>
    <w:tmpl w:val="F68278CC"/>
    <w:lvl w:ilvl="0">
      <w:start w:val="1"/>
      <w:numFmt w:val="chineseCountingThousand"/>
      <w:pStyle w:val="a0"/>
      <w:suff w:val="space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6">
    <w:nsid w:val="4ED631A8"/>
    <w:multiLevelType w:val="multilevel"/>
    <w:tmpl w:val="C812D92C"/>
    <w:lvl w:ilvl="0">
      <w:start w:val="1"/>
      <w:numFmt w:val="none"/>
      <w:suff w:val="nothing"/>
      <w:lvlText w:val="【标签】"/>
      <w:lvlJc w:val="left"/>
      <w:pPr>
        <w:ind w:left="0" w:firstLine="0"/>
      </w:pPr>
      <w:rPr>
        <w:rFonts w:ascii="Times New Roman" w:eastAsia="微软雅黑" w:hAnsi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FF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7">
    <w:nsid w:val="56CF00CF"/>
    <w:multiLevelType w:val="multilevel"/>
    <w:tmpl w:val="0372A7D0"/>
    <w:lvl w:ilvl="0">
      <w:start w:val="1"/>
      <w:numFmt w:val="decimal"/>
      <w:lvlText w:val="(%1)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8">
    <w:nsid w:val="60D93E0B"/>
    <w:multiLevelType w:val="multilevel"/>
    <w:tmpl w:val="8FBC8A40"/>
    <w:lvl w:ilvl="0">
      <w:start w:val="1"/>
      <w:numFmt w:val="decimal"/>
      <w:lvlText w:val="%1."/>
      <w:lvlJc w:val="left"/>
      <w:pPr>
        <w:ind w:left="-32767" w:firstLine="32767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)"/>
      <w:lvlJc w:val="left"/>
      <w:pPr>
        <w:ind w:left="-316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-316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-3168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-316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-316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-3168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-316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-31680"/>
      </w:pPr>
      <w:rPr>
        <w:rFonts w:hint="eastAsia"/>
      </w:rPr>
    </w:lvl>
  </w:abstractNum>
  <w:abstractNum w:abstractNumId="9">
    <w:nsid w:val="63F911A1"/>
    <w:multiLevelType w:val="multilevel"/>
    <w:tmpl w:val="4DAE8796"/>
    <w:lvl w:ilvl="0">
      <w:start w:val="1"/>
      <w:numFmt w:val="none"/>
      <w:suff w:val="nothing"/>
      <w:lvlText w:val="%1【来源】"/>
      <w:lvlJc w:val="left"/>
      <w:pPr>
        <w:ind w:left="0" w:firstLine="0"/>
      </w:pPr>
      <w:rPr>
        <w:rFonts w:ascii="Times New Roman" w:eastAsia="微软雅黑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none"/>
      <w:lvlText w:val="%2%1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3">
      <w:start w:val="1"/>
      <w:numFmt w:val="none"/>
      <w:lvlText w:val="%1"/>
      <w:lvlJc w:val="left"/>
      <w:pPr>
        <w:ind w:left="0" w:firstLine="0"/>
      </w:pPr>
      <w:rPr>
        <w:rFonts w:hint="eastAsia"/>
      </w:rPr>
    </w:lvl>
    <w:lvl w:ilvl="4">
      <w:start w:val="1"/>
      <w:numFmt w:val="none"/>
      <w:lvlText w:val="%1"/>
      <w:lvlJc w:val="left"/>
      <w:pPr>
        <w:ind w:left="0" w:firstLine="0"/>
      </w:pPr>
      <w:rPr>
        <w:rFonts w:hint="eastAsia"/>
      </w:rPr>
    </w:lvl>
    <w:lvl w:ilvl="5">
      <w:start w:val="1"/>
      <w:numFmt w:val="none"/>
      <w:lvlText w:val="%1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%1"/>
      <w:lvlJc w:val="left"/>
      <w:pPr>
        <w:ind w:left="0" w:firstLine="0"/>
      </w:pPr>
      <w:rPr>
        <w:rFonts w:hint="eastAsia"/>
      </w:rPr>
    </w:lvl>
    <w:lvl w:ilvl="7">
      <w:start w:val="1"/>
      <w:numFmt w:val="none"/>
      <w:lvlText w:val="%1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"/>
      <w:lvlJc w:val="left"/>
      <w:pPr>
        <w:ind w:left="0" w:firstLine="0"/>
      </w:pPr>
      <w:rPr>
        <w:rFonts w:hint="eastAsia"/>
      </w:rPr>
    </w:lvl>
  </w:abstractNum>
  <w:abstractNum w:abstractNumId="10">
    <w:nsid w:val="681401DD"/>
    <w:multiLevelType w:val="hybridMultilevel"/>
    <w:tmpl w:val="26249FB0"/>
    <w:lvl w:ilvl="0" w:tplc="9C38BFD2">
      <w:start w:val="1"/>
      <w:numFmt w:val="none"/>
      <w:pStyle w:val="a1"/>
      <w:lvlText w:val="【答案】"/>
      <w:lvlJc w:val="left"/>
      <w:pPr>
        <w:ind w:left="420" w:hanging="420"/>
      </w:pPr>
      <w:rPr>
        <w:rFonts w:ascii="Times New Roman" w:eastAsia="楷体" w:hAnsi="Times New Roman" w:hint="default"/>
        <w:b w:val="0"/>
        <w:i w:val="0"/>
        <w:color w:val="FF0000"/>
        <w:w w:val="100"/>
        <w:sz w:val="21"/>
        <w:szCs w:val="21"/>
        <w:u w:val="none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ACC57F9"/>
    <w:multiLevelType w:val="hybridMultilevel"/>
    <w:tmpl w:val="83189FF4"/>
    <w:lvl w:ilvl="0" w:tplc="76C6EFCA">
      <w:start w:val="1"/>
      <w:numFmt w:val="decimal"/>
      <w:pStyle w:val="a2"/>
      <w:lvlText w:val="%1."/>
      <w:lvlJc w:val="left"/>
      <w:pPr>
        <w:ind w:left="574" w:hanging="420"/>
      </w:pPr>
    </w:lvl>
    <w:lvl w:ilvl="1" w:tplc="04090019" w:tentative="1">
      <w:start w:val="1"/>
      <w:numFmt w:val="lowerLetter"/>
      <w:lvlText w:val="%2)"/>
      <w:lvlJc w:val="left"/>
      <w:pPr>
        <w:ind w:left="994" w:hanging="420"/>
      </w:pPr>
    </w:lvl>
    <w:lvl w:ilvl="2" w:tplc="0409001B" w:tentative="1">
      <w:start w:val="1"/>
      <w:numFmt w:val="lowerRoman"/>
      <w:lvlText w:val="%3."/>
      <w:lvlJc w:val="right"/>
      <w:pPr>
        <w:ind w:left="1414" w:hanging="420"/>
      </w:pPr>
    </w:lvl>
    <w:lvl w:ilvl="3" w:tplc="0409000F" w:tentative="1">
      <w:start w:val="1"/>
      <w:numFmt w:val="decimal"/>
      <w:lvlText w:val="%4."/>
      <w:lvlJc w:val="left"/>
      <w:pPr>
        <w:ind w:left="1834" w:hanging="420"/>
      </w:pPr>
    </w:lvl>
    <w:lvl w:ilvl="4" w:tplc="04090019" w:tentative="1">
      <w:start w:val="1"/>
      <w:numFmt w:val="lowerLetter"/>
      <w:lvlText w:val="%5)"/>
      <w:lvlJc w:val="left"/>
      <w:pPr>
        <w:ind w:left="2254" w:hanging="420"/>
      </w:pPr>
    </w:lvl>
    <w:lvl w:ilvl="5" w:tplc="0409001B" w:tentative="1">
      <w:start w:val="1"/>
      <w:numFmt w:val="lowerRoman"/>
      <w:lvlText w:val="%6."/>
      <w:lvlJc w:val="right"/>
      <w:pPr>
        <w:ind w:left="2674" w:hanging="420"/>
      </w:pPr>
    </w:lvl>
    <w:lvl w:ilvl="6" w:tplc="0409000F" w:tentative="1">
      <w:start w:val="1"/>
      <w:numFmt w:val="decimal"/>
      <w:lvlText w:val="%7."/>
      <w:lvlJc w:val="left"/>
      <w:pPr>
        <w:ind w:left="3094" w:hanging="420"/>
      </w:pPr>
    </w:lvl>
    <w:lvl w:ilvl="7" w:tplc="04090019" w:tentative="1">
      <w:start w:val="1"/>
      <w:numFmt w:val="lowerLetter"/>
      <w:lvlText w:val="%8)"/>
      <w:lvlJc w:val="left"/>
      <w:pPr>
        <w:ind w:left="3514" w:hanging="420"/>
      </w:pPr>
    </w:lvl>
    <w:lvl w:ilvl="8" w:tplc="0409001B" w:tentative="1">
      <w:start w:val="1"/>
      <w:numFmt w:val="lowerRoman"/>
      <w:lvlText w:val="%9."/>
      <w:lvlJc w:val="right"/>
      <w:pPr>
        <w:ind w:left="3934" w:hanging="420"/>
      </w:pPr>
    </w:lvl>
  </w:abstractNum>
  <w:abstractNum w:abstractNumId="12">
    <w:nsid w:val="79B72461"/>
    <w:multiLevelType w:val="multilevel"/>
    <w:tmpl w:val="86FA8D98"/>
    <w:lvl w:ilvl="0">
      <w:start w:val="1"/>
      <w:numFmt w:val="none"/>
      <w:suff w:val="nothing"/>
      <w:lvlText w:val="【来自】"/>
      <w:lvlJc w:val="left"/>
      <w:pPr>
        <w:ind w:left="-32767" w:firstLine="32767"/>
      </w:pPr>
      <w:rPr>
        <w:rFonts w:ascii="Times New Roman" w:eastAsia="微软雅黑" w:hAnsi="Times New Roman" w:hint="default"/>
        <w:b w:val="0"/>
        <w:i w:val="0"/>
        <w:color w:val="0000FF"/>
      </w:rPr>
    </w:lvl>
    <w:lvl w:ilvl="1">
      <w:start w:val="1"/>
      <w:numFmt w:val="decimal"/>
      <w:lvlText w:val="%1.%2"/>
      <w:lvlJc w:val="left"/>
      <w:pPr>
        <w:ind w:left="-3168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-3168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-3168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-3168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-3168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-3168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-3168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-31680" w:firstLine="0"/>
      </w:pPr>
      <w:rPr>
        <w:rFonts w:hint="eastAsia"/>
      </w:rPr>
    </w:lvl>
  </w:abstractNum>
  <w:abstractNum w:abstractNumId="13">
    <w:nsid w:val="7B8E3EBC"/>
    <w:multiLevelType w:val="multilevel"/>
    <w:tmpl w:val="5DB4206E"/>
    <w:lvl w:ilvl="0">
      <w:start w:val="1"/>
      <w:numFmt w:val="decimal"/>
      <w:suff w:val="nothing"/>
      <w:lvlText w:val="【修改说明 %1】"/>
      <w:lvlJc w:val="left"/>
      <w:pPr>
        <w:ind w:left="0" w:firstLine="0"/>
      </w:pPr>
      <w:rPr>
        <w:rFonts w:eastAsia="楷体" w:hint="eastAsia"/>
        <w:b/>
        <w:i w:val="0"/>
        <w:color w:val="0000FF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lvlText w:val=""/>
      <w:lvlJc w:val="right"/>
      <w:pPr>
        <w:ind w:left="0" w:firstLine="0"/>
      </w:pPr>
      <w:rPr>
        <w:rFonts w:hint="eastAsia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lvlText w:val=""/>
      <w:lvlJc w:val="right"/>
      <w:pPr>
        <w:ind w:left="0" w:firstLine="0"/>
      </w:pPr>
      <w:rPr>
        <w:rFonts w:hint="eastAsia"/>
      </w:rPr>
    </w:lvl>
  </w:abstractNum>
  <w:abstractNum w:abstractNumId="14">
    <w:nsid w:val="7F0407AA"/>
    <w:multiLevelType w:val="multilevel"/>
    <w:tmpl w:val="4356B620"/>
    <w:lvl w:ilvl="0">
      <w:start w:val="1"/>
      <w:numFmt w:val="none"/>
      <w:pStyle w:val="a3"/>
      <w:lvlText w:val="【分析】"/>
      <w:lvlJc w:val="left"/>
      <w:pPr>
        <w:ind w:left="0" w:firstLine="0"/>
      </w:pPr>
      <w:rPr>
        <w:rFonts w:hint="eastAsia"/>
        <w:color w:val="FF0000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8"/>
  </w:num>
  <w:num w:numId="5">
    <w:abstractNumId w:val="4"/>
  </w:num>
  <w:num w:numId="6">
    <w:abstractNumId w:val="9"/>
  </w:num>
  <w:num w:numId="7">
    <w:abstractNumId w:val="12"/>
  </w:num>
  <w:num w:numId="8">
    <w:abstractNumId w:val="1"/>
  </w:num>
  <w:num w:numId="9">
    <w:abstractNumId w:val="6"/>
  </w:num>
  <w:num w:numId="10">
    <w:abstractNumId w:val="13"/>
  </w:num>
  <w:num w:numId="11">
    <w:abstractNumId w:val="14"/>
  </w:num>
  <w:num w:numId="12">
    <w:abstractNumId w:val="0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attachedTemplate r:id="rId1"/>
  <w:defaultTabStop w:val="420"/>
  <w:evenAndOddHeaders/>
  <w:drawingGridVerticalSpacing w:val="319"/>
  <w:displayHorizontalDrawingGridEvery w:val="0"/>
  <w:characterSpacingControl w:val="compressPunctuation"/>
  <w:hdrShapeDefaults>
    <o:shapedefaults v:ext="edit" spidmax="6146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443E"/>
    <w:rsid w:val="00003DF0"/>
    <w:rsid w:val="000053F9"/>
    <w:rsid w:val="00010E71"/>
    <w:rsid w:val="000204C9"/>
    <w:rsid w:val="000218DD"/>
    <w:rsid w:val="000263B6"/>
    <w:rsid w:val="00031D9A"/>
    <w:rsid w:val="00032425"/>
    <w:rsid w:val="00036C19"/>
    <w:rsid w:val="00036F9F"/>
    <w:rsid w:val="00037A52"/>
    <w:rsid w:val="000404B8"/>
    <w:rsid w:val="00045BD5"/>
    <w:rsid w:val="00046F0E"/>
    <w:rsid w:val="00053B3F"/>
    <w:rsid w:val="0005503C"/>
    <w:rsid w:val="000569F6"/>
    <w:rsid w:val="00057608"/>
    <w:rsid w:val="0007066E"/>
    <w:rsid w:val="00073354"/>
    <w:rsid w:val="00073E8F"/>
    <w:rsid w:val="00074017"/>
    <w:rsid w:val="00080AD8"/>
    <w:rsid w:val="00085F82"/>
    <w:rsid w:val="000874CE"/>
    <w:rsid w:val="00094F8B"/>
    <w:rsid w:val="000969BC"/>
    <w:rsid w:val="00097D09"/>
    <w:rsid w:val="000A0979"/>
    <w:rsid w:val="000A7162"/>
    <w:rsid w:val="000A7F53"/>
    <w:rsid w:val="000B1643"/>
    <w:rsid w:val="000B2341"/>
    <w:rsid w:val="000B460F"/>
    <w:rsid w:val="000B6FA5"/>
    <w:rsid w:val="000C076A"/>
    <w:rsid w:val="000C10E2"/>
    <w:rsid w:val="000C1526"/>
    <w:rsid w:val="000C6F87"/>
    <w:rsid w:val="000C7089"/>
    <w:rsid w:val="000C7251"/>
    <w:rsid w:val="000D095E"/>
    <w:rsid w:val="000D0DC6"/>
    <w:rsid w:val="000D0FCE"/>
    <w:rsid w:val="000D1CE3"/>
    <w:rsid w:val="000D1E01"/>
    <w:rsid w:val="000D580A"/>
    <w:rsid w:val="000D7121"/>
    <w:rsid w:val="000D7BA4"/>
    <w:rsid w:val="000E04B3"/>
    <w:rsid w:val="000E4813"/>
    <w:rsid w:val="000E5615"/>
    <w:rsid w:val="000F080B"/>
    <w:rsid w:val="000F0BD4"/>
    <w:rsid w:val="000F1515"/>
    <w:rsid w:val="000F2334"/>
    <w:rsid w:val="000F6903"/>
    <w:rsid w:val="00102A00"/>
    <w:rsid w:val="00117A3D"/>
    <w:rsid w:val="001209F5"/>
    <w:rsid w:val="00120C8F"/>
    <w:rsid w:val="0012166E"/>
    <w:rsid w:val="00124169"/>
    <w:rsid w:val="00127398"/>
    <w:rsid w:val="00131362"/>
    <w:rsid w:val="00132454"/>
    <w:rsid w:val="0013351C"/>
    <w:rsid w:val="00135779"/>
    <w:rsid w:val="00136113"/>
    <w:rsid w:val="001408B6"/>
    <w:rsid w:val="00141E54"/>
    <w:rsid w:val="0014313A"/>
    <w:rsid w:val="00144477"/>
    <w:rsid w:val="0015162B"/>
    <w:rsid w:val="00152701"/>
    <w:rsid w:val="00153EB9"/>
    <w:rsid w:val="00154CA0"/>
    <w:rsid w:val="00166DD0"/>
    <w:rsid w:val="00170439"/>
    <w:rsid w:val="00173559"/>
    <w:rsid w:val="001738F1"/>
    <w:rsid w:val="00192E5B"/>
    <w:rsid w:val="001962EF"/>
    <w:rsid w:val="001A0902"/>
    <w:rsid w:val="001A28C6"/>
    <w:rsid w:val="001A47F5"/>
    <w:rsid w:val="001B0C36"/>
    <w:rsid w:val="001B3848"/>
    <w:rsid w:val="001B5580"/>
    <w:rsid w:val="001C78A9"/>
    <w:rsid w:val="001D675C"/>
    <w:rsid w:val="001E4908"/>
    <w:rsid w:val="001F1C72"/>
    <w:rsid w:val="001F357E"/>
    <w:rsid w:val="001F7782"/>
    <w:rsid w:val="00202206"/>
    <w:rsid w:val="00210791"/>
    <w:rsid w:val="00213786"/>
    <w:rsid w:val="00214F26"/>
    <w:rsid w:val="00215B66"/>
    <w:rsid w:val="0022157A"/>
    <w:rsid w:val="002246F1"/>
    <w:rsid w:val="0022707F"/>
    <w:rsid w:val="0023009B"/>
    <w:rsid w:val="002329BD"/>
    <w:rsid w:val="00244F94"/>
    <w:rsid w:val="00247C32"/>
    <w:rsid w:val="0025114C"/>
    <w:rsid w:val="00256143"/>
    <w:rsid w:val="0026277D"/>
    <w:rsid w:val="00264F7D"/>
    <w:rsid w:val="00267C76"/>
    <w:rsid w:val="002711E7"/>
    <w:rsid w:val="0027234A"/>
    <w:rsid w:val="00277D44"/>
    <w:rsid w:val="0028048E"/>
    <w:rsid w:val="0028050B"/>
    <w:rsid w:val="00284B74"/>
    <w:rsid w:val="00294E99"/>
    <w:rsid w:val="00294F99"/>
    <w:rsid w:val="00297C5F"/>
    <w:rsid w:val="002A0F34"/>
    <w:rsid w:val="002A6A94"/>
    <w:rsid w:val="002B0928"/>
    <w:rsid w:val="002B0995"/>
    <w:rsid w:val="002B1480"/>
    <w:rsid w:val="002B1CA6"/>
    <w:rsid w:val="002B2434"/>
    <w:rsid w:val="002B44F2"/>
    <w:rsid w:val="002C5EF6"/>
    <w:rsid w:val="002D2666"/>
    <w:rsid w:val="002D290F"/>
    <w:rsid w:val="002E2C73"/>
    <w:rsid w:val="002E4670"/>
    <w:rsid w:val="002F1760"/>
    <w:rsid w:val="002F5D99"/>
    <w:rsid w:val="002F63D5"/>
    <w:rsid w:val="002F6FE2"/>
    <w:rsid w:val="00305826"/>
    <w:rsid w:val="003109FD"/>
    <w:rsid w:val="00316434"/>
    <w:rsid w:val="003344CB"/>
    <w:rsid w:val="00334601"/>
    <w:rsid w:val="00336A86"/>
    <w:rsid w:val="00341738"/>
    <w:rsid w:val="00342240"/>
    <w:rsid w:val="00342C6E"/>
    <w:rsid w:val="0034353A"/>
    <w:rsid w:val="00345FC8"/>
    <w:rsid w:val="00346C44"/>
    <w:rsid w:val="00350BB9"/>
    <w:rsid w:val="00350D32"/>
    <w:rsid w:val="00360932"/>
    <w:rsid w:val="00363693"/>
    <w:rsid w:val="00377E98"/>
    <w:rsid w:val="00386263"/>
    <w:rsid w:val="00390E2F"/>
    <w:rsid w:val="003973FD"/>
    <w:rsid w:val="003A0B43"/>
    <w:rsid w:val="003A315B"/>
    <w:rsid w:val="003A3BB2"/>
    <w:rsid w:val="003A4FC6"/>
    <w:rsid w:val="003A5D05"/>
    <w:rsid w:val="003A6725"/>
    <w:rsid w:val="003B1CAD"/>
    <w:rsid w:val="003B1E21"/>
    <w:rsid w:val="003B2CDF"/>
    <w:rsid w:val="003B6B2B"/>
    <w:rsid w:val="003C2C3B"/>
    <w:rsid w:val="003D4863"/>
    <w:rsid w:val="003D7CEC"/>
    <w:rsid w:val="003D7FA8"/>
    <w:rsid w:val="003E0457"/>
    <w:rsid w:val="003E07FD"/>
    <w:rsid w:val="003E75D6"/>
    <w:rsid w:val="003E796E"/>
    <w:rsid w:val="003F1B14"/>
    <w:rsid w:val="003F28FC"/>
    <w:rsid w:val="004014DA"/>
    <w:rsid w:val="0040399E"/>
    <w:rsid w:val="00413FAB"/>
    <w:rsid w:val="00414856"/>
    <w:rsid w:val="00415BD7"/>
    <w:rsid w:val="00416B6F"/>
    <w:rsid w:val="00420A81"/>
    <w:rsid w:val="00423D64"/>
    <w:rsid w:val="00427755"/>
    <w:rsid w:val="004277FE"/>
    <w:rsid w:val="00435B32"/>
    <w:rsid w:val="004466A3"/>
    <w:rsid w:val="00446D87"/>
    <w:rsid w:val="00454143"/>
    <w:rsid w:val="00457960"/>
    <w:rsid w:val="00461C5D"/>
    <w:rsid w:val="00462B8B"/>
    <w:rsid w:val="00470CF0"/>
    <w:rsid w:val="004716CD"/>
    <w:rsid w:val="00483735"/>
    <w:rsid w:val="004920EB"/>
    <w:rsid w:val="00492284"/>
    <w:rsid w:val="00493000"/>
    <w:rsid w:val="00494C3F"/>
    <w:rsid w:val="004A75AB"/>
    <w:rsid w:val="004B14AF"/>
    <w:rsid w:val="004B34E8"/>
    <w:rsid w:val="004C0D1F"/>
    <w:rsid w:val="004C6EE6"/>
    <w:rsid w:val="004C7804"/>
    <w:rsid w:val="004D1DAC"/>
    <w:rsid w:val="004D493E"/>
    <w:rsid w:val="004D4D32"/>
    <w:rsid w:val="004E331C"/>
    <w:rsid w:val="004E3A4A"/>
    <w:rsid w:val="004E61CB"/>
    <w:rsid w:val="004F093C"/>
    <w:rsid w:val="004F150F"/>
    <w:rsid w:val="004F2A64"/>
    <w:rsid w:val="004F3CAD"/>
    <w:rsid w:val="004F6F98"/>
    <w:rsid w:val="00503C57"/>
    <w:rsid w:val="00507A60"/>
    <w:rsid w:val="00510D36"/>
    <w:rsid w:val="00515EC3"/>
    <w:rsid w:val="005229D1"/>
    <w:rsid w:val="00524241"/>
    <w:rsid w:val="0052741D"/>
    <w:rsid w:val="00533FA4"/>
    <w:rsid w:val="0053529D"/>
    <w:rsid w:val="00536FC5"/>
    <w:rsid w:val="00541C4E"/>
    <w:rsid w:val="00542891"/>
    <w:rsid w:val="005442EE"/>
    <w:rsid w:val="00544AA9"/>
    <w:rsid w:val="00545F37"/>
    <w:rsid w:val="005463B1"/>
    <w:rsid w:val="005536D7"/>
    <w:rsid w:val="005550D1"/>
    <w:rsid w:val="005608E3"/>
    <w:rsid w:val="00567147"/>
    <w:rsid w:val="00567A10"/>
    <w:rsid w:val="00574297"/>
    <w:rsid w:val="00583A89"/>
    <w:rsid w:val="00585060"/>
    <w:rsid w:val="0059114A"/>
    <w:rsid w:val="005929EA"/>
    <w:rsid w:val="005935E9"/>
    <w:rsid w:val="005976AE"/>
    <w:rsid w:val="005A00C5"/>
    <w:rsid w:val="005A2DE9"/>
    <w:rsid w:val="005A327F"/>
    <w:rsid w:val="005A3E92"/>
    <w:rsid w:val="005A78CD"/>
    <w:rsid w:val="005B2464"/>
    <w:rsid w:val="005B4CDD"/>
    <w:rsid w:val="005B6FB1"/>
    <w:rsid w:val="005C0E97"/>
    <w:rsid w:val="005C65C8"/>
    <w:rsid w:val="005D762A"/>
    <w:rsid w:val="005E2798"/>
    <w:rsid w:val="005E5098"/>
    <w:rsid w:val="005E5F11"/>
    <w:rsid w:val="005F42C8"/>
    <w:rsid w:val="005F77AB"/>
    <w:rsid w:val="0060138C"/>
    <w:rsid w:val="0060551F"/>
    <w:rsid w:val="00607134"/>
    <w:rsid w:val="006123B3"/>
    <w:rsid w:val="006142A2"/>
    <w:rsid w:val="00626411"/>
    <w:rsid w:val="006316E1"/>
    <w:rsid w:val="00641960"/>
    <w:rsid w:val="00644F2E"/>
    <w:rsid w:val="00647745"/>
    <w:rsid w:val="0065067B"/>
    <w:rsid w:val="00650A29"/>
    <w:rsid w:val="006536D1"/>
    <w:rsid w:val="00655DF0"/>
    <w:rsid w:val="00660618"/>
    <w:rsid w:val="00671D69"/>
    <w:rsid w:val="00673CCF"/>
    <w:rsid w:val="00673F1D"/>
    <w:rsid w:val="00683632"/>
    <w:rsid w:val="0068573B"/>
    <w:rsid w:val="00687288"/>
    <w:rsid w:val="00691996"/>
    <w:rsid w:val="0069283C"/>
    <w:rsid w:val="00693AE9"/>
    <w:rsid w:val="00693EF9"/>
    <w:rsid w:val="006942D6"/>
    <w:rsid w:val="006958CB"/>
    <w:rsid w:val="006A0F2A"/>
    <w:rsid w:val="006B1060"/>
    <w:rsid w:val="006B15C7"/>
    <w:rsid w:val="006B5E31"/>
    <w:rsid w:val="006B6C9B"/>
    <w:rsid w:val="006D1221"/>
    <w:rsid w:val="006E46AC"/>
    <w:rsid w:val="006E693C"/>
    <w:rsid w:val="006F22F0"/>
    <w:rsid w:val="006F4E8D"/>
    <w:rsid w:val="006F551B"/>
    <w:rsid w:val="00712310"/>
    <w:rsid w:val="00712B38"/>
    <w:rsid w:val="007134B2"/>
    <w:rsid w:val="00714B8E"/>
    <w:rsid w:val="00715707"/>
    <w:rsid w:val="0071587F"/>
    <w:rsid w:val="00720F72"/>
    <w:rsid w:val="007223D1"/>
    <w:rsid w:val="007306E3"/>
    <w:rsid w:val="00736221"/>
    <w:rsid w:val="007428E3"/>
    <w:rsid w:val="007433D8"/>
    <w:rsid w:val="00744371"/>
    <w:rsid w:val="00745878"/>
    <w:rsid w:val="0076314B"/>
    <w:rsid w:val="00766134"/>
    <w:rsid w:val="007743F7"/>
    <w:rsid w:val="00775669"/>
    <w:rsid w:val="0078044A"/>
    <w:rsid w:val="007829FB"/>
    <w:rsid w:val="00786C3E"/>
    <w:rsid w:val="00793A09"/>
    <w:rsid w:val="00794C03"/>
    <w:rsid w:val="00796B8B"/>
    <w:rsid w:val="007A161A"/>
    <w:rsid w:val="007A4B52"/>
    <w:rsid w:val="007A727B"/>
    <w:rsid w:val="007B3C95"/>
    <w:rsid w:val="007B443E"/>
    <w:rsid w:val="007B4B1E"/>
    <w:rsid w:val="007B6F10"/>
    <w:rsid w:val="007C0E6B"/>
    <w:rsid w:val="007C2972"/>
    <w:rsid w:val="007C542A"/>
    <w:rsid w:val="007C59BF"/>
    <w:rsid w:val="007C730F"/>
    <w:rsid w:val="007C7E30"/>
    <w:rsid w:val="007D0812"/>
    <w:rsid w:val="007E0783"/>
    <w:rsid w:val="007E156A"/>
    <w:rsid w:val="007E18C4"/>
    <w:rsid w:val="007E261C"/>
    <w:rsid w:val="007E3D56"/>
    <w:rsid w:val="007E465F"/>
    <w:rsid w:val="007E51FF"/>
    <w:rsid w:val="007E7342"/>
    <w:rsid w:val="007F0304"/>
    <w:rsid w:val="007F0E80"/>
    <w:rsid w:val="007F3CD7"/>
    <w:rsid w:val="00803219"/>
    <w:rsid w:val="00803DDB"/>
    <w:rsid w:val="0081023A"/>
    <w:rsid w:val="00814B3C"/>
    <w:rsid w:val="0081785B"/>
    <w:rsid w:val="00817DE9"/>
    <w:rsid w:val="0082209A"/>
    <w:rsid w:val="00822DCE"/>
    <w:rsid w:val="00832886"/>
    <w:rsid w:val="00845AA0"/>
    <w:rsid w:val="00850214"/>
    <w:rsid w:val="00851892"/>
    <w:rsid w:val="0085652A"/>
    <w:rsid w:val="00856A0C"/>
    <w:rsid w:val="008631CB"/>
    <w:rsid w:val="00864A10"/>
    <w:rsid w:val="00865909"/>
    <w:rsid w:val="00867296"/>
    <w:rsid w:val="00876724"/>
    <w:rsid w:val="008836CD"/>
    <w:rsid w:val="00884BBD"/>
    <w:rsid w:val="008852AC"/>
    <w:rsid w:val="00887165"/>
    <w:rsid w:val="008911F9"/>
    <w:rsid w:val="008944ED"/>
    <w:rsid w:val="008951B6"/>
    <w:rsid w:val="008A18FD"/>
    <w:rsid w:val="008B5C14"/>
    <w:rsid w:val="008C7593"/>
    <w:rsid w:val="008C7892"/>
    <w:rsid w:val="008D247A"/>
    <w:rsid w:val="008D42F9"/>
    <w:rsid w:val="008D459F"/>
    <w:rsid w:val="008E2E5D"/>
    <w:rsid w:val="008E4CA2"/>
    <w:rsid w:val="008E67D8"/>
    <w:rsid w:val="008F3231"/>
    <w:rsid w:val="00900447"/>
    <w:rsid w:val="009012AE"/>
    <w:rsid w:val="00905A7B"/>
    <w:rsid w:val="0090643C"/>
    <w:rsid w:val="00906E08"/>
    <w:rsid w:val="00913CFE"/>
    <w:rsid w:val="00914179"/>
    <w:rsid w:val="009144EE"/>
    <w:rsid w:val="00917758"/>
    <w:rsid w:val="009205BE"/>
    <w:rsid w:val="00923B2F"/>
    <w:rsid w:val="00927BA1"/>
    <w:rsid w:val="00930DB0"/>
    <w:rsid w:val="00933502"/>
    <w:rsid w:val="00933713"/>
    <w:rsid w:val="00934D18"/>
    <w:rsid w:val="009363E6"/>
    <w:rsid w:val="00936DB3"/>
    <w:rsid w:val="0094114E"/>
    <w:rsid w:val="00941CE0"/>
    <w:rsid w:val="00944B12"/>
    <w:rsid w:val="00950999"/>
    <w:rsid w:val="009523C2"/>
    <w:rsid w:val="00964D15"/>
    <w:rsid w:val="0096522E"/>
    <w:rsid w:val="00966D33"/>
    <w:rsid w:val="00974DDF"/>
    <w:rsid w:val="00981CD2"/>
    <w:rsid w:val="009858B3"/>
    <w:rsid w:val="00986E33"/>
    <w:rsid w:val="00987D47"/>
    <w:rsid w:val="009903CE"/>
    <w:rsid w:val="0099448E"/>
    <w:rsid w:val="0099776F"/>
    <w:rsid w:val="009B086E"/>
    <w:rsid w:val="009B2482"/>
    <w:rsid w:val="009C471E"/>
    <w:rsid w:val="009C4F67"/>
    <w:rsid w:val="009C5135"/>
    <w:rsid w:val="009D0028"/>
    <w:rsid w:val="009D1D26"/>
    <w:rsid w:val="009D3C7C"/>
    <w:rsid w:val="009E1882"/>
    <w:rsid w:val="009E245F"/>
    <w:rsid w:val="009E6ED9"/>
    <w:rsid w:val="009E7017"/>
    <w:rsid w:val="009E7F28"/>
    <w:rsid w:val="009F00AF"/>
    <w:rsid w:val="009F1A9A"/>
    <w:rsid w:val="009F1F3D"/>
    <w:rsid w:val="009F3893"/>
    <w:rsid w:val="009F6D9E"/>
    <w:rsid w:val="009F78AD"/>
    <w:rsid w:val="009F7B3A"/>
    <w:rsid w:val="00A01D67"/>
    <w:rsid w:val="00A048CB"/>
    <w:rsid w:val="00A0602A"/>
    <w:rsid w:val="00A0673D"/>
    <w:rsid w:val="00A112F8"/>
    <w:rsid w:val="00A11BFA"/>
    <w:rsid w:val="00A146E1"/>
    <w:rsid w:val="00A16F02"/>
    <w:rsid w:val="00A201B0"/>
    <w:rsid w:val="00A211CF"/>
    <w:rsid w:val="00A228B3"/>
    <w:rsid w:val="00A228C3"/>
    <w:rsid w:val="00A31CFA"/>
    <w:rsid w:val="00A36FF2"/>
    <w:rsid w:val="00A4032F"/>
    <w:rsid w:val="00A403CC"/>
    <w:rsid w:val="00A50EB0"/>
    <w:rsid w:val="00A542D3"/>
    <w:rsid w:val="00A60B0C"/>
    <w:rsid w:val="00A615BE"/>
    <w:rsid w:val="00A71192"/>
    <w:rsid w:val="00A855EA"/>
    <w:rsid w:val="00A87B16"/>
    <w:rsid w:val="00A97469"/>
    <w:rsid w:val="00AA5A60"/>
    <w:rsid w:val="00AA78B5"/>
    <w:rsid w:val="00AB4463"/>
    <w:rsid w:val="00AB6624"/>
    <w:rsid w:val="00AC1370"/>
    <w:rsid w:val="00AC414F"/>
    <w:rsid w:val="00AD0EBB"/>
    <w:rsid w:val="00AD1C5B"/>
    <w:rsid w:val="00AD2A1A"/>
    <w:rsid w:val="00AD70F6"/>
    <w:rsid w:val="00AE3471"/>
    <w:rsid w:val="00AF509F"/>
    <w:rsid w:val="00AF6FBB"/>
    <w:rsid w:val="00AF72D0"/>
    <w:rsid w:val="00B006F4"/>
    <w:rsid w:val="00B0095C"/>
    <w:rsid w:val="00B01C57"/>
    <w:rsid w:val="00B044AE"/>
    <w:rsid w:val="00B133A3"/>
    <w:rsid w:val="00B13D4F"/>
    <w:rsid w:val="00B13F95"/>
    <w:rsid w:val="00B152EF"/>
    <w:rsid w:val="00B2123C"/>
    <w:rsid w:val="00B22FE8"/>
    <w:rsid w:val="00B24A9D"/>
    <w:rsid w:val="00B34DE4"/>
    <w:rsid w:val="00B40AC7"/>
    <w:rsid w:val="00B42CF9"/>
    <w:rsid w:val="00B45779"/>
    <w:rsid w:val="00B46FD4"/>
    <w:rsid w:val="00B521F4"/>
    <w:rsid w:val="00B62FDE"/>
    <w:rsid w:val="00B65E03"/>
    <w:rsid w:val="00B67CD9"/>
    <w:rsid w:val="00B713FC"/>
    <w:rsid w:val="00B740B5"/>
    <w:rsid w:val="00B745CB"/>
    <w:rsid w:val="00B77120"/>
    <w:rsid w:val="00B83745"/>
    <w:rsid w:val="00B85604"/>
    <w:rsid w:val="00B92BAC"/>
    <w:rsid w:val="00B93540"/>
    <w:rsid w:val="00B9377A"/>
    <w:rsid w:val="00B949CE"/>
    <w:rsid w:val="00B94FED"/>
    <w:rsid w:val="00B955B4"/>
    <w:rsid w:val="00BA086A"/>
    <w:rsid w:val="00BA1D56"/>
    <w:rsid w:val="00BA1D7A"/>
    <w:rsid w:val="00BA4712"/>
    <w:rsid w:val="00BB1BA4"/>
    <w:rsid w:val="00BB2EA2"/>
    <w:rsid w:val="00BB40BA"/>
    <w:rsid w:val="00BB56F5"/>
    <w:rsid w:val="00BB6B6B"/>
    <w:rsid w:val="00BB79B0"/>
    <w:rsid w:val="00BC058B"/>
    <w:rsid w:val="00BC14DD"/>
    <w:rsid w:val="00BC2F70"/>
    <w:rsid w:val="00BC64B2"/>
    <w:rsid w:val="00BD0D4B"/>
    <w:rsid w:val="00BD10D0"/>
    <w:rsid w:val="00BD43F4"/>
    <w:rsid w:val="00BD504E"/>
    <w:rsid w:val="00C07B15"/>
    <w:rsid w:val="00C07C0A"/>
    <w:rsid w:val="00C10E9A"/>
    <w:rsid w:val="00C13732"/>
    <w:rsid w:val="00C13B42"/>
    <w:rsid w:val="00C2717B"/>
    <w:rsid w:val="00C31824"/>
    <w:rsid w:val="00C37DA1"/>
    <w:rsid w:val="00C5262A"/>
    <w:rsid w:val="00C52EC9"/>
    <w:rsid w:val="00C53B1E"/>
    <w:rsid w:val="00C62F82"/>
    <w:rsid w:val="00C6311F"/>
    <w:rsid w:val="00C73677"/>
    <w:rsid w:val="00C73824"/>
    <w:rsid w:val="00C75E7C"/>
    <w:rsid w:val="00C803C6"/>
    <w:rsid w:val="00C82158"/>
    <w:rsid w:val="00C85208"/>
    <w:rsid w:val="00CA33F5"/>
    <w:rsid w:val="00CB099C"/>
    <w:rsid w:val="00CB21FB"/>
    <w:rsid w:val="00CB45B8"/>
    <w:rsid w:val="00CB6EAB"/>
    <w:rsid w:val="00CC1224"/>
    <w:rsid w:val="00CC2797"/>
    <w:rsid w:val="00CC36F6"/>
    <w:rsid w:val="00CC3A8F"/>
    <w:rsid w:val="00CC4C8E"/>
    <w:rsid w:val="00CC74D1"/>
    <w:rsid w:val="00CD68C0"/>
    <w:rsid w:val="00CD71EA"/>
    <w:rsid w:val="00CE09E7"/>
    <w:rsid w:val="00D01703"/>
    <w:rsid w:val="00D02588"/>
    <w:rsid w:val="00D13E37"/>
    <w:rsid w:val="00D14938"/>
    <w:rsid w:val="00D1710E"/>
    <w:rsid w:val="00D1763D"/>
    <w:rsid w:val="00D20993"/>
    <w:rsid w:val="00D2572F"/>
    <w:rsid w:val="00D30B8C"/>
    <w:rsid w:val="00D450AC"/>
    <w:rsid w:val="00D46900"/>
    <w:rsid w:val="00D517E0"/>
    <w:rsid w:val="00D54AF8"/>
    <w:rsid w:val="00D62EB1"/>
    <w:rsid w:val="00D678D6"/>
    <w:rsid w:val="00D70DDF"/>
    <w:rsid w:val="00D7283F"/>
    <w:rsid w:val="00D72DD2"/>
    <w:rsid w:val="00D82E89"/>
    <w:rsid w:val="00D847F9"/>
    <w:rsid w:val="00D867AC"/>
    <w:rsid w:val="00D90233"/>
    <w:rsid w:val="00D93BA0"/>
    <w:rsid w:val="00D9409B"/>
    <w:rsid w:val="00D96117"/>
    <w:rsid w:val="00D971EB"/>
    <w:rsid w:val="00DA1BF2"/>
    <w:rsid w:val="00DA73C2"/>
    <w:rsid w:val="00DB43D0"/>
    <w:rsid w:val="00DB4CE3"/>
    <w:rsid w:val="00DB750D"/>
    <w:rsid w:val="00DD0832"/>
    <w:rsid w:val="00DD210B"/>
    <w:rsid w:val="00DD401F"/>
    <w:rsid w:val="00DF0FAF"/>
    <w:rsid w:val="00DF2A2F"/>
    <w:rsid w:val="00DF4F85"/>
    <w:rsid w:val="00DF55E7"/>
    <w:rsid w:val="00E00ADE"/>
    <w:rsid w:val="00E01801"/>
    <w:rsid w:val="00E05769"/>
    <w:rsid w:val="00E065EF"/>
    <w:rsid w:val="00E120F5"/>
    <w:rsid w:val="00E15335"/>
    <w:rsid w:val="00E1651F"/>
    <w:rsid w:val="00E21070"/>
    <w:rsid w:val="00E30ACB"/>
    <w:rsid w:val="00E346A0"/>
    <w:rsid w:val="00E3479F"/>
    <w:rsid w:val="00E34DA5"/>
    <w:rsid w:val="00E355CA"/>
    <w:rsid w:val="00E36803"/>
    <w:rsid w:val="00E40456"/>
    <w:rsid w:val="00E42991"/>
    <w:rsid w:val="00E476CB"/>
    <w:rsid w:val="00E51983"/>
    <w:rsid w:val="00E60792"/>
    <w:rsid w:val="00E61A52"/>
    <w:rsid w:val="00E80CF4"/>
    <w:rsid w:val="00E831A5"/>
    <w:rsid w:val="00E90300"/>
    <w:rsid w:val="00E94F30"/>
    <w:rsid w:val="00E95DD7"/>
    <w:rsid w:val="00E960E6"/>
    <w:rsid w:val="00EA2919"/>
    <w:rsid w:val="00EA46A6"/>
    <w:rsid w:val="00EA6331"/>
    <w:rsid w:val="00EA65E6"/>
    <w:rsid w:val="00EA6951"/>
    <w:rsid w:val="00EB7200"/>
    <w:rsid w:val="00EB7F9B"/>
    <w:rsid w:val="00EC2982"/>
    <w:rsid w:val="00EC461F"/>
    <w:rsid w:val="00ED0DF6"/>
    <w:rsid w:val="00ED18AD"/>
    <w:rsid w:val="00ED465D"/>
    <w:rsid w:val="00ED6A63"/>
    <w:rsid w:val="00ED71C4"/>
    <w:rsid w:val="00EE2DE2"/>
    <w:rsid w:val="00EE69A0"/>
    <w:rsid w:val="00EE6C00"/>
    <w:rsid w:val="00EF0CD8"/>
    <w:rsid w:val="00EF7424"/>
    <w:rsid w:val="00F02D96"/>
    <w:rsid w:val="00F04934"/>
    <w:rsid w:val="00F04D86"/>
    <w:rsid w:val="00F07F32"/>
    <w:rsid w:val="00F126C3"/>
    <w:rsid w:val="00F146C6"/>
    <w:rsid w:val="00F22984"/>
    <w:rsid w:val="00F2339B"/>
    <w:rsid w:val="00F33B83"/>
    <w:rsid w:val="00F44838"/>
    <w:rsid w:val="00F533B6"/>
    <w:rsid w:val="00F611C7"/>
    <w:rsid w:val="00F6173B"/>
    <w:rsid w:val="00F628BF"/>
    <w:rsid w:val="00F6763A"/>
    <w:rsid w:val="00F70E4E"/>
    <w:rsid w:val="00F7228E"/>
    <w:rsid w:val="00F728E5"/>
    <w:rsid w:val="00F729CF"/>
    <w:rsid w:val="00F73A11"/>
    <w:rsid w:val="00F74319"/>
    <w:rsid w:val="00F745CB"/>
    <w:rsid w:val="00F81879"/>
    <w:rsid w:val="00F843FA"/>
    <w:rsid w:val="00F86184"/>
    <w:rsid w:val="00F91AB9"/>
    <w:rsid w:val="00F92094"/>
    <w:rsid w:val="00F9387F"/>
    <w:rsid w:val="00F9434D"/>
    <w:rsid w:val="00FA0194"/>
    <w:rsid w:val="00FA1453"/>
    <w:rsid w:val="00FA1956"/>
    <w:rsid w:val="00FA2246"/>
    <w:rsid w:val="00FA3482"/>
    <w:rsid w:val="00FA3E1A"/>
    <w:rsid w:val="00FA4D02"/>
    <w:rsid w:val="00FB65CB"/>
    <w:rsid w:val="00FC1B31"/>
    <w:rsid w:val="00FD045F"/>
    <w:rsid w:val="00FD13B4"/>
    <w:rsid w:val="00FD16AF"/>
    <w:rsid w:val="00FD4D53"/>
    <w:rsid w:val="00FD6C09"/>
    <w:rsid w:val="00FE0589"/>
    <w:rsid w:val="00FE063E"/>
    <w:rsid w:val="00FE36C3"/>
    <w:rsid w:val="00FE4BC7"/>
    <w:rsid w:val="00FF2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1" w:unhideWhenUsed="0" w:qFormat="1"/>
    <w:lsdException w:name="heading 1" w:semiHidden="0" w:unhideWhenUsed="0" w:qFormat="1"/>
    <w:lsdException w:name="heading 2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14"/>
    <w:qFormat/>
    <w:rsid w:val="002A6A94"/>
  </w:style>
  <w:style w:type="paragraph" w:styleId="1">
    <w:name w:val="heading 1"/>
    <w:basedOn w:val="a4"/>
    <w:next w:val="a4"/>
    <w:link w:val="1Char"/>
    <w:uiPriority w:val="99"/>
    <w:rsid w:val="005C65C8"/>
    <w:pPr>
      <w:keepNext/>
      <w:keepLines/>
      <w:spacing w:line="0" w:lineRule="atLeast"/>
      <w:ind w:firstLineChars="200" w:firstLine="200"/>
      <w:textAlignment w:val="center"/>
      <w:outlineLvl w:val="0"/>
    </w:pPr>
    <w:rPr>
      <w:rFonts w:ascii="Times New Roman" w:eastAsia="楷体" w:hAnsi="Times New Roman"/>
      <w:bCs/>
      <w:color w:val="000000" w:themeColor="text1"/>
      <w:kern w:val="44"/>
      <w:szCs w:val="44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0">
    <w:name w:val="题型标题"/>
    <w:basedOn w:val="a4"/>
    <w:link w:val="Char"/>
    <w:qFormat/>
    <w:rsid w:val="00073E8F"/>
    <w:pPr>
      <w:numPr>
        <w:numId w:val="18"/>
      </w:numPr>
    </w:pPr>
    <w:rPr>
      <w:rFonts w:eastAsia="黑体"/>
    </w:rPr>
  </w:style>
  <w:style w:type="paragraph" w:customStyle="1" w:styleId="a">
    <w:name w:val="解析"/>
    <w:link w:val="Char0"/>
    <w:uiPriority w:val="2"/>
    <w:qFormat/>
    <w:rsid w:val="00EF7424"/>
    <w:pPr>
      <w:numPr>
        <w:numId w:val="1"/>
      </w:numPr>
      <w:tabs>
        <w:tab w:val="left" w:pos="840"/>
        <w:tab w:val="left" w:pos="1260"/>
        <w:tab w:val="center" w:pos="4620"/>
        <w:tab w:val="right" w:pos="9240"/>
      </w:tabs>
      <w:adjustRightInd w:val="0"/>
      <w:spacing w:line="288" w:lineRule="auto"/>
      <w:ind w:left="400" w:hangingChars="400" w:hanging="400"/>
      <w:textAlignment w:val="center"/>
    </w:pPr>
    <w:rPr>
      <w:rFonts w:ascii="Times New Roman" w:eastAsia="华文楷体" w:hAnsi="Times New Roman"/>
      <w:kern w:val="0"/>
    </w:rPr>
  </w:style>
  <w:style w:type="character" w:customStyle="1" w:styleId="Char0">
    <w:name w:val="解析 Char"/>
    <w:basedOn w:val="a5"/>
    <w:link w:val="a"/>
    <w:uiPriority w:val="2"/>
    <w:rsid w:val="002A6A94"/>
    <w:rPr>
      <w:rFonts w:ascii="Times New Roman" w:eastAsia="华文楷体" w:hAnsi="Times New Roman"/>
      <w:kern w:val="0"/>
    </w:rPr>
  </w:style>
  <w:style w:type="character" w:styleId="a8">
    <w:name w:val="Placeholder Text"/>
    <w:basedOn w:val="a5"/>
    <w:uiPriority w:val="99"/>
    <w:semiHidden/>
    <w:rsid w:val="006B15C7"/>
    <w:rPr>
      <w:color w:val="808080"/>
    </w:rPr>
  </w:style>
  <w:style w:type="paragraph" w:customStyle="1" w:styleId="a2">
    <w:name w:val="题目"/>
    <w:link w:val="Char1"/>
    <w:uiPriority w:val="1"/>
    <w:qFormat/>
    <w:rsid w:val="007E156A"/>
    <w:pPr>
      <w:numPr>
        <w:numId w:val="17"/>
      </w:numPr>
      <w:tabs>
        <w:tab w:val="left" w:pos="420"/>
        <w:tab w:val="left" w:pos="683"/>
        <w:tab w:val="left" w:pos="1103"/>
        <w:tab w:val="left" w:pos="2783"/>
        <w:tab w:val="left" w:pos="3045"/>
        <w:tab w:val="left" w:pos="5145"/>
        <w:tab w:val="left" w:pos="5408"/>
        <w:tab w:val="left" w:pos="7298"/>
        <w:tab w:val="left" w:pos="7560"/>
        <w:tab w:val="right" w:pos="9240"/>
      </w:tabs>
      <w:spacing w:line="288" w:lineRule="auto"/>
      <w:ind w:left="353" w:hangingChars="200" w:hanging="200"/>
      <w:textAlignment w:val="center"/>
    </w:pPr>
    <w:rPr>
      <w:rFonts w:ascii="Times New Roman" w:hAnsi="Times New Roman"/>
    </w:rPr>
  </w:style>
  <w:style w:type="character" w:customStyle="1" w:styleId="Char1">
    <w:name w:val="题目 Char"/>
    <w:basedOn w:val="a5"/>
    <w:link w:val="a2"/>
    <w:uiPriority w:val="1"/>
    <w:rsid w:val="002A6A94"/>
    <w:rPr>
      <w:rFonts w:ascii="Times New Roman" w:hAnsi="Times New Roman"/>
    </w:rPr>
  </w:style>
  <w:style w:type="paragraph" w:customStyle="1" w:styleId="a1">
    <w:name w:val="答案"/>
    <w:basedOn w:val="a"/>
    <w:next w:val="a3"/>
    <w:link w:val="Char2"/>
    <w:uiPriority w:val="3"/>
    <w:qFormat/>
    <w:rsid w:val="00C73677"/>
    <w:pPr>
      <w:numPr>
        <w:numId w:val="2"/>
      </w:numPr>
      <w:snapToGrid w:val="0"/>
      <w:ind w:left="400" w:hanging="400"/>
    </w:pPr>
    <w:rPr>
      <w:rFonts w:eastAsia="楷体"/>
    </w:rPr>
  </w:style>
  <w:style w:type="character" w:customStyle="1" w:styleId="Char2">
    <w:name w:val="答案 Char"/>
    <w:basedOn w:val="a5"/>
    <w:link w:val="a1"/>
    <w:uiPriority w:val="3"/>
    <w:rsid w:val="002A6A94"/>
    <w:rPr>
      <w:rFonts w:ascii="Times New Roman" w:eastAsia="楷体" w:hAnsi="Times New Roman"/>
      <w:kern w:val="0"/>
    </w:rPr>
  </w:style>
  <w:style w:type="character" w:customStyle="1" w:styleId="Char">
    <w:name w:val="题型标题 Char"/>
    <w:basedOn w:val="a5"/>
    <w:link w:val="a0"/>
    <w:rsid w:val="00073E8F"/>
    <w:rPr>
      <w:rFonts w:eastAsia="黑体"/>
    </w:rPr>
  </w:style>
  <w:style w:type="paragraph" w:styleId="a9">
    <w:name w:val="header"/>
    <w:basedOn w:val="a4"/>
    <w:link w:val="Char3"/>
    <w:uiPriority w:val="99"/>
    <w:rsid w:val="004B1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5"/>
    <w:link w:val="a9"/>
    <w:uiPriority w:val="99"/>
    <w:rsid w:val="00D82E89"/>
    <w:rPr>
      <w:sz w:val="18"/>
      <w:szCs w:val="18"/>
    </w:rPr>
  </w:style>
  <w:style w:type="paragraph" w:customStyle="1" w:styleId="a3">
    <w:name w:val="分析"/>
    <w:basedOn w:val="a"/>
    <w:next w:val="a"/>
    <w:link w:val="Char4"/>
    <w:uiPriority w:val="6"/>
    <w:qFormat/>
    <w:rsid w:val="00C73677"/>
    <w:pPr>
      <w:numPr>
        <w:numId w:val="11"/>
      </w:numPr>
      <w:ind w:left="400" w:hanging="400"/>
    </w:pPr>
    <w:rPr>
      <w:rFonts w:eastAsia="楷体"/>
    </w:rPr>
  </w:style>
  <w:style w:type="character" w:customStyle="1" w:styleId="Char4">
    <w:name w:val="分析 Char"/>
    <w:basedOn w:val="a5"/>
    <w:link w:val="a3"/>
    <w:uiPriority w:val="6"/>
    <w:rsid w:val="00C73677"/>
    <w:rPr>
      <w:rFonts w:ascii="Times New Roman" w:eastAsia="楷体" w:hAnsi="Times New Roman"/>
      <w:kern w:val="0"/>
    </w:rPr>
  </w:style>
  <w:style w:type="character" w:customStyle="1" w:styleId="1Char">
    <w:name w:val="标题 1 Char"/>
    <w:basedOn w:val="a5"/>
    <w:link w:val="1"/>
    <w:uiPriority w:val="99"/>
    <w:semiHidden/>
    <w:rsid w:val="00D82E89"/>
    <w:rPr>
      <w:rFonts w:ascii="Times New Roman" w:eastAsia="楷体" w:hAnsi="Times New Roman"/>
      <w:bCs/>
      <w:color w:val="000000" w:themeColor="text1"/>
      <w:kern w:val="44"/>
      <w:szCs w:val="44"/>
    </w:rPr>
  </w:style>
  <w:style w:type="table" w:styleId="aa">
    <w:name w:val="Table Grid"/>
    <w:basedOn w:val="a6"/>
    <w:uiPriority w:val="39"/>
    <w:rsid w:val="002137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4"/>
    <w:link w:val="Char5"/>
    <w:uiPriority w:val="99"/>
    <w:unhideWhenUsed/>
    <w:rsid w:val="003973FD"/>
    <w:pPr>
      <w:widowControl w:val="0"/>
      <w:tabs>
        <w:tab w:val="center" w:pos="4153"/>
        <w:tab w:val="right" w:pos="8306"/>
      </w:tabs>
      <w:snapToGrid w:val="0"/>
    </w:pPr>
    <w:rPr>
      <w:rFonts w:ascii="Times New Roman" w:eastAsia="宋体" w:hAnsi="Times New Roman"/>
      <w:sz w:val="18"/>
      <w:szCs w:val="18"/>
    </w:rPr>
  </w:style>
  <w:style w:type="character" w:customStyle="1" w:styleId="Char5">
    <w:name w:val="页脚 Char"/>
    <w:basedOn w:val="a5"/>
    <w:link w:val="ab"/>
    <w:uiPriority w:val="99"/>
    <w:rsid w:val="003973FD"/>
    <w:rPr>
      <w:rFonts w:ascii="Times New Roman" w:eastAsia="宋体" w:hAnsi="Times New Roman"/>
      <w:sz w:val="18"/>
      <w:szCs w:val="18"/>
    </w:rPr>
  </w:style>
  <w:style w:type="paragraph" w:styleId="ac">
    <w:name w:val="Balloon Text"/>
    <w:basedOn w:val="a4"/>
    <w:link w:val="Char6"/>
    <w:uiPriority w:val="99"/>
    <w:semiHidden/>
    <w:unhideWhenUsed/>
    <w:rsid w:val="003973FD"/>
    <w:pPr>
      <w:widowControl w:val="0"/>
    </w:pPr>
    <w:rPr>
      <w:rFonts w:ascii="Times New Roman" w:eastAsia="宋体" w:hAnsi="Times New Roman"/>
      <w:sz w:val="18"/>
      <w:szCs w:val="18"/>
    </w:rPr>
  </w:style>
  <w:style w:type="character" w:customStyle="1" w:styleId="Char6">
    <w:name w:val="批注框文本 Char"/>
    <w:basedOn w:val="a5"/>
    <w:link w:val="ac"/>
    <w:uiPriority w:val="99"/>
    <w:semiHidden/>
    <w:rsid w:val="003973FD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38.bin"/><Relationship Id="rId769" Type="http://schemas.openxmlformats.org/officeDocument/2006/relationships/oleObject" Target="embeddings/oleObject386.bin"/><Relationship Id="rId976" Type="http://schemas.openxmlformats.org/officeDocument/2006/relationships/oleObject" Target="embeddings/oleObject488.bin"/><Relationship Id="rId1399" Type="http://schemas.openxmlformats.org/officeDocument/2006/relationships/oleObject" Target="embeddings/oleObject705.bin"/><Relationship Id="rId1522" Type="http://schemas.openxmlformats.org/officeDocument/2006/relationships/oleObject" Target="embeddings/oleObject768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53.wmf"/><Relationship Id="rId531" Type="http://schemas.openxmlformats.org/officeDocument/2006/relationships/image" Target="media/image257.wmf"/><Relationship Id="rId629" Type="http://schemas.openxmlformats.org/officeDocument/2006/relationships/oleObject" Target="embeddings/oleObject317.bin"/><Relationship Id="rId1161" Type="http://schemas.openxmlformats.org/officeDocument/2006/relationships/image" Target="media/image570.wmf"/><Relationship Id="rId1259" Type="http://schemas.openxmlformats.org/officeDocument/2006/relationships/oleObject" Target="embeddings/oleObject634.bin"/><Relationship Id="rId1466" Type="http://schemas.openxmlformats.org/officeDocument/2006/relationships/image" Target="media/image720.wmf"/><Relationship Id="rId170" Type="http://schemas.openxmlformats.org/officeDocument/2006/relationships/oleObject" Target="embeddings/oleObject81.bin"/><Relationship Id="rId836" Type="http://schemas.openxmlformats.org/officeDocument/2006/relationships/oleObject" Target="embeddings/oleObject419.bin"/><Relationship Id="rId1021" Type="http://schemas.openxmlformats.org/officeDocument/2006/relationships/oleObject" Target="embeddings/oleObject511.bin"/><Relationship Id="rId1119" Type="http://schemas.openxmlformats.org/officeDocument/2006/relationships/image" Target="media/image551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29.wmf"/><Relationship Id="rId682" Type="http://schemas.openxmlformats.org/officeDocument/2006/relationships/oleObject" Target="embeddings/oleObject343.bin"/><Relationship Id="rId903" Type="http://schemas.openxmlformats.org/officeDocument/2006/relationships/image" Target="media/image445.wmf"/><Relationship Id="rId1326" Type="http://schemas.openxmlformats.org/officeDocument/2006/relationships/oleObject" Target="embeddings/oleObject668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273.bin"/><Relationship Id="rId987" Type="http://schemas.openxmlformats.org/officeDocument/2006/relationships/image" Target="media/image487.wmf"/><Relationship Id="rId1172" Type="http://schemas.openxmlformats.org/officeDocument/2006/relationships/oleObject" Target="embeddings/oleObject590.bin"/><Relationship Id="rId181" Type="http://schemas.openxmlformats.org/officeDocument/2006/relationships/image" Target="media/image87.wmf"/><Relationship Id="rId402" Type="http://schemas.openxmlformats.org/officeDocument/2006/relationships/oleObject" Target="embeddings/oleObject203.bin"/><Relationship Id="rId847" Type="http://schemas.openxmlformats.org/officeDocument/2006/relationships/oleObject" Target="embeddings/oleObject424.bin"/><Relationship Id="rId1032" Type="http://schemas.openxmlformats.org/officeDocument/2006/relationships/image" Target="media/image509.wmf"/><Relationship Id="rId1477" Type="http://schemas.openxmlformats.org/officeDocument/2006/relationships/oleObject" Target="embeddings/oleObject745.bin"/><Relationship Id="rId279" Type="http://schemas.openxmlformats.org/officeDocument/2006/relationships/oleObject" Target="embeddings/oleObject140.bin"/><Relationship Id="rId486" Type="http://schemas.openxmlformats.org/officeDocument/2006/relationships/oleObject" Target="embeddings/oleObject245.bin"/><Relationship Id="rId693" Type="http://schemas.openxmlformats.org/officeDocument/2006/relationships/image" Target="media/image338.wmf"/><Relationship Id="rId707" Type="http://schemas.openxmlformats.org/officeDocument/2006/relationships/image" Target="media/image345.wmf"/><Relationship Id="rId914" Type="http://schemas.openxmlformats.org/officeDocument/2006/relationships/oleObject" Target="embeddings/oleObject457.bin"/><Relationship Id="rId1337" Type="http://schemas.openxmlformats.org/officeDocument/2006/relationships/image" Target="media/image657.wmf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image" Target="media/image164.wmf"/><Relationship Id="rId553" Type="http://schemas.openxmlformats.org/officeDocument/2006/relationships/oleObject" Target="embeddings/oleObject279.bin"/><Relationship Id="rId760" Type="http://schemas.openxmlformats.org/officeDocument/2006/relationships/image" Target="media/image372.wmf"/><Relationship Id="rId998" Type="http://schemas.openxmlformats.org/officeDocument/2006/relationships/oleObject" Target="embeddings/oleObject499.bin"/><Relationship Id="rId1183" Type="http://schemas.openxmlformats.org/officeDocument/2006/relationships/image" Target="media/image581.wmf"/><Relationship Id="rId1390" Type="http://schemas.openxmlformats.org/officeDocument/2006/relationships/image" Target="media/image683.wmf"/><Relationship Id="rId1404" Type="http://schemas.openxmlformats.org/officeDocument/2006/relationships/image" Target="media/image690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198.wmf"/><Relationship Id="rId858" Type="http://schemas.openxmlformats.org/officeDocument/2006/relationships/image" Target="media/image422.wmf"/><Relationship Id="rId1043" Type="http://schemas.openxmlformats.org/officeDocument/2006/relationships/oleObject" Target="embeddings/oleObject522.bin"/><Relationship Id="rId1488" Type="http://schemas.openxmlformats.org/officeDocument/2006/relationships/oleObject" Target="embeddings/oleObject751.bin"/><Relationship Id="rId497" Type="http://schemas.openxmlformats.org/officeDocument/2006/relationships/image" Target="media/image240.wmf"/><Relationship Id="rId620" Type="http://schemas.openxmlformats.org/officeDocument/2006/relationships/image" Target="media/image301.wmf"/><Relationship Id="rId718" Type="http://schemas.openxmlformats.org/officeDocument/2006/relationships/oleObject" Target="embeddings/oleObject361.bin"/><Relationship Id="rId925" Type="http://schemas.openxmlformats.org/officeDocument/2006/relationships/image" Target="media/image456.wmf"/><Relationship Id="rId1250" Type="http://schemas.openxmlformats.org/officeDocument/2006/relationships/image" Target="media/image614.wmf"/><Relationship Id="rId1348" Type="http://schemas.openxmlformats.org/officeDocument/2006/relationships/oleObject" Target="embeddings/oleObject679.bin"/><Relationship Id="rId357" Type="http://schemas.openxmlformats.org/officeDocument/2006/relationships/image" Target="media/image170.wmf"/><Relationship Id="rId1110" Type="http://schemas.openxmlformats.org/officeDocument/2006/relationships/oleObject" Target="embeddings/oleObject557.bin"/><Relationship Id="rId1194" Type="http://schemas.openxmlformats.org/officeDocument/2006/relationships/oleObject" Target="embeddings/oleObject601.bin"/><Relationship Id="rId1208" Type="http://schemas.openxmlformats.org/officeDocument/2006/relationships/oleObject" Target="embeddings/oleObject608.bin"/><Relationship Id="rId1415" Type="http://schemas.openxmlformats.org/officeDocument/2006/relationships/oleObject" Target="embeddings/oleObject713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5.bin"/><Relationship Id="rId771" Type="http://schemas.openxmlformats.org/officeDocument/2006/relationships/oleObject" Target="embeddings/oleObject387.bin"/><Relationship Id="rId869" Type="http://schemas.openxmlformats.org/officeDocument/2006/relationships/oleObject" Target="embeddings/oleObject435.bin"/><Relationship Id="rId1499" Type="http://schemas.openxmlformats.org/officeDocument/2006/relationships/image" Target="media/image736.wmf"/><Relationship Id="rId424" Type="http://schemas.openxmlformats.org/officeDocument/2006/relationships/oleObject" Target="embeddings/oleObject214.bin"/><Relationship Id="rId631" Type="http://schemas.openxmlformats.org/officeDocument/2006/relationships/oleObject" Target="embeddings/oleObject318.bin"/><Relationship Id="rId729" Type="http://schemas.openxmlformats.org/officeDocument/2006/relationships/oleObject" Target="embeddings/oleObject366.bin"/><Relationship Id="rId1054" Type="http://schemas.openxmlformats.org/officeDocument/2006/relationships/image" Target="media/image520.wmf"/><Relationship Id="rId1261" Type="http://schemas.openxmlformats.org/officeDocument/2006/relationships/oleObject" Target="embeddings/oleObject635.bin"/><Relationship Id="rId1359" Type="http://schemas.openxmlformats.org/officeDocument/2006/relationships/image" Target="media/image668.wmf"/><Relationship Id="rId270" Type="http://schemas.openxmlformats.org/officeDocument/2006/relationships/oleObject" Target="embeddings/oleObject133.bin"/><Relationship Id="rId936" Type="http://schemas.openxmlformats.org/officeDocument/2006/relationships/oleObject" Target="embeddings/oleObject468.bin"/><Relationship Id="rId1121" Type="http://schemas.openxmlformats.org/officeDocument/2006/relationships/image" Target="media/image552.wmf"/><Relationship Id="rId1219" Type="http://schemas.openxmlformats.org/officeDocument/2006/relationships/image" Target="media/image599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6.bin"/><Relationship Id="rId575" Type="http://schemas.openxmlformats.org/officeDocument/2006/relationships/image" Target="media/image278.wmf"/><Relationship Id="rId782" Type="http://schemas.openxmlformats.org/officeDocument/2006/relationships/image" Target="media/image383.wmf"/><Relationship Id="rId1426" Type="http://schemas.openxmlformats.org/officeDocument/2006/relationships/image" Target="media/image701.wmf"/><Relationship Id="rId228" Type="http://schemas.openxmlformats.org/officeDocument/2006/relationships/oleObject" Target="embeddings/oleObject110.bin"/><Relationship Id="rId435" Type="http://schemas.openxmlformats.org/officeDocument/2006/relationships/image" Target="media/image209.wmf"/><Relationship Id="rId642" Type="http://schemas.openxmlformats.org/officeDocument/2006/relationships/image" Target="media/image312.wmf"/><Relationship Id="rId1065" Type="http://schemas.openxmlformats.org/officeDocument/2006/relationships/oleObject" Target="embeddings/oleObject533.bin"/><Relationship Id="rId1272" Type="http://schemas.openxmlformats.org/officeDocument/2006/relationships/image" Target="media/image625.wmf"/><Relationship Id="rId281" Type="http://schemas.openxmlformats.org/officeDocument/2006/relationships/oleObject" Target="embeddings/oleObject142.bin"/><Relationship Id="rId502" Type="http://schemas.openxmlformats.org/officeDocument/2006/relationships/oleObject" Target="embeddings/oleObject253.bin"/><Relationship Id="rId947" Type="http://schemas.openxmlformats.org/officeDocument/2006/relationships/image" Target="media/image467.wmf"/><Relationship Id="rId1132" Type="http://schemas.openxmlformats.org/officeDocument/2006/relationships/image" Target="media/image556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68.wmf"/><Relationship Id="rId379" Type="http://schemas.openxmlformats.org/officeDocument/2006/relationships/image" Target="media/image181.wmf"/><Relationship Id="rId586" Type="http://schemas.openxmlformats.org/officeDocument/2006/relationships/oleObject" Target="embeddings/oleObject296.bin"/><Relationship Id="rId793" Type="http://schemas.openxmlformats.org/officeDocument/2006/relationships/oleObject" Target="embeddings/oleObject398.bin"/><Relationship Id="rId807" Type="http://schemas.openxmlformats.org/officeDocument/2006/relationships/oleObject" Target="embeddings/oleObject405.bin"/><Relationship Id="rId1437" Type="http://schemas.openxmlformats.org/officeDocument/2006/relationships/oleObject" Target="embeddings/oleObject725.bin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5.bin"/><Relationship Id="rId653" Type="http://schemas.openxmlformats.org/officeDocument/2006/relationships/oleObject" Target="embeddings/oleObject329.bin"/><Relationship Id="rId1076" Type="http://schemas.openxmlformats.org/officeDocument/2006/relationships/image" Target="media/image531.wmf"/><Relationship Id="rId1283" Type="http://schemas.openxmlformats.org/officeDocument/2006/relationships/oleObject" Target="embeddings/oleObject646.bin"/><Relationship Id="rId1490" Type="http://schemas.openxmlformats.org/officeDocument/2006/relationships/oleObject" Target="embeddings/oleObject752.bin"/><Relationship Id="rId1504" Type="http://schemas.openxmlformats.org/officeDocument/2006/relationships/oleObject" Target="embeddings/oleObject759.bin"/><Relationship Id="rId292" Type="http://schemas.openxmlformats.org/officeDocument/2006/relationships/image" Target="media/image137.wmf"/><Relationship Id="rId306" Type="http://schemas.openxmlformats.org/officeDocument/2006/relationships/image" Target="media/image144.wmf"/><Relationship Id="rId860" Type="http://schemas.openxmlformats.org/officeDocument/2006/relationships/image" Target="media/image423.wmf"/><Relationship Id="rId958" Type="http://schemas.openxmlformats.org/officeDocument/2006/relationships/oleObject" Target="embeddings/oleObject479.bin"/><Relationship Id="rId1143" Type="http://schemas.openxmlformats.org/officeDocument/2006/relationships/image" Target="media/image561.wmf"/><Relationship Id="rId87" Type="http://schemas.openxmlformats.org/officeDocument/2006/relationships/image" Target="media/image41.wmf"/><Relationship Id="rId513" Type="http://schemas.openxmlformats.org/officeDocument/2006/relationships/image" Target="media/image248.wmf"/><Relationship Id="rId597" Type="http://schemas.openxmlformats.org/officeDocument/2006/relationships/image" Target="media/image289.wmf"/><Relationship Id="rId720" Type="http://schemas.openxmlformats.org/officeDocument/2006/relationships/oleObject" Target="embeddings/oleObject362.bin"/><Relationship Id="rId818" Type="http://schemas.openxmlformats.org/officeDocument/2006/relationships/image" Target="media/image401.wmf"/><Relationship Id="rId1350" Type="http://schemas.openxmlformats.org/officeDocument/2006/relationships/oleObject" Target="embeddings/oleObject680.bin"/><Relationship Id="rId1448" Type="http://schemas.openxmlformats.org/officeDocument/2006/relationships/image" Target="media/image711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20.wmf"/><Relationship Id="rId1003" Type="http://schemas.openxmlformats.org/officeDocument/2006/relationships/oleObject" Target="embeddings/oleObject502.bin"/><Relationship Id="rId1087" Type="http://schemas.openxmlformats.org/officeDocument/2006/relationships/image" Target="media/image536.wmf"/><Relationship Id="rId1210" Type="http://schemas.openxmlformats.org/officeDocument/2006/relationships/oleObject" Target="embeddings/oleObject609.bin"/><Relationship Id="rId1294" Type="http://schemas.openxmlformats.org/officeDocument/2006/relationships/oleObject" Target="embeddings/oleObject652.bin"/><Relationship Id="rId1308" Type="http://schemas.openxmlformats.org/officeDocument/2006/relationships/oleObject" Target="embeddings/oleObject659.bin"/><Relationship Id="rId664" Type="http://schemas.openxmlformats.org/officeDocument/2006/relationships/image" Target="media/image323.wmf"/><Relationship Id="rId871" Type="http://schemas.openxmlformats.org/officeDocument/2006/relationships/oleObject" Target="embeddings/oleObject436.bin"/><Relationship Id="rId969" Type="http://schemas.openxmlformats.org/officeDocument/2006/relationships/image" Target="media/image478.wmf"/><Relationship Id="rId1515" Type="http://schemas.openxmlformats.org/officeDocument/2006/relationships/image" Target="media/image744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64.bin"/><Relationship Id="rId731" Type="http://schemas.openxmlformats.org/officeDocument/2006/relationships/oleObject" Target="embeddings/oleObject367.bin"/><Relationship Id="rId1154" Type="http://schemas.openxmlformats.org/officeDocument/2006/relationships/oleObject" Target="embeddings/oleObject581.bin"/><Relationship Id="rId1361" Type="http://schemas.openxmlformats.org/officeDocument/2006/relationships/image" Target="media/image669.wmf"/><Relationship Id="rId1459" Type="http://schemas.openxmlformats.org/officeDocument/2006/relationships/oleObject" Target="embeddings/oleObject736.bin"/><Relationship Id="rId98" Type="http://schemas.openxmlformats.org/officeDocument/2006/relationships/oleObject" Target="embeddings/oleObject45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7.bin"/><Relationship Id="rId829" Type="http://schemas.openxmlformats.org/officeDocument/2006/relationships/image" Target="media/image407.wmf"/><Relationship Id="rId1014" Type="http://schemas.openxmlformats.org/officeDocument/2006/relationships/image" Target="media/image500.wmf"/><Relationship Id="rId1221" Type="http://schemas.openxmlformats.org/officeDocument/2006/relationships/image" Target="media/image600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36.bin"/><Relationship Id="rId675" Type="http://schemas.openxmlformats.org/officeDocument/2006/relationships/image" Target="media/image329.wmf"/><Relationship Id="rId882" Type="http://schemas.openxmlformats.org/officeDocument/2006/relationships/oleObject" Target="embeddings/oleObject441.bin"/><Relationship Id="rId1098" Type="http://schemas.openxmlformats.org/officeDocument/2006/relationships/oleObject" Target="embeddings/oleObject551.bin"/><Relationship Id="rId1319" Type="http://schemas.openxmlformats.org/officeDocument/2006/relationships/image" Target="media/image648.wmf"/><Relationship Id="rId1526" Type="http://schemas.openxmlformats.org/officeDocument/2006/relationships/header" Target="header2.xml"/><Relationship Id="rId25" Type="http://schemas.openxmlformats.org/officeDocument/2006/relationships/oleObject" Target="embeddings/oleObject9.bin"/><Relationship Id="rId328" Type="http://schemas.openxmlformats.org/officeDocument/2006/relationships/image" Target="media/image155.wmf"/><Relationship Id="rId535" Type="http://schemas.openxmlformats.org/officeDocument/2006/relationships/image" Target="media/image259.wmf"/><Relationship Id="rId742" Type="http://schemas.openxmlformats.org/officeDocument/2006/relationships/image" Target="media/image363.wmf"/><Relationship Id="rId1165" Type="http://schemas.openxmlformats.org/officeDocument/2006/relationships/image" Target="media/image572.wmf"/><Relationship Id="rId1372" Type="http://schemas.openxmlformats.org/officeDocument/2006/relationships/image" Target="media/image674.wmf"/><Relationship Id="rId174" Type="http://schemas.openxmlformats.org/officeDocument/2006/relationships/image" Target="media/image84.wmf"/><Relationship Id="rId381" Type="http://schemas.openxmlformats.org/officeDocument/2006/relationships/image" Target="media/image182.wmf"/><Relationship Id="rId602" Type="http://schemas.openxmlformats.org/officeDocument/2006/relationships/image" Target="media/image292.wmf"/><Relationship Id="rId1025" Type="http://schemas.openxmlformats.org/officeDocument/2006/relationships/oleObject" Target="embeddings/oleObject513.bin"/><Relationship Id="rId1232" Type="http://schemas.openxmlformats.org/officeDocument/2006/relationships/image" Target="media/image605.wmf"/><Relationship Id="rId241" Type="http://schemas.openxmlformats.org/officeDocument/2006/relationships/image" Target="media/image118.wmf"/><Relationship Id="rId479" Type="http://schemas.openxmlformats.org/officeDocument/2006/relationships/image" Target="media/image231.wmf"/><Relationship Id="rId686" Type="http://schemas.openxmlformats.org/officeDocument/2006/relationships/oleObject" Target="embeddings/oleObject345.bin"/><Relationship Id="rId893" Type="http://schemas.openxmlformats.org/officeDocument/2006/relationships/image" Target="media/image440.wmf"/><Relationship Id="rId907" Type="http://schemas.openxmlformats.org/officeDocument/2006/relationships/image" Target="media/image447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72.bin"/><Relationship Id="rId546" Type="http://schemas.openxmlformats.org/officeDocument/2006/relationships/oleObject" Target="embeddings/oleObject275.bin"/><Relationship Id="rId753" Type="http://schemas.openxmlformats.org/officeDocument/2006/relationships/oleObject" Target="embeddings/oleObject378.bin"/><Relationship Id="rId1176" Type="http://schemas.openxmlformats.org/officeDocument/2006/relationships/oleObject" Target="embeddings/oleObject592.bin"/><Relationship Id="rId1383" Type="http://schemas.openxmlformats.org/officeDocument/2006/relationships/oleObject" Target="embeddings/oleObject697.bin"/><Relationship Id="rId101" Type="http://schemas.openxmlformats.org/officeDocument/2006/relationships/image" Target="media/image48.wmf"/><Relationship Id="rId185" Type="http://schemas.openxmlformats.org/officeDocument/2006/relationships/image" Target="media/image89.wmf"/><Relationship Id="rId406" Type="http://schemas.openxmlformats.org/officeDocument/2006/relationships/oleObject" Target="embeddings/oleObject205.bin"/><Relationship Id="rId960" Type="http://schemas.openxmlformats.org/officeDocument/2006/relationships/oleObject" Target="embeddings/oleObject480.bin"/><Relationship Id="rId1036" Type="http://schemas.openxmlformats.org/officeDocument/2006/relationships/image" Target="media/image511.wmf"/><Relationship Id="rId1243" Type="http://schemas.openxmlformats.org/officeDocument/2006/relationships/oleObject" Target="embeddings/oleObject626.bin"/><Relationship Id="rId392" Type="http://schemas.openxmlformats.org/officeDocument/2006/relationships/oleObject" Target="embeddings/oleObject198.bin"/><Relationship Id="rId613" Type="http://schemas.openxmlformats.org/officeDocument/2006/relationships/oleObject" Target="embeddings/oleObject309.bin"/><Relationship Id="rId697" Type="http://schemas.openxmlformats.org/officeDocument/2006/relationships/image" Target="media/image340.wmf"/><Relationship Id="rId820" Type="http://schemas.openxmlformats.org/officeDocument/2006/relationships/image" Target="media/image402.wmf"/><Relationship Id="rId918" Type="http://schemas.openxmlformats.org/officeDocument/2006/relationships/oleObject" Target="embeddings/oleObject459.bin"/><Relationship Id="rId1450" Type="http://schemas.openxmlformats.org/officeDocument/2006/relationships/image" Target="media/image712.wmf"/><Relationship Id="rId252" Type="http://schemas.openxmlformats.org/officeDocument/2006/relationships/oleObject" Target="embeddings/oleObject123.bin"/><Relationship Id="rId1103" Type="http://schemas.openxmlformats.org/officeDocument/2006/relationships/image" Target="media/image543.wmf"/><Relationship Id="rId1187" Type="http://schemas.openxmlformats.org/officeDocument/2006/relationships/image" Target="media/image583.wmf"/><Relationship Id="rId1310" Type="http://schemas.openxmlformats.org/officeDocument/2006/relationships/oleObject" Target="embeddings/oleObject660.bin"/><Relationship Id="rId1408" Type="http://schemas.openxmlformats.org/officeDocument/2006/relationships/image" Target="media/image692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70.wmf"/><Relationship Id="rId764" Type="http://schemas.openxmlformats.org/officeDocument/2006/relationships/image" Target="media/image374.wmf"/><Relationship Id="rId971" Type="http://schemas.openxmlformats.org/officeDocument/2006/relationships/image" Target="media/image479.wmf"/><Relationship Id="rId1394" Type="http://schemas.openxmlformats.org/officeDocument/2006/relationships/image" Target="media/image685.wmf"/><Relationship Id="rId196" Type="http://schemas.openxmlformats.org/officeDocument/2006/relationships/oleObject" Target="embeddings/oleObject95.bin"/><Relationship Id="rId417" Type="http://schemas.openxmlformats.org/officeDocument/2006/relationships/image" Target="media/image200.wmf"/><Relationship Id="rId624" Type="http://schemas.openxmlformats.org/officeDocument/2006/relationships/image" Target="media/image303.wmf"/><Relationship Id="rId831" Type="http://schemas.openxmlformats.org/officeDocument/2006/relationships/image" Target="media/image408.wmf"/><Relationship Id="rId1047" Type="http://schemas.openxmlformats.org/officeDocument/2006/relationships/oleObject" Target="embeddings/oleObject524.bin"/><Relationship Id="rId1254" Type="http://schemas.openxmlformats.org/officeDocument/2006/relationships/image" Target="media/image616.wmf"/><Relationship Id="rId1461" Type="http://schemas.openxmlformats.org/officeDocument/2006/relationships/oleObject" Target="embeddings/oleObject737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7.bin"/><Relationship Id="rId929" Type="http://schemas.openxmlformats.org/officeDocument/2006/relationships/image" Target="media/image458.wmf"/><Relationship Id="rId1114" Type="http://schemas.openxmlformats.org/officeDocument/2006/relationships/oleObject" Target="embeddings/oleObject559.bin"/><Relationship Id="rId1321" Type="http://schemas.openxmlformats.org/officeDocument/2006/relationships/image" Target="media/image649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image" Target="media/image156.wmf"/><Relationship Id="rId568" Type="http://schemas.openxmlformats.org/officeDocument/2006/relationships/oleObject" Target="embeddings/oleObject287.bin"/><Relationship Id="rId775" Type="http://schemas.openxmlformats.org/officeDocument/2006/relationships/oleObject" Target="embeddings/oleObject389.bin"/><Relationship Id="rId982" Type="http://schemas.openxmlformats.org/officeDocument/2006/relationships/oleObject" Target="embeddings/oleObject491.bin"/><Relationship Id="rId1198" Type="http://schemas.openxmlformats.org/officeDocument/2006/relationships/oleObject" Target="embeddings/oleObject603.bin"/><Relationship Id="rId1419" Type="http://schemas.openxmlformats.org/officeDocument/2006/relationships/oleObject" Target="embeddings/oleObject715.bin"/><Relationship Id="rId428" Type="http://schemas.openxmlformats.org/officeDocument/2006/relationships/oleObject" Target="embeddings/oleObject216.bin"/><Relationship Id="rId635" Type="http://schemas.openxmlformats.org/officeDocument/2006/relationships/oleObject" Target="embeddings/oleObject320.bin"/><Relationship Id="rId842" Type="http://schemas.openxmlformats.org/officeDocument/2006/relationships/oleObject" Target="embeddings/oleObject422.bin"/><Relationship Id="rId1058" Type="http://schemas.openxmlformats.org/officeDocument/2006/relationships/image" Target="media/image522.wmf"/><Relationship Id="rId1265" Type="http://schemas.openxmlformats.org/officeDocument/2006/relationships/oleObject" Target="embeddings/oleObject637.bin"/><Relationship Id="rId1472" Type="http://schemas.openxmlformats.org/officeDocument/2006/relationships/image" Target="media/image723.wmf"/><Relationship Id="rId274" Type="http://schemas.openxmlformats.org/officeDocument/2006/relationships/oleObject" Target="embeddings/oleObject136.bin"/><Relationship Id="rId481" Type="http://schemas.openxmlformats.org/officeDocument/2006/relationships/image" Target="media/image232.wmf"/><Relationship Id="rId702" Type="http://schemas.openxmlformats.org/officeDocument/2006/relationships/oleObject" Target="embeddings/oleObject353.bin"/><Relationship Id="rId1125" Type="http://schemas.openxmlformats.org/officeDocument/2006/relationships/oleObject" Target="embeddings/oleObject565.bin"/><Relationship Id="rId1332" Type="http://schemas.openxmlformats.org/officeDocument/2006/relationships/oleObject" Target="embeddings/oleObject671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80.wmf"/><Relationship Id="rId786" Type="http://schemas.openxmlformats.org/officeDocument/2006/relationships/image" Target="media/image385.wmf"/><Relationship Id="rId993" Type="http://schemas.openxmlformats.org/officeDocument/2006/relationships/image" Target="media/image490.wmf"/><Relationship Id="rId341" Type="http://schemas.openxmlformats.org/officeDocument/2006/relationships/oleObject" Target="embeddings/oleObject173.bin"/><Relationship Id="rId439" Type="http://schemas.openxmlformats.org/officeDocument/2006/relationships/image" Target="media/image211.wmf"/><Relationship Id="rId646" Type="http://schemas.openxmlformats.org/officeDocument/2006/relationships/image" Target="media/image314.wmf"/><Relationship Id="rId1069" Type="http://schemas.openxmlformats.org/officeDocument/2006/relationships/oleObject" Target="embeddings/oleObject535.bin"/><Relationship Id="rId1276" Type="http://schemas.openxmlformats.org/officeDocument/2006/relationships/image" Target="media/image627.wmf"/><Relationship Id="rId1483" Type="http://schemas.openxmlformats.org/officeDocument/2006/relationships/oleObject" Target="embeddings/oleObject748.bin"/><Relationship Id="rId201" Type="http://schemas.openxmlformats.org/officeDocument/2006/relationships/image" Target="media/image97.wmf"/><Relationship Id="rId285" Type="http://schemas.openxmlformats.org/officeDocument/2006/relationships/image" Target="media/image134.wmf"/><Relationship Id="rId506" Type="http://schemas.openxmlformats.org/officeDocument/2006/relationships/oleObject" Target="embeddings/oleObject255.bin"/><Relationship Id="rId853" Type="http://schemas.openxmlformats.org/officeDocument/2006/relationships/oleObject" Target="embeddings/oleObject427.bin"/><Relationship Id="rId1136" Type="http://schemas.openxmlformats.org/officeDocument/2006/relationships/image" Target="media/image558.wmf"/><Relationship Id="rId492" Type="http://schemas.openxmlformats.org/officeDocument/2006/relationships/oleObject" Target="embeddings/oleObject248.bin"/><Relationship Id="rId713" Type="http://schemas.openxmlformats.org/officeDocument/2006/relationships/image" Target="media/image348.wmf"/><Relationship Id="rId797" Type="http://schemas.openxmlformats.org/officeDocument/2006/relationships/oleObject" Target="embeddings/oleObject400.bin"/><Relationship Id="rId920" Type="http://schemas.openxmlformats.org/officeDocument/2006/relationships/oleObject" Target="embeddings/oleObject460.bin"/><Relationship Id="rId1343" Type="http://schemas.openxmlformats.org/officeDocument/2006/relationships/image" Target="media/image660.wmf"/><Relationship Id="rId145" Type="http://schemas.openxmlformats.org/officeDocument/2006/relationships/image" Target="media/image70.wmf"/><Relationship Id="rId352" Type="http://schemas.openxmlformats.org/officeDocument/2006/relationships/image" Target="media/image167.wmf"/><Relationship Id="rId1203" Type="http://schemas.openxmlformats.org/officeDocument/2006/relationships/image" Target="media/image591.wmf"/><Relationship Id="rId1287" Type="http://schemas.openxmlformats.org/officeDocument/2006/relationships/oleObject" Target="embeddings/oleObject648.bin"/><Relationship Id="rId1410" Type="http://schemas.openxmlformats.org/officeDocument/2006/relationships/image" Target="media/image693.wmf"/><Relationship Id="rId1508" Type="http://schemas.openxmlformats.org/officeDocument/2006/relationships/oleObject" Target="embeddings/oleObject761.bin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31.bin"/><Relationship Id="rId864" Type="http://schemas.openxmlformats.org/officeDocument/2006/relationships/image" Target="media/image425.wmf"/><Relationship Id="rId1494" Type="http://schemas.openxmlformats.org/officeDocument/2006/relationships/oleObject" Target="embeddings/oleObject754.bin"/><Relationship Id="rId296" Type="http://schemas.openxmlformats.org/officeDocument/2006/relationships/image" Target="media/image139.wmf"/><Relationship Id="rId517" Type="http://schemas.openxmlformats.org/officeDocument/2006/relationships/image" Target="media/image250.wmf"/><Relationship Id="rId724" Type="http://schemas.openxmlformats.org/officeDocument/2006/relationships/image" Target="media/image354.wmf"/><Relationship Id="rId931" Type="http://schemas.openxmlformats.org/officeDocument/2006/relationships/image" Target="media/image459.wmf"/><Relationship Id="rId1147" Type="http://schemas.openxmlformats.org/officeDocument/2006/relationships/image" Target="media/image563.wmf"/><Relationship Id="rId1354" Type="http://schemas.openxmlformats.org/officeDocument/2006/relationships/oleObject" Target="embeddings/oleObject682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3.wmf"/><Relationship Id="rId570" Type="http://schemas.openxmlformats.org/officeDocument/2006/relationships/oleObject" Target="embeddings/oleObject288.bin"/><Relationship Id="rId1007" Type="http://schemas.openxmlformats.org/officeDocument/2006/relationships/oleObject" Target="embeddings/oleObject504.bin"/><Relationship Id="rId1214" Type="http://schemas.openxmlformats.org/officeDocument/2006/relationships/oleObject" Target="embeddings/oleObject611.bin"/><Relationship Id="rId1421" Type="http://schemas.openxmlformats.org/officeDocument/2006/relationships/oleObject" Target="embeddings/oleObject716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7.bin"/><Relationship Id="rId668" Type="http://schemas.openxmlformats.org/officeDocument/2006/relationships/image" Target="media/image325.wmf"/><Relationship Id="rId875" Type="http://schemas.openxmlformats.org/officeDocument/2006/relationships/oleObject" Target="embeddings/oleObject438.bin"/><Relationship Id="rId1060" Type="http://schemas.openxmlformats.org/officeDocument/2006/relationships/image" Target="media/image523.wmf"/><Relationship Id="rId1298" Type="http://schemas.openxmlformats.org/officeDocument/2006/relationships/oleObject" Target="embeddings/oleObject654.bin"/><Relationship Id="rId1519" Type="http://schemas.openxmlformats.org/officeDocument/2006/relationships/image" Target="media/image746.wmf"/><Relationship Id="rId18" Type="http://schemas.openxmlformats.org/officeDocument/2006/relationships/image" Target="media/image6.wmf"/><Relationship Id="rId528" Type="http://schemas.openxmlformats.org/officeDocument/2006/relationships/oleObject" Target="embeddings/oleObject266.bin"/><Relationship Id="rId735" Type="http://schemas.openxmlformats.org/officeDocument/2006/relationships/oleObject" Target="embeddings/oleObject369.bin"/><Relationship Id="rId942" Type="http://schemas.openxmlformats.org/officeDocument/2006/relationships/oleObject" Target="embeddings/oleObject471.bin"/><Relationship Id="rId1158" Type="http://schemas.openxmlformats.org/officeDocument/2006/relationships/oleObject" Target="embeddings/oleObject583.bin"/><Relationship Id="rId1365" Type="http://schemas.openxmlformats.org/officeDocument/2006/relationships/image" Target="media/image671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9.bin"/><Relationship Id="rId581" Type="http://schemas.openxmlformats.org/officeDocument/2006/relationships/image" Target="media/image281.wmf"/><Relationship Id="rId1018" Type="http://schemas.openxmlformats.org/officeDocument/2006/relationships/image" Target="media/image502.wmf"/><Relationship Id="rId1225" Type="http://schemas.openxmlformats.org/officeDocument/2006/relationships/oleObject" Target="embeddings/oleObject617.bin"/><Relationship Id="rId1432" Type="http://schemas.openxmlformats.org/officeDocument/2006/relationships/image" Target="media/image704.wmf"/><Relationship Id="rId71" Type="http://schemas.openxmlformats.org/officeDocument/2006/relationships/image" Target="media/image33.wmf"/><Relationship Id="rId234" Type="http://schemas.openxmlformats.org/officeDocument/2006/relationships/image" Target="media/image115.wmf"/><Relationship Id="rId679" Type="http://schemas.openxmlformats.org/officeDocument/2006/relationships/image" Target="media/image331.wmf"/><Relationship Id="rId802" Type="http://schemas.openxmlformats.org/officeDocument/2006/relationships/image" Target="media/image393.wmf"/><Relationship Id="rId886" Type="http://schemas.openxmlformats.org/officeDocument/2006/relationships/oleObject" Target="embeddings/oleObject443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image" Target="media/image212.wmf"/><Relationship Id="rId539" Type="http://schemas.openxmlformats.org/officeDocument/2006/relationships/image" Target="media/image261.wmf"/><Relationship Id="rId746" Type="http://schemas.openxmlformats.org/officeDocument/2006/relationships/image" Target="media/image365.wmf"/><Relationship Id="rId1071" Type="http://schemas.openxmlformats.org/officeDocument/2006/relationships/oleObject" Target="embeddings/oleObject536.bin"/><Relationship Id="rId1169" Type="http://schemas.openxmlformats.org/officeDocument/2006/relationships/image" Target="media/image574.wmf"/><Relationship Id="rId1376" Type="http://schemas.openxmlformats.org/officeDocument/2006/relationships/image" Target="media/image676.wmf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53.bin"/><Relationship Id="rId953" Type="http://schemas.openxmlformats.org/officeDocument/2006/relationships/image" Target="media/image470.wmf"/><Relationship Id="rId1029" Type="http://schemas.openxmlformats.org/officeDocument/2006/relationships/oleObject" Target="embeddings/oleObject515.bin"/><Relationship Id="rId1236" Type="http://schemas.openxmlformats.org/officeDocument/2006/relationships/image" Target="media/image607.wmf"/><Relationship Id="rId82" Type="http://schemas.openxmlformats.org/officeDocument/2006/relationships/oleObject" Target="embeddings/oleObject37.bin"/><Relationship Id="rId385" Type="http://schemas.openxmlformats.org/officeDocument/2006/relationships/image" Target="media/image184.wmf"/><Relationship Id="rId592" Type="http://schemas.openxmlformats.org/officeDocument/2006/relationships/oleObject" Target="embeddings/oleObject299.bin"/><Relationship Id="rId606" Type="http://schemas.openxmlformats.org/officeDocument/2006/relationships/image" Target="media/image294.wmf"/><Relationship Id="rId813" Type="http://schemas.openxmlformats.org/officeDocument/2006/relationships/oleObject" Target="embeddings/oleObject408.bin"/><Relationship Id="rId1443" Type="http://schemas.openxmlformats.org/officeDocument/2006/relationships/oleObject" Target="embeddings/oleObject728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8.bin"/><Relationship Id="rId897" Type="http://schemas.openxmlformats.org/officeDocument/2006/relationships/image" Target="media/image442.wmf"/><Relationship Id="rId1082" Type="http://schemas.openxmlformats.org/officeDocument/2006/relationships/oleObject" Target="embeddings/oleObject542.bin"/><Relationship Id="rId1303" Type="http://schemas.openxmlformats.org/officeDocument/2006/relationships/image" Target="media/image640.wmf"/><Relationship Id="rId1510" Type="http://schemas.openxmlformats.org/officeDocument/2006/relationships/oleObject" Target="embeddings/oleObject762.bin"/><Relationship Id="rId105" Type="http://schemas.openxmlformats.org/officeDocument/2006/relationships/image" Target="media/image50.wmf"/><Relationship Id="rId312" Type="http://schemas.openxmlformats.org/officeDocument/2006/relationships/image" Target="media/image147.wmf"/><Relationship Id="rId757" Type="http://schemas.openxmlformats.org/officeDocument/2006/relationships/oleObject" Target="embeddings/oleObject380.bin"/><Relationship Id="rId964" Type="http://schemas.openxmlformats.org/officeDocument/2006/relationships/oleObject" Target="embeddings/oleObject482.bin"/><Relationship Id="rId1387" Type="http://schemas.openxmlformats.org/officeDocument/2006/relationships/oleObject" Target="embeddings/oleObject699.bin"/><Relationship Id="rId93" Type="http://schemas.openxmlformats.org/officeDocument/2006/relationships/image" Target="media/image44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200.bin"/><Relationship Id="rId617" Type="http://schemas.openxmlformats.org/officeDocument/2006/relationships/oleObject" Target="embeddings/oleObject311.bin"/><Relationship Id="rId824" Type="http://schemas.openxmlformats.org/officeDocument/2006/relationships/image" Target="media/image404.png"/><Relationship Id="rId1247" Type="http://schemas.openxmlformats.org/officeDocument/2006/relationships/oleObject" Target="embeddings/oleObject628.bin"/><Relationship Id="rId1454" Type="http://schemas.openxmlformats.org/officeDocument/2006/relationships/image" Target="media/image714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3.wmf"/><Relationship Id="rId670" Type="http://schemas.openxmlformats.org/officeDocument/2006/relationships/image" Target="media/image326.wmf"/><Relationship Id="rId1093" Type="http://schemas.openxmlformats.org/officeDocument/2006/relationships/image" Target="media/image538.wmf"/><Relationship Id="rId1107" Type="http://schemas.openxmlformats.org/officeDocument/2006/relationships/image" Target="media/image545.wmf"/><Relationship Id="rId1314" Type="http://schemas.openxmlformats.org/officeDocument/2006/relationships/oleObject" Target="embeddings/oleObject662.bin"/><Relationship Id="rId1521" Type="http://schemas.openxmlformats.org/officeDocument/2006/relationships/image" Target="media/image747.wmf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267.bin"/><Relationship Id="rId768" Type="http://schemas.openxmlformats.org/officeDocument/2006/relationships/image" Target="media/image376.wmf"/><Relationship Id="rId975" Type="http://schemas.openxmlformats.org/officeDocument/2006/relationships/image" Target="media/image481.wmf"/><Relationship Id="rId1160" Type="http://schemas.openxmlformats.org/officeDocument/2006/relationships/oleObject" Target="embeddings/oleObject584.bin"/><Relationship Id="rId1398" Type="http://schemas.openxmlformats.org/officeDocument/2006/relationships/image" Target="media/image687.wmf"/><Relationship Id="rId20" Type="http://schemas.openxmlformats.org/officeDocument/2006/relationships/image" Target="media/image7.wmf"/><Relationship Id="rId628" Type="http://schemas.openxmlformats.org/officeDocument/2006/relationships/image" Target="media/image305.wmf"/><Relationship Id="rId835" Type="http://schemas.openxmlformats.org/officeDocument/2006/relationships/image" Target="media/image410.wmf"/><Relationship Id="rId1258" Type="http://schemas.openxmlformats.org/officeDocument/2006/relationships/image" Target="media/image618.wmf"/><Relationship Id="rId1465" Type="http://schemas.openxmlformats.org/officeDocument/2006/relationships/oleObject" Target="embeddings/oleObject739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9.bin"/><Relationship Id="rId1020" Type="http://schemas.openxmlformats.org/officeDocument/2006/relationships/image" Target="media/image503.wmf"/><Relationship Id="rId1118" Type="http://schemas.openxmlformats.org/officeDocument/2006/relationships/oleObject" Target="embeddings/oleObject561.bin"/><Relationship Id="rId1325" Type="http://schemas.openxmlformats.org/officeDocument/2006/relationships/image" Target="media/image651.wmf"/><Relationship Id="rId127" Type="http://schemas.openxmlformats.org/officeDocument/2006/relationships/image" Target="media/image61.wmf"/><Relationship Id="rId681" Type="http://schemas.openxmlformats.org/officeDocument/2006/relationships/image" Target="media/image332.wmf"/><Relationship Id="rId779" Type="http://schemas.openxmlformats.org/officeDocument/2006/relationships/oleObject" Target="embeddings/oleObject391.bin"/><Relationship Id="rId902" Type="http://schemas.openxmlformats.org/officeDocument/2006/relationships/oleObject" Target="embeddings/oleObject451.bin"/><Relationship Id="rId986" Type="http://schemas.openxmlformats.org/officeDocument/2006/relationships/oleObject" Target="embeddings/oleObject493.bin"/><Relationship Id="rId31" Type="http://schemas.openxmlformats.org/officeDocument/2006/relationships/image" Target="media/image13.wmf"/><Relationship Id="rId334" Type="http://schemas.openxmlformats.org/officeDocument/2006/relationships/image" Target="media/image158.wmf"/><Relationship Id="rId541" Type="http://schemas.openxmlformats.org/officeDocument/2006/relationships/image" Target="media/image262.wmf"/><Relationship Id="rId639" Type="http://schemas.openxmlformats.org/officeDocument/2006/relationships/oleObject" Target="embeddings/oleObject322.bin"/><Relationship Id="rId1171" Type="http://schemas.openxmlformats.org/officeDocument/2006/relationships/image" Target="media/image575.wmf"/><Relationship Id="rId1269" Type="http://schemas.openxmlformats.org/officeDocument/2006/relationships/oleObject" Target="embeddings/oleObject639.bin"/><Relationship Id="rId1476" Type="http://schemas.openxmlformats.org/officeDocument/2006/relationships/image" Target="media/image725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2.wmf"/><Relationship Id="rId846" Type="http://schemas.openxmlformats.org/officeDocument/2006/relationships/image" Target="media/image416.wmf"/><Relationship Id="rId1031" Type="http://schemas.openxmlformats.org/officeDocument/2006/relationships/oleObject" Target="embeddings/oleObject516.bin"/><Relationship Id="rId1129" Type="http://schemas.openxmlformats.org/officeDocument/2006/relationships/image" Target="media/image555.wmf"/><Relationship Id="rId485" Type="http://schemas.openxmlformats.org/officeDocument/2006/relationships/image" Target="media/image234.wmf"/><Relationship Id="rId692" Type="http://schemas.openxmlformats.org/officeDocument/2006/relationships/oleObject" Target="embeddings/oleObject348.bin"/><Relationship Id="rId706" Type="http://schemas.openxmlformats.org/officeDocument/2006/relationships/oleObject" Target="embeddings/oleObject355.bin"/><Relationship Id="rId913" Type="http://schemas.openxmlformats.org/officeDocument/2006/relationships/image" Target="media/image450.wmf"/><Relationship Id="rId1336" Type="http://schemas.openxmlformats.org/officeDocument/2006/relationships/oleObject" Target="embeddings/oleObject673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75.bin"/><Relationship Id="rId552" Type="http://schemas.openxmlformats.org/officeDocument/2006/relationships/oleObject" Target="embeddings/oleObject278.bin"/><Relationship Id="rId997" Type="http://schemas.openxmlformats.org/officeDocument/2006/relationships/image" Target="media/image492.wmf"/><Relationship Id="rId1182" Type="http://schemas.openxmlformats.org/officeDocument/2006/relationships/oleObject" Target="embeddings/oleObject595.bin"/><Relationship Id="rId1403" Type="http://schemas.openxmlformats.org/officeDocument/2006/relationships/oleObject" Target="embeddings/oleObject707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08.bin"/><Relationship Id="rId857" Type="http://schemas.openxmlformats.org/officeDocument/2006/relationships/oleObject" Target="embeddings/oleObject429.bin"/><Relationship Id="rId1042" Type="http://schemas.openxmlformats.org/officeDocument/2006/relationships/image" Target="media/image514.wmf"/><Relationship Id="rId1487" Type="http://schemas.openxmlformats.org/officeDocument/2006/relationships/image" Target="media/image730.wmf"/><Relationship Id="rId289" Type="http://schemas.openxmlformats.org/officeDocument/2006/relationships/image" Target="media/image136.wmf"/><Relationship Id="rId496" Type="http://schemas.openxmlformats.org/officeDocument/2006/relationships/oleObject" Target="embeddings/oleObject250.bin"/><Relationship Id="rId717" Type="http://schemas.openxmlformats.org/officeDocument/2006/relationships/image" Target="media/image350.wmf"/><Relationship Id="rId924" Type="http://schemas.openxmlformats.org/officeDocument/2006/relationships/oleObject" Target="embeddings/oleObject462.bin"/><Relationship Id="rId1347" Type="http://schemas.openxmlformats.org/officeDocument/2006/relationships/image" Target="media/image662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image" Target="media/image169.png"/><Relationship Id="rId563" Type="http://schemas.openxmlformats.org/officeDocument/2006/relationships/image" Target="media/image272.wmf"/><Relationship Id="rId770" Type="http://schemas.openxmlformats.org/officeDocument/2006/relationships/image" Target="media/image377.wmf"/><Relationship Id="rId1193" Type="http://schemas.openxmlformats.org/officeDocument/2006/relationships/image" Target="media/image586.wmf"/><Relationship Id="rId1207" Type="http://schemas.openxmlformats.org/officeDocument/2006/relationships/image" Target="media/image593.wmf"/><Relationship Id="rId1414" Type="http://schemas.openxmlformats.org/officeDocument/2006/relationships/image" Target="media/image695.wmf"/><Relationship Id="rId216" Type="http://schemas.openxmlformats.org/officeDocument/2006/relationships/image" Target="media/image105.wmf"/><Relationship Id="rId423" Type="http://schemas.openxmlformats.org/officeDocument/2006/relationships/image" Target="media/image203.wmf"/><Relationship Id="rId868" Type="http://schemas.openxmlformats.org/officeDocument/2006/relationships/image" Target="media/image427.wmf"/><Relationship Id="rId1053" Type="http://schemas.openxmlformats.org/officeDocument/2006/relationships/oleObject" Target="embeddings/oleObject527.bin"/><Relationship Id="rId1260" Type="http://schemas.openxmlformats.org/officeDocument/2006/relationships/image" Target="media/image619.wmf"/><Relationship Id="rId1498" Type="http://schemas.openxmlformats.org/officeDocument/2006/relationships/oleObject" Target="embeddings/oleObject756.bin"/><Relationship Id="rId630" Type="http://schemas.openxmlformats.org/officeDocument/2006/relationships/image" Target="media/image306.wmf"/><Relationship Id="rId728" Type="http://schemas.openxmlformats.org/officeDocument/2006/relationships/image" Target="media/image356.wmf"/><Relationship Id="rId935" Type="http://schemas.openxmlformats.org/officeDocument/2006/relationships/image" Target="media/image461.wmf"/><Relationship Id="rId1358" Type="http://schemas.openxmlformats.org/officeDocument/2006/relationships/oleObject" Target="embeddings/oleObject684.bin"/><Relationship Id="rId64" Type="http://schemas.openxmlformats.org/officeDocument/2006/relationships/oleObject" Target="embeddings/oleObject28.bin"/><Relationship Id="rId367" Type="http://schemas.openxmlformats.org/officeDocument/2006/relationships/image" Target="media/image175.wmf"/><Relationship Id="rId574" Type="http://schemas.openxmlformats.org/officeDocument/2006/relationships/oleObject" Target="embeddings/oleObject290.bin"/><Relationship Id="rId1120" Type="http://schemas.openxmlformats.org/officeDocument/2006/relationships/oleObject" Target="embeddings/oleObject562.bin"/><Relationship Id="rId1218" Type="http://schemas.openxmlformats.org/officeDocument/2006/relationships/oleObject" Target="embeddings/oleObject613.bin"/><Relationship Id="rId1425" Type="http://schemas.openxmlformats.org/officeDocument/2006/relationships/oleObject" Target="embeddings/oleObject718.bin"/><Relationship Id="rId227" Type="http://schemas.openxmlformats.org/officeDocument/2006/relationships/image" Target="media/image111.wmf"/><Relationship Id="rId781" Type="http://schemas.openxmlformats.org/officeDocument/2006/relationships/oleObject" Target="embeddings/oleObject392.bin"/><Relationship Id="rId879" Type="http://schemas.openxmlformats.org/officeDocument/2006/relationships/oleObject" Target="embeddings/oleObject440.bin"/><Relationship Id="rId434" Type="http://schemas.openxmlformats.org/officeDocument/2006/relationships/oleObject" Target="embeddings/oleObject219.bin"/><Relationship Id="rId641" Type="http://schemas.openxmlformats.org/officeDocument/2006/relationships/oleObject" Target="embeddings/oleObject323.bin"/><Relationship Id="rId739" Type="http://schemas.openxmlformats.org/officeDocument/2006/relationships/oleObject" Target="embeddings/oleObject371.bin"/><Relationship Id="rId1064" Type="http://schemas.openxmlformats.org/officeDocument/2006/relationships/image" Target="media/image525.wmf"/><Relationship Id="rId1271" Type="http://schemas.openxmlformats.org/officeDocument/2006/relationships/oleObject" Target="embeddings/oleObject640.bin"/><Relationship Id="rId1369" Type="http://schemas.openxmlformats.org/officeDocument/2006/relationships/image" Target="media/image673.wmf"/><Relationship Id="rId280" Type="http://schemas.openxmlformats.org/officeDocument/2006/relationships/oleObject" Target="embeddings/oleObject141.bin"/><Relationship Id="rId501" Type="http://schemas.openxmlformats.org/officeDocument/2006/relationships/image" Target="media/image242.wmf"/><Relationship Id="rId946" Type="http://schemas.openxmlformats.org/officeDocument/2006/relationships/oleObject" Target="embeddings/oleObject473.bin"/><Relationship Id="rId1131" Type="http://schemas.openxmlformats.org/officeDocument/2006/relationships/oleObject" Target="embeddings/oleObject569.bin"/><Relationship Id="rId1229" Type="http://schemas.openxmlformats.org/officeDocument/2006/relationships/oleObject" Target="embeddings/oleObject619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91.bin"/><Relationship Id="rId585" Type="http://schemas.openxmlformats.org/officeDocument/2006/relationships/image" Target="media/image283.wmf"/><Relationship Id="rId792" Type="http://schemas.openxmlformats.org/officeDocument/2006/relationships/image" Target="media/image388.wmf"/><Relationship Id="rId806" Type="http://schemas.openxmlformats.org/officeDocument/2006/relationships/image" Target="media/image395.wmf"/><Relationship Id="rId1436" Type="http://schemas.openxmlformats.org/officeDocument/2006/relationships/oleObject" Target="embeddings/oleObject72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4.wmf"/><Relationship Id="rId652" Type="http://schemas.openxmlformats.org/officeDocument/2006/relationships/image" Target="media/image317.wmf"/><Relationship Id="rId1075" Type="http://schemas.openxmlformats.org/officeDocument/2006/relationships/oleObject" Target="embeddings/oleObject538.bin"/><Relationship Id="rId1282" Type="http://schemas.openxmlformats.org/officeDocument/2006/relationships/image" Target="media/image630.wmf"/><Relationship Id="rId1503" Type="http://schemas.openxmlformats.org/officeDocument/2006/relationships/image" Target="media/image738.wmf"/><Relationship Id="rId291" Type="http://schemas.openxmlformats.org/officeDocument/2006/relationships/oleObject" Target="embeddings/oleObject148.bin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58.bin"/><Relationship Id="rId957" Type="http://schemas.openxmlformats.org/officeDocument/2006/relationships/image" Target="media/image472.wmf"/><Relationship Id="rId1142" Type="http://schemas.openxmlformats.org/officeDocument/2006/relationships/oleObject" Target="embeddings/oleObject575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3.wmf"/><Relationship Id="rId389" Type="http://schemas.openxmlformats.org/officeDocument/2006/relationships/image" Target="media/image186.wmf"/><Relationship Id="rId596" Type="http://schemas.openxmlformats.org/officeDocument/2006/relationships/oleObject" Target="embeddings/oleObject301.bin"/><Relationship Id="rId817" Type="http://schemas.openxmlformats.org/officeDocument/2006/relationships/oleObject" Target="embeddings/oleObject410.bin"/><Relationship Id="rId1002" Type="http://schemas.openxmlformats.org/officeDocument/2006/relationships/image" Target="media/image494.wmf"/><Relationship Id="rId1447" Type="http://schemas.openxmlformats.org/officeDocument/2006/relationships/oleObject" Target="embeddings/oleObject730.bin"/><Relationship Id="rId249" Type="http://schemas.openxmlformats.org/officeDocument/2006/relationships/image" Target="media/image121.wmf"/><Relationship Id="rId456" Type="http://schemas.openxmlformats.org/officeDocument/2006/relationships/oleObject" Target="embeddings/oleObject230.bin"/><Relationship Id="rId663" Type="http://schemas.openxmlformats.org/officeDocument/2006/relationships/oleObject" Target="embeddings/oleObject334.bin"/><Relationship Id="rId870" Type="http://schemas.openxmlformats.org/officeDocument/2006/relationships/image" Target="media/image428.wmf"/><Relationship Id="rId1086" Type="http://schemas.openxmlformats.org/officeDocument/2006/relationships/oleObject" Target="embeddings/oleObject544.bin"/><Relationship Id="rId1293" Type="http://schemas.openxmlformats.org/officeDocument/2006/relationships/oleObject" Target="embeddings/oleObject651.bin"/><Relationship Id="rId1307" Type="http://schemas.openxmlformats.org/officeDocument/2006/relationships/image" Target="media/image642.wmf"/><Relationship Id="rId1514" Type="http://schemas.openxmlformats.org/officeDocument/2006/relationships/oleObject" Target="embeddings/oleObject764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316" Type="http://schemas.openxmlformats.org/officeDocument/2006/relationships/image" Target="media/image149.wmf"/><Relationship Id="rId523" Type="http://schemas.openxmlformats.org/officeDocument/2006/relationships/image" Target="media/image253.wmf"/><Relationship Id="rId968" Type="http://schemas.openxmlformats.org/officeDocument/2006/relationships/oleObject" Target="embeddings/oleObject484.bin"/><Relationship Id="rId1153" Type="http://schemas.openxmlformats.org/officeDocument/2006/relationships/image" Target="media/image566.wmf"/><Relationship Id="rId97" Type="http://schemas.openxmlformats.org/officeDocument/2006/relationships/image" Target="media/image46.wmf"/><Relationship Id="rId730" Type="http://schemas.openxmlformats.org/officeDocument/2006/relationships/image" Target="media/image357.wmf"/><Relationship Id="rId828" Type="http://schemas.openxmlformats.org/officeDocument/2006/relationships/oleObject" Target="embeddings/oleObject415.bin"/><Relationship Id="rId1013" Type="http://schemas.openxmlformats.org/officeDocument/2006/relationships/oleObject" Target="embeddings/oleObject507.bin"/><Relationship Id="rId1360" Type="http://schemas.openxmlformats.org/officeDocument/2006/relationships/oleObject" Target="embeddings/oleObject685.bin"/><Relationship Id="rId1458" Type="http://schemas.openxmlformats.org/officeDocument/2006/relationships/image" Target="media/image716.wmf"/><Relationship Id="rId162" Type="http://schemas.openxmlformats.org/officeDocument/2006/relationships/oleObject" Target="embeddings/oleObject77.bin"/><Relationship Id="rId467" Type="http://schemas.openxmlformats.org/officeDocument/2006/relationships/image" Target="media/image225.wmf"/><Relationship Id="rId1097" Type="http://schemas.openxmlformats.org/officeDocument/2006/relationships/image" Target="media/image540.wmf"/><Relationship Id="rId1220" Type="http://schemas.openxmlformats.org/officeDocument/2006/relationships/oleObject" Target="embeddings/oleObject614.bin"/><Relationship Id="rId1318" Type="http://schemas.openxmlformats.org/officeDocument/2006/relationships/oleObject" Target="embeddings/oleObject664.bin"/><Relationship Id="rId1525" Type="http://schemas.openxmlformats.org/officeDocument/2006/relationships/header" Target="header1.xml"/><Relationship Id="rId674" Type="http://schemas.openxmlformats.org/officeDocument/2006/relationships/oleObject" Target="embeddings/oleObject339.bin"/><Relationship Id="rId881" Type="http://schemas.openxmlformats.org/officeDocument/2006/relationships/image" Target="media/image434.wmf"/><Relationship Id="rId979" Type="http://schemas.openxmlformats.org/officeDocument/2006/relationships/image" Target="media/image483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6.bin"/><Relationship Id="rId534" Type="http://schemas.openxmlformats.org/officeDocument/2006/relationships/oleObject" Target="embeddings/oleObject269.bin"/><Relationship Id="rId741" Type="http://schemas.openxmlformats.org/officeDocument/2006/relationships/oleObject" Target="embeddings/oleObject372.bin"/><Relationship Id="rId839" Type="http://schemas.openxmlformats.org/officeDocument/2006/relationships/image" Target="media/image412.wmf"/><Relationship Id="rId1164" Type="http://schemas.openxmlformats.org/officeDocument/2006/relationships/oleObject" Target="embeddings/oleObject586.bin"/><Relationship Id="rId1371" Type="http://schemas.openxmlformats.org/officeDocument/2006/relationships/oleObject" Target="embeddings/oleObject691.bin"/><Relationship Id="rId1469" Type="http://schemas.openxmlformats.org/officeDocument/2006/relationships/oleObject" Target="embeddings/oleObject741.bin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92.bin"/><Relationship Id="rId601" Type="http://schemas.openxmlformats.org/officeDocument/2006/relationships/image" Target="media/image291.png"/><Relationship Id="rId1024" Type="http://schemas.openxmlformats.org/officeDocument/2006/relationships/image" Target="media/image505.wmf"/><Relationship Id="rId1231" Type="http://schemas.openxmlformats.org/officeDocument/2006/relationships/oleObject" Target="embeddings/oleObject620.bin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41.bin"/><Relationship Id="rId685" Type="http://schemas.openxmlformats.org/officeDocument/2006/relationships/image" Target="media/image334.wmf"/><Relationship Id="rId892" Type="http://schemas.openxmlformats.org/officeDocument/2006/relationships/oleObject" Target="embeddings/oleObject446.bin"/><Relationship Id="rId906" Type="http://schemas.openxmlformats.org/officeDocument/2006/relationships/oleObject" Target="embeddings/oleObject453.bin"/><Relationship Id="rId1329" Type="http://schemas.openxmlformats.org/officeDocument/2006/relationships/image" Target="media/image653.wmf"/><Relationship Id="rId35" Type="http://schemas.openxmlformats.org/officeDocument/2006/relationships/image" Target="media/image15.wmf"/><Relationship Id="rId100" Type="http://schemas.openxmlformats.org/officeDocument/2006/relationships/oleObject" Target="embeddings/oleObject46.bin"/><Relationship Id="rId338" Type="http://schemas.openxmlformats.org/officeDocument/2006/relationships/image" Target="media/image160.wmf"/><Relationship Id="rId545" Type="http://schemas.openxmlformats.org/officeDocument/2006/relationships/image" Target="media/image264.wmf"/><Relationship Id="rId752" Type="http://schemas.openxmlformats.org/officeDocument/2006/relationships/image" Target="media/image368.wmf"/><Relationship Id="rId1175" Type="http://schemas.openxmlformats.org/officeDocument/2006/relationships/image" Target="media/image577.wmf"/><Relationship Id="rId1382" Type="http://schemas.openxmlformats.org/officeDocument/2006/relationships/image" Target="media/image679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87.wmf"/><Relationship Id="rId405" Type="http://schemas.openxmlformats.org/officeDocument/2006/relationships/image" Target="media/image194.wmf"/><Relationship Id="rId612" Type="http://schemas.openxmlformats.org/officeDocument/2006/relationships/image" Target="media/image297.wmf"/><Relationship Id="rId1035" Type="http://schemas.openxmlformats.org/officeDocument/2006/relationships/oleObject" Target="embeddings/oleObject518.bin"/><Relationship Id="rId1242" Type="http://schemas.openxmlformats.org/officeDocument/2006/relationships/image" Target="media/image610.wmf"/><Relationship Id="rId251" Type="http://schemas.openxmlformats.org/officeDocument/2006/relationships/image" Target="media/image122.wmf"/><Relationship Id="rId489" Type="http://schemas.openxmlformats.org/officeDocument/2006/relationships/image" Target="media/image236.wmf"/><Relationship Id="rId696" Type="http://schemas.openxmlformats.org/officeDocument/2006/relationships/oleObject" Target="embeddings/oleObject350.bin"/><Relationship Id="rId917" Type="http://schemas.openxmlformats.org/officeDocument/2006/relationships/image" Target="media/image452.wmf"/><Relationship Id="rId1102" Type="http://schemas.openxmlformats.org/officeDocument/2006/relationships/oleObject" Target="embeddings/oleObject553.bin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77.bin"/><Relationship Id="rId556" Type="http://schemas.openxmlformats.org/officeDocument/2006/relationships/oleObject" Target="embeddings/oleObject280.bin"/><Relationship Id="rId763" Type="http://schemas.openxmlformats.org/officeDocument/2006/relationships/oleObject" Target="embeddings/oleObject383.bin"/><Relationship Id="rId1186" Type="http://schemas.openxmlformats.org/officeDocument/2006/relationships/oleObject" Target="embeddings/oleObject597.bin"/><Relationship Id="rId1393" Type="http://schemas.openxmlformats.org/officeDocument/2006/relationships/oleObject" Target="embeddings/oleObject702.bin"/><Relationship Id="rId1407" Type="http://schemas.openxmlformats.org/officeDocument/2006/relationships/oleObject" Target="embeddings/oleObject709.bin"/><Relationship Id="rId111" Type="http://schemas.openxmlformats.org/officeDocument/2006/relationships/image" Target="media/image5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210.bin"/><Relationship Id="rId970" Type="http://schemas.openxmlformats.org/officeDocument/2006/relationships/oleObject" Target="embeddings/oleObject485.bin"/><Relationship Id="rId1046" Type="http://schemas.openxmlformats.org/officeDocument/2006/relationships/image" Target="media/image516.wmf"/><Relationship Id="rId1253" Type="http://schemas.openxmlformats.org/officeDocument/2006/relationships/oleObject" Target="embeddings/oleObject631.bin"/><Relationship Id="rId623" Type="http://schemas.openxmlformats.org/officeDocument/2006/relationships/oleObject" Target="embeddings/oleObject314.bin"/><Relationship Id="rId830" Type="http://schemas.openxmlformats.org/officeDocument/2006/relationships/oleObject" Target="embeddings/oleObject416.bin"/><Relationship Id="rId928" Type="http://schemas.openxmlformats.org/officeDocument/2006/relationships/oleObject" Target="embeddings/oleObject464.bin"/><Relationship Id="rId1460" Type="http://schemas.openxmlformats.org/officeDocument/2006/relationships/image" Target="media/image717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74.wmf"/><Relationship Id="rId1113" Type="http://schemas.openxmlformats.org/officeDocument/2006/relationships/image" Target="media/image548.wmf"/><Relationship Id="rId1197" Type="http://schemas.openxmlformats.org/officeDocument/2006/relationships/image" Target="media/image588.wmf"/><Relationship Id="rId1320" Type="http://schemas.openxmlformats.org/officeDocument/2006/relationships/oleObject" Target="embeddings/oleObject665.bin"/><Relationship Id="rId1418" Type="http://schemas.openxmlformats.org/officeDocument/2006/relationships/image" Target="media/image697.wmf"/><Relationship Id="rId122" Type="http://schemas.openxmlformats.org/officeDocument/2006/relationships/oleObject" Target="embeddings/oleObject57.bin"/><Relationship Id="rId774" Type="http://schemas.openxmlformats.org/officeDocument/2006/relationships/image" Target="media/image379.wmf"/><Relationship Id="rId981" Type="http://schemas.openxmlformats.org/officeDocument/2006/relationships/image" Target="media/image484.wmf"/><Relationship Id="rId1057" Type="http://schemas.openxmlformats.org/officeDocument/2006/relationships/oleObject" Target="embeddings/oleObject529.bin"/><Relationship Id="rId427" Type="http://schemas.openxmlformats.org/officeDocument/2006/relationships/image" Target="media/image205.wmf"/><Relationship Id="rId634" Type="http://schemas.openxmlformats.org/officeDocument/2006/relationships/image" Target="media/image308.wmf"/><Relationship Id="rId841" Type="http://schemas.openxmlformats.org/officeDocument/2006/relationships/image" Target="media/image413.wmf"/><Relationship Id="rId1264" Type="http://schemas.openxmlformats.org/officeDocument/2006/relationships/image" Target="media/image621.wmf"/><Relationship Id="rId1471" Type="http://schemas.openxmlformats.org/officeDocument/2006/relationships/oleObject" Target="embeddings/oleObject742.bin"/><Relationship Id="rId273" Type="http://schemas.openxmlformats.org/officeDocument/2006/relationships/oleObject" Target="embeddings/oleObject135.bin"/><Relationship Id="rId480" Type="http://schemas.openxmlformats.org/officeDocument/2006/relationships/oleObject" Target="embeddings/oleObject242.bin"/><Relationship Id="rId701" Type="http://schemas.openxmlformats.org/officeDocument/2006/relationships/image" Target="media/image342.wmf"/><Relationship Id="rId939" Type="http://schemas.openxmlformats.org/officeDocument/2006/relationships/image" Target="media/image463.wmf"/><Relationship Id="rId1124" Type="http://schemas.openxmlformats.org/officeDocument/2006/relationships/oleObject" Target="embeddings/oleObject564.bin"/><Relationship Id="rId1331" Type="http://schemas.openxmlformats.org/officeDocument/2006/relationships/image" Target="media/image654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340" Type="http://schemas.openxmlformats.org/officeDocument/2006/relationships/image" Target="media/image161.wmf"/><Relationship Id="rId578" Type="http://schemas.openxmlformats.org/officeDocument/2006/relationships/oleObject" Target="embeddings/oleObject292.bin"/><Relationship Id="rId785" Type="http://schemas.openxmlformats.org/officeDocument/2006/relationships/oleObject" Target="embeddings/oleObject394.bin"/><Relationship Id="rId992" Type="http://schemas.openxmlformats.org/officeDocument/2006/relationships/oleObject" Target="embeddings/oleObject496.bin"/><Relationship Id="rId1429" Type="http://schemas.openxmlformats.org/officeDocument/2006/relationships/oleObject" Target="embeddings/oleObject720.bin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21.bin"/><Relationship Id="rId645" Type="http://schemas.openxmlformats.org/officeDocument/2006/relationships/oleObject" Target="embeddings/oleObject325.bin"/><Relationship Id="rId852" Type="http://schemas.openxmlformats.org/officeDocument/2006/relationships/image" Target="media/image419.wmf"/><Relationship Id="rId1068" Type="http://schemas.openxmlformats.org/officeDocument/2006/relationships/image" Target="media/image527.wmf"/><Relationship Id="rId1275" Type="http://schemas.openxmlformats.org/officeDocument/2006/relationships/oleObject" Target="embeddings/oleObject642.bin"/><Relationship Id="rId1482" Type="http://schemas.openxmlformats.org/officeDocument/2006/relationships/image" Target="media/image728.wmf"/><Relationship Id="rId284" Type="http://schemas.openxmlformats.org/officeDocument/2006/relationships/oleObject" Target="embeddings/oleObject144.bin"/><Relationship Id="rId491" Type="http://schemas.openxmlformats.org/officeDocument/2006/relationships/image" Target="media/image237.wmf"/><Relationship Id="rId505" Type="http://schemas.openxmlformats.org/officeDocument/2006/relationships/image" Target="media/image244.wmf"/><Relationship Id="rId712" Type="http://schemas.openxmlformats.org/officeDocument/2006/relationships/oleObject" Target="embeddings/oleObject358.bin"/><Relationship Id="rId1135" Type="http://schemas.openxmlformats.org/officeDocument/2006/relationships/oleObject" Target="embeddings/oleObject571.bin"/><Relationship Id="rId1342" Type="http://schemas.openxmlformats.org/officeDocument/2006/relationships/oleObject" Target="embeddings/oleObject676.bin"/><Relationship Id="rId79" Type="http://schemas.openxmlformats.org/officeDocument/2006/relationships/image" Target="media/image37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285.wmf"/><Relationship Id="rId796" Type="http://schemas.openxmlformats.org/officeDocument/2006/relationships/image" Target="media/image390.wmf"/><Relationship Id="rId1202" Type="http://schemas.openxmlformats.org/officeDocument/2006/relationships/oleObject" Target="embeddings/oleObject605.bin"/><Relationship Id="rId351" Type="http://schemas.openxmlformats.org/officeDocument/2006/relationships/oleObject" Target="embeddings/oleObject178.bin"/><Relationship Id="rId449" Type="http://schemas.openxmlformats.org/officeDocument/2006/relationships/image" Target="media/image216.wmf"/><Relationship Id="rId656" Type="http://schemas.openxmlformats.org/officeDocument/2006/relationships/image" Target="media/image319.wmf"/><Relationship Id="rId863" Type="http://schemas.openxmlformats.org/officeDocument/2006/relationships/oleObject" Target="embeddings/oleObject432.bin"/><Relationship Id="rId1079" Type="http://schemas.openxmlformats.org/officeDocument/2006/relationships/image" Target="media/image532.wmf"/><Relationship Id="rId1286" Type="http://schemas.openxmlformats.org/officeDocument/2006/relationships/image" Target="media/image632.wmf"/><Relationship Id="rId1493" Type="http://schemas.openxmlformats.org/officeDocument/2006/relationships/image" Target="media/image733.wmf"/><Relationship Id="rId1507" Type="http://schemas.openxmlformats.org/officeDocument/2006/relationships/image" Target="media/image740.wmf"/><Relationship Id="rId211" Type="http://schemas.openxmlformats.org/officeDocument/2006/relationships/image" Target="media/image102.wmf"/><Relationship Id="rId295" Type="http://schemas.openxmlformats.org/officeDocument/2006/relationships/oleObject" Target="embeddings/oleObject150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260.bin"/><Relationship Id="rId1146" Type="http://schemas.openxmlformats.org/officeDocument/2006/relationships/oleObject" Target="embeddings/oleObject577.bin"/><Relationship Id="rId723" Type="http://schemas.openxmlformats.org/officeDocument/2006/relationships/image" Target="media/image353.png"/><Relationship Id="rId930" Type="http://schemas.openxmlformats.org/officeDocument/2006/relationships/oleObject" Target="embeddings/oleObject465.bin"/><Relationship Id="rId1006" Type="http://schemas.openxmlformats.org/officeDocument/2006/relationships/image" Target="media/image496.wmf"/><Relationship Id="rId1353" Type="http://schemas.openxmlformats.org/officeDocument/2006/relationships/image" Target="media/image665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83.bin"/><Relationship Id="rId1213" Type="http://schemas.openxmlformats.org/officeDocument/2006/relationships/image" Target="media/image596.wmf"/><Relationship Id="rId1297" Type="http://schemas.openxmlformats.org/officeDocument/2006/relationships/image" Target="media/image637.wmf"/><Relationship Id="rId1420" Type="http://schemas.openxmlformats.org/officeDocument/2006/relationships/image" Target="media/image698.wmf"/><Relationship Id="rId1518" Type="http://schemas.openxmlformats.org/officeDocument/2006/relationships/oleObject" Target="embeddings/oleObject766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6.bin"/><Relationship Id="rId874" Type="http://schemas.openxmlformats.org/officeDocument/2006/relationships/image" Target="media/image430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55.wmf"/><Relationship Id="rId734" Type="http://schemas.openxmlformats.org/officeDocument/2006/relationships/image" Target="media/image359.wmf"/><Relationship Id="rId941" Type="http://schemas.openxmlformats.org/officeDocument/2006/relationships/image" Target="media/image464.wmf"/><Relationship Id="rId1157" Type="http://schemas.openxmlformats.org/officeDocument/2006/relationships/image" Target="media/image568.wmf"/><Relationship Id="rId1364" Type="http://schemas.openxmlformats.org/officeDocument/2006/relationships/oleObject" Target="embeddings/oleObject687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78.wmf"/><Relationship Id="rId580" Type="http://schemas.openxmlformats.org/officeDocument/2006/relationships/oleObject" Target="embeddings/oleObject293.bin"/><Relationship Id="rId801" Type="http://schemas.openxmlformats.org/officeDocument/2006/relationships/oleObject" Target="embeddings/oleObject402.bin"/><Relationship Id="rId1017" Type="http://schemas.openxmlformats.org/officeDocument/2006/relationships/oleObject" Target="embeddings/oleObject509.bin"/><Relationship Id="rId1224" Type="http://schemas.openxmlformats.org/officeDocument/2006/relationships/image" Target="media/image601.wmf"/><Relationship Id="rId1431" Type="http://schemas.openxmlformats.org/officeDocument/2006/relationships/oleObject" Target="embeddings/oleObject721.bin"/><Relationship Id="rId1" Type="http://schemas.openxmlformats.org/officeDocument/2006/relationships/customXml" Target="../customXml/item1.xml"/><Relationship Id="rId233" Type="http://schemas.openxmlformats.org/officeDocument/2006/relationships/image" Target="media/image114.png"/><Relationship Id="rId440" Type="http://schemas.openxmlformats.org/officeDocument/2006/relationships/oleObject" Target="embeddings/oleObject222.bin"/><Relationship Id="rId678" Type="http://schemas.openxmlformats.org/officeDocument/2006/relationships/oleObject" Target="embeddings/oleObject341.bin"/><Relationship Id="rId885" Type="http://schemas.openxmlformats.org/officeDocument/2006/relationships/image" Target="media/image436.wmf"/><Relationship Id="rId1070" Type="http://schemas.openxmlformats.org/officeDocument/2006/relationships/image" Target="media/image528.wmf"/><Relationship Id="rId1529" Type="http://schemas.openxmlformats.org/officeDocument/2006/relationships/fontTable" Target="fontTable.xml"/><Relationship Id="rId28" Type="http://schemas.openxmlformats.org/officeDocument/2006/relationships/image" Target="media/image11.png"/><Relationship Id="rId300" Type="http://schemas.openxmlformats.org/officeDocument/2006/relationships/image" Target="media/image141.wmf"/><Relationship Id="rId538" Type="http://schemas.openxmlformats.org/officeDocument/2006/relationships/oleObject" Target="embeddings/oleObject271.bin"/><Relationship Id="rId745" Type="http://schemas.openxmlformats.org/officeDocument/2006/relationships/oleObject" Target="embeddings/oleObject374.bin"/><Relationship Id="rId952" Type="http://schemas.openxmlformats.org/officeDocument/2006/relationships/oleObject" Target="embeddings/oleObject476.bin"/><Relationship Id="rId1168" Type="http://schemas.openxmlformats.org/officeDocument/2006/relationships/oleObject" Target="embeddings/oleObject588.bin"/><Relationship Id="rId1375" Type="http://schemas.openxmlformats.org/officeDocument/2006/relationships/oleObject" Target="embeddings/oleObject693.bin"/><Relationship Id="rId81" Type="http://schemas.openxmlformats.org/officeDocument/2006/relationships/image" Target="media/image38.wmf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94.bin"/><Relationship Id="rId591" Type="http://schemas.openxmlformats.org/officeDocument/2006/relationships/image" Target="media/image286.wmf"/><Relationship Id="rId605" Type="http://schemas.openxmlformats.org/officeDocument/2006/relationships/oleObject" Target="embeddings/oleObject305.bin"/><Relationship Id="rId812" Type="http://schemas.openxmlformats.org/officeDocument/2006/relationships/image" Target="media/image398.wmf"/><Relationship Id="rId1028" Type="http://schemas.openxmlformats.org/officeDocument/2006/relationships/image" Target="media/image507.wmf"/><Relationship Id="rId1235" Type="http://schemas.openxmlformats.org/officeDocument/2006/relationships/oleObject" Target="embeddings/oleObject622.bin"/><Relationship Id="rId1442" Type="http://schemas.openxmlformats.org/officeDocument/2006/relationships/image" Target="media/image708.wmf"/><Relationship Id="rId244" Type="http://schemas.openxmlformats.org/officeDocument/2006/relationships/oleObject" Target="embeddings/oleObject119.bin"/><Relationship Id="rId689" Type="http://schemas.openxmlformats.org/officeDocument/2006/relationships/image" Target="media/image336.wmf"/><Relationship Id="rId896" Type="http://schemas.openxmlformats.org/officeDocument/2006/relationships/oleObject" Target="embeddings/oleObject448.bin"/><Relationship Id="rId1081" Type="http://schemas.openxmlformats.org/officeDocument/2006/relationships/image" Target="media/image533.wmf"/><Relationship Id="rId1302" Type="http://schemas.openxmlformats.org/officeDocument/2006/relationships/oleObject" Target="embeddings/oleObject656.bin"/><Relationship Id="rId39" Type="http://schemas.openxmlformats.org/officeDocument/2006/relationships/image" Target="media/image17.wmf"/><Relationship Id="rId451" Type="http://schemas.openxmlformats.org/officeDocument/2006/relationships/image" Target="media/image217.wmf"/><Relationship Id="rId549" Type="http://schemas.openxmlformats.org/officeDocument/2006/relationships/image" Target="media/image266.wmf"/><Relationship Id="rId756" Type="http://schemas.openxmlformats.org/officeDocument/2006/relationships/image" Target="media/image370.wmf"/><Relationship Id="rId1179" Type="http://schemas.openxmlformats.org/officeDocument/2006/relationships/image" Target="media/image579.wmf"/><Relationship Id="rId1386" Type="http://schemas.openxmlformats.org/officeDocument/2006/relationships/image" Target="media/image681.wmf"/><Relationship Id="rId104" Type="http://schemas.openxmlformats.org/officeDocument/2006/relationships/oleObject" Target="embeddings/oleObject48.bin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8.bin"/><Relationship Id="rId395" Type="http://schemas.openxmlformats.org/officeDocument/2006/relationships/image" Target="media/image189.wmf"/><Relationship Id="rId409" Type="http://schemas.openxmlformats.org/officeDocument/2006/relationships/image" Target="media/image196.wmf"/><Relationship Id="rId963" Type="http://schemas.openxmlformats.org/officeDocument/2006/relationships/image" Target="media/image475.wmf"/><Relationship Id="rId1039" Type="http://schemas.openxmlformats.org/officeDocument/2006/relationships/oleObject" Target="embeddings/oleObject520.bin"/><Relationship Id="rId1246" Type="http://schemas.openxmlformats.org/officeDocument/2006/relationships/image" Target="media/image612.wmf"/><Relationship Id="rId92" Type="http://schemas.openxmlformats.org/officeDocument/2006/relationships/oleObject" Target="embeddings/oleObject42.bin"/><Relationship Id="rId616" Type="http://schemas.openxmlformats.org/officeDocument/2006/relationships/image" Target="media/image299.wmf"/><Relationship Id="rId823" Type="http://schemas.openxmlformats.org/officeDocument/2006/relationships/oleObject" Target="embeddings/oleObject413.bin"/><Relationship Id="rId1453" Type="http://schemas.openxmlformats.org/officeDocument/2006/relationships/oleObject" Target="embeddings/oleObject733.bin"/><Relationship Id="rId255" Type="http://schemas.openxmlformats.org/officeDocument/2006/relationships/image" Target="media/image124.wmf"/><Relationship Id="rId462" Type="http://schemas.openxmlformats.org/officeDocument/2006/relationships/oleObject" Target="embeddings/oleObject233.bin"/><Relationship Id="rId1092" Type="http://schemas.openxmlformats.org/officeDocument/2006/relationships/oleObject" Target="embeddings/oleObject548.bin"/><Relationship Id="rId1106" Type="http://schemas.openxmlformats.org/officeDocument/2006/relationships/oleObject" Target="embeddings/oleObject555.bin"/><Relationship Id="rId1313" Type="http://schemas.openxmlformats.org/officeDocument/2006/relationships/image" Target="media/image645.wmf"/><Relationship Id="rId1397" Type="http://schemas.openxmlformats.org/officeDocument/2006/relationships/oleObject" Target="embeddings/oleObject704.bin"/><Relationship Id="rId1520" Type="http://schemas.openxmlformats.org/officeDocument/2006/relationships/oleObject" Target="embeddings/oleObject767.bin"/><Relationship Id="rId115" Type="http://schemas.openxmlformats.org/officeDocument/2006/relationships/image" Target="media/image55.wmf"/><Relationship Id="rId322" Type="http://schemas.openxmlformats.org/officeDocument/2006/relationships/image" Target="media/image152.wmf"/><Relationship Id="rId767" Type="http://schemas.openxmlformats.org/officeDocument/2006/relationships/oleObject" Target="embeddings/oleObject385.bin"/><Relationship Id="rId974" Type="http://schemas.openxmlformats.org/officeDocument/2006/relationships/oleObject" Target="embeddings/oleObject487.bin"/><Relationship Id="rId199" Type="http://schemas.openxmlformats.org/officeDocument/2006/relationships/image" Target="media/image96.wmf"/><Relationship Id="rId627" Type="http://schemas.openxmlformats.org/officeDocument/2006/relationships/oleObject" Target="embeddings/oleObject316.bin"/><Relationship Id="rId834" Type="http://schemas.openxmlformats.org/officeDocument/2006/relationships/oleObject" Target="embeddings/oleObject418.bin"/><Relationship Id="rId1257" Type="http://schemas.openxmlformats.org/officeDocument/2006/relationships/oleObject" Target="embeddings/oleObject633.bin"/><Relationship Id="rId1464" Type="http://schemas.openxmlformats.org/officeDocument/2006/relationships/image" Target="media/image719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28.wmf"/><Relationship Id="rId680" Type="http://schemas.openxmlformats.org/officeDocument/2006/relationships/oleObject" Target="embeddings/oleObject342.bin"/><Relationship Id="rId901" Type="http://schemas.openxmlformats.org/officeDocument/2006/relationships/image" Target="media/image444.wmf"/><Relationship Id="rId1117" Type="http://schemas.openxmlformats.org/officeDocument/2006/relationships/image" Target="media/image550.wmf"/><Relationship Id="rId1324" Type="http://schemas.openxmlformats.org/officeDocument/2006/relationships/oleObject" Target="embeddings/oleObject667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272.bin"/><Relationship Id="rId778" Type="http://schemas.openxmlformats.org/officeDocument/2006/relationships/image" Target="media/image381.wmf"/><Relationship Id="rId985" Type="http://schemas.openxmlformats.org/officeDocument/2006/relationships/image" Target="media/image486.wmf"/><Relationship Id="rId1170" Type="http://schemas.openxmlformats.org/officeDocument/2006/relationships/oleObject" Target="embeddings/oleObject589.bin"/><Relationship Id="rId638" Type="http://schemas.openxmlformats.org/officeDocument/2006/relationships/image" Target="media/image310.wmf"/><Relationship Id="rId845" Type="http://schemas.openxmlformats.org/officeDocument/2006/relationships/oleObject" Target="embeddings/oleObject423.bin"/><Relationship Id="rId1030" Type="http://schemas.openxmlformats.org/officeDocument/2006/relationships/image" Target="media/image508.wmf"/><Relationship Id="rId1268" Type="http://schemas.openxmlformats.org/officeDocument/2006/relationships/image" Target="media/image623.wmf"/><Relationship Id="rId1475" Type="http://schemas.openxmlformats.org/officeDocument/2006/relationships/oleObject" Target="embeddings/oleObject744.bin"/><Relationship Id="rId277" Type="http://schemas.openxmlformats.org/officeDocument/2006/relationships/oleObject" Target="embeddings/oleObject138.bin"/><Relationship Id="rId400" Type="http://schemas.openxmlformats.org/officeDocument/2006/relationships/oleObject" Target="embeddings/oleObject202.bin"/><Relationship Id="rId484" Type="http://schemas.openxmlformats.org/officeDocument/2006/relationships/oleObject" Target="embeddings/oleObject244.bin"/><Relationship Id="rId705" Type="http://schemas.openxmlformats.org/officeDocument/2006/relationships/image" Target="media/image344.wmf"/><Relationship Id="rId1128" Type="http://schemas.openxmlformats.org/officeDocument/2006/relationships/oleObject" Target="embeddings/oleObject567.bin"/><Relationship Id="rId1335" Type="http://schemas.openxmlformats.org/officeDocument/2006/relationships/image" Target="media/image656.wmf"/><Relationship Id="rId137" Type="http://schemas.openxmlformats.org/officeDocument/2006/relationships/image" Target="media/image66.wmf"/><Relationship Id="rId344" Type="http://schemas.openxmlformats.org/officeDocument/2006/relationships/image" Target="media/image163.wmf"/><Relationship Id="rId691" Type="http://schemas.openxmlformats.org/officeDocument/2006/relationships/image" Target="media/image337.wmf"/><Relationship Id="rId789" Type="http://schemas.openxmlformats.org/officeDocument/2006/relationships/oleObject" Target="embeddings/oleObject396.bin"/><Relationship Id="rId912" Type="http://schemas.openxmlformats.org/officeDocument/2006/relationships/oleObject" Target="embeddings/oleObject456.bin"/><Relationship Id="rId996" Type="http://schemas.openxmlformats.org/officeDocument/2006/relationships/oleObject" Target="embeddings/oleObject498.bin"/><Relationship Id="rId41" Type="http://schemas.openxmlformats.org/officeDocument/2006/relationships/image" Target="media/image18.wmf"/><Relationship Id="rId551" Type="http://schemas.openxmlformats.org/officeDocument/2006/relationships/image" Target="media/image267.wmf"/><Relationship Id="rId649" Type="http://schemas.openxmlformats.org/officeDocument/2006/relationships/oleObject" Target="embeddings/oleObject327.bin"/><Relationship Id="rId856" Type="http://schemas.openxmlformats.org/officeDocument/2006/relationships/image" Target="media/image421.wmf"/><Relationship Id="rId1181" Type="http://schemas.openxmlformats.org/officeDocument/2006/relationships/image" Target="media/image580.wmf"/><Relationship Id="rId1279" Type="http://schemas.openxmlformats.org/officeDocument/2006/relationships/oleObject" Target="embeddings/oleObject644.bin"/><Relationship Id="rId1402" Type="http://schemas.openxmlformats.org/officeDocument/2006/relationships/image" Target="media/image689.wmf"/><Relationship Id="rId1486" Type="http://schemas.openxmlformats.org/officeDocument/2006/relationships/oleObject" Target="embeddings/oleObject750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88" Type="http://schemas.openxmlformats.org/officeDocument/2006/relationships/oleObject" Target="embeddings/oleObject146.bin"/><Relationship Id="rId411" Type="http://schemas.openxmlformats.org/officeDocument/2006/relationships/image" Target="media/image197.wmf"/><Relationship Id="rId509" Type="http://schemas.openxmlformats.org/officeDocument/2006/relationships/image" Target="media/image246.wmf"/><Relationship Id="rId1041" Type="http://schemas.openxmlformats.org/officeDocument/2006/relationships/oleObject" Target="embeddings/oleObject521.bin"/><Relationship Id="rId1139" Type="http://schemas.openxmlformats.org/officeDocument/2006/relationships/oleObject" Target="embeddings/oleObject573.bin"/><Relationship Id="rId1346" Type="http://schemas.openxmlformats.org/officeDocument/2006/relationships/oleObject" Target="embeddings/oleObject678.bin"/><Relationship Id="rId495" Type="http://schemas.openxmlformats.org/officeDocument/2006/relationships/image" Target="media/image239.wmf"/><Relationship Id="rId716" Type="http://schemas.openxmlformats.org/officeDocument/2006/relationships/oleObject" Target="embeddings/oleObject360.bin"/><Relationship Id="rId923" Type="http://schemas.openxmlformats.org/officeDocument/2006/relationships/image" Target="media/image455.wmf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80.bin"/><Relationship Id="rId562" Type="http://schemas.openxmlformats.org/officeDocument/2006/relationships/oleObject" Target="embeddings/oleObject284.bin"/><Relationship Id="rId1192" Type="http://schemas.openxmlformats.org/officeDocument/2006/relationships/oleObject" Target="embeddings/oleObject600.bin"/><Relationship Id="rId1206" Type="http://schemas.openxmlformats.org/officeDocument/2006/relationships/oleObject" Target="embeddings/oleObject607.bin"/><Relationship Id="rId1413" Type="http://schemas.openxmlformats.org/officeDocument/2006/relationships/oleObject" Target="embeddings/oleObject712.bin"/><Relationship Id="rId215" Type="http://schemas.openxmlformats.org/officeDocument/2006/relationships/image" Target="media/image104.png"/><Relationship Id="rId257" Type="http://schemas.openxmlformats.org/officeDocument/2006/relationships/image" Target="media/image125.wmf"/><Relationship Id="rId422" Type="http://schemas.openxmlformats.org/officeDocument/2006/relationships/oleObject" Target="embeddings/oleObject213.bin"/><Relationship Id="rId464" Type="http://schemas.openxmlformats.org/officeDocument/2006/relationships/oleObject" Target="embeddings/oleObject234.bin"/><Relationship Id="rId867" Type="http://schemas.openxmlformats.org/officeDocument/2006/relationships/oleObject" Target="embeddings/oleObject434.bin"/><Relationship Id="rId1010" Type="http://schemas.openxmlformats.org/officeDocument/2006/relationships/image" Target="media/image498.wmf"/><Relationship Id="rId1052" Type="http://schemas.openxmlformats.org/officeDocument/2006/relationships/image" Target="media/image519.wmf"/><Relationship Id="rId1094" Type="http://schemas.openxmlformats.org/officeDocument/2006/relationships/oleObject" Target="embeddings/oleObject549.bin"/><Relationship Id="rId1108" Type="http://schemas.openxmlformats.org/officeDocument/2006/relationships/oleObject" Target="embeddings/oleObject556.bin"/><Relationship Id="rId1315" Type="http://schemas.openxmlformats.org/officeDocument/2006/relationships/image" Target="media/image646.wmf"/><Relationship Id="rId1497" Type="http://schemas.openxmlformats.org/officeDocument/2006/relationships/image" Target="media/image735.wmf"/><Relationship Id="rId299" Type="http://schemas.openxmlformats.org/officeDocument/2006/relationships/oleObject" Target="embeddings/oleObject152.bin"/><Relationship Id="rId727" Type="http://schemas.openxmlformats.org/officeDocument/2006/relationships/oleObject" Target="embeddings/oleObject365.bin"/><Relationship Id="rId934" Type="http://schemas.openxmlformats.org/officeDocument/2006/relationships/oleObject" Target="embeddings/oleObject467.bin"/><Relationship Id="rId1357" Type="http://schemas.openxmlformats.org/officeDocument/2006/relationships/image" Target="media/image667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5.bin"/><Relationship Id="rId573" Type="http://schemas.openxmlformats.org/officeDocument/2006/relationships/image" Target="media/image277.wmf"/><Relationship Id="rId780" Type="http://schemas.openxmlformats.org/officeDocument/2006/relationships/image" Target="media/image382.wmf"/><Relationship Id="rId1217" Type="http://schemas.openxmlformats.org/officeDocument/2006/relationships/image" Target="media/image598.wmf"/><Relationship Id="rId1424" Type="http://schemas.openxmlformats.org/officeDocument/2006/relationships/image" Target="media/image700.wmf"/><Relationship Id="rId226" Type="http://schemas.openxmlformats.org/officeDocument/2006/relationships/oleObject" Target="embeddings/oleObject109.bin"/><Relationship Id="rId433" Type="http://schemas.openxmlformats.org/officeDocument/2006/relationships/image" Target="media/image208.wmf"/><Relationship Id="rId878" Type="http://schemas.openxmlformats.org/officeDocument/2006/relationships/image" Target="media/image432.wmf"/><Relationship Id="rId1063" Type="http://schemas.openxmlformats.org/officeDocument/2006/relationships/oleObject" Target="embeddings/oleObject532.bin"/><Relationship Id="rId1270" Type="http://schemas.openxmlformats.org/officeDocument/2006/relationships/image" Target="media/image624.wmf"/><Relationship Id="rId640" Type="http://schemas.openxmlformats.org/officeDocument/2006/relationships/image" Target="media/image311.wmf"/><Relationship Id="rId738" Type="http://schemas.openxmlformats.org/officeDocument/2006/relationships/image" Target="media/image361.wmf"/><Relationship Id="rId945" Type="http://schemas.openxmlformats.org/officeDocument/2006/relationships/image" Target="media/image466.wmf"/><Relationship Id="rId1368" Type="http://schemas.openxmlformats.org/officeDocument/2006/relationships/oleObject" Target="embeddings/oleObject689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0.wmf"/><Relationship Id="rId500" Type="http://schemas.openxmlformats.org/officeDocument/2006/relationships/oleObject" Target="embeddings/oleObject252.bin"/><Relationship Id="rId584" Type="http://schemas.openxmlformats.org/officeDocument/2006/relationships/oleObject" Target="embeddings/oleObject295.bin"/><Relationship Id="rId805" Type="http://schemas.openxmlformats.org/officeDocument/2006/relationships/oleObject" Target="embeddings/oleObject404.bin"/><Relationship Id="rId1130" Type="http://schemas.openxmlformats.org/officeDocument/2006/relationships/oleObject" Target="embeddings/oleObject568.bin"/><Relationship Id="rId1228" Type="http://schemas.openxmlformats.org/officeDocument/2006/relationships/image" Target="media/image603.wmf"/><Relationship Id="rId1435" Type="http://schemas.openxmlformats.org/officeDocument/2006/relationships/image" Target="media/image70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97.bin"/><Relationship Id="rId889" Type="http://schemas.openxmlformats.org/officeDocument/2006/relationships/image" Target="media/image438.wmf"/><Relationship Id="rId1074" Type="http://schemas.openxmlformats.org/officeDocument/2006/relationships/image" Target="media/image530.wmf"/><Relationship Id="rId444" Type="http://schemas.openxmlformats.org/officeDocument/2006/relationships/oleObject" Target="embeddings/oleObject224.bin"/><Relationship Id="rId651" Type="http://schemas.openxmlformats.org/officeDocument/2006/relationships/oleObject" Target="embeddings/oleObject328.bin"/><Relationship Id="rId749" Type="http://schemas.openxmlformats.org/officeDocument/2006/relationships/oleObject" Target="embeddings/oleObject376.bin"/><Relationship Id="rId1281" Type="http://schemas.openxmlformats.org/officeDocument/2006/relationships/oleObject" Target="embeddings/oleObject645.bin"/><Relationship Id="rId1379" Type="http://schemas.openxmlformats.org/officeDocument/2006/relationships/oleObject" Target="embeddings/oleObject695.bin"/><Relationship Id="rId1502" Type="http://schemas.openxmlformats.org/officeDocument/2006/relationships/oleObject" Target="embeddings/oleObject758.bin"/><Relationship Id="rId290" Type="http://schemas.openxmlformats.org/officeDocument/2006/relationships/oleObject" Target="embeddings/oleObject147.bin"/><Relationship Id="rId304" Type="http://schemas.openxmlformats.org/officeDocument/2006/relationships/image" Target="media/image143.wmf"/><Relationship Id="rId388" Type="http://schemas.openxmlformats.org/officeDocument/2006/relationships/oleObject" Target="embeddings/oleObject196.bin"/><Relationship Id="rId511" Type="http://schemas.openxmlformats.org/officeDocument/2006/relationships/image" Target="media/image247.wmf"/><Relationship Id="rId609" Type="http://schemas.openxmlformats.org/officeDocument/2006/relationships/oleObject" Target="embeddings/oleObject307.bin"/><Relationship Id="rId956" Type="http://schemas.openxmlformats.org/officeDocument/2006/relationships/oleObject" Target="embeddings/oleObject478.bin"/><Relationship Id="rId1141" Type="http://schemas.openxmlformats.org/officeDocument/2006/relationships/oleObject" Target="embeddings/oleObject574.bin"/><Relationship Id="rId1239" Type="http://schemas.openxmlformats.org/officeDocument/2006/relationships/oleObject" Target="embeddings/oleObject624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88.wmf"/><Relationship Id="rId816" Type="http://schemas.openxmlformats.org/officeDocument/2006/relationships/image" Target="media/image400.wmf"/><Relationship Id="rId1001" Type="http://schemas.openxmlformats.org/officeDocument/2006/relationships/oleObject" Target="embeddings/oleObject501.bin"/><Relationship Id="rId1446" Type="http://schemas.openxmlformats.org/officeDocument/2006/relationships/image" Target="media/image710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19.wmf"/><Relationship Id="rId662" Type="http://schemas.openxmlformats.org/officeDocument/2006/relationships/image" Target="media/image322.wmf"/><Relationship Id="rId1085" Type="http://schemas.openxmlformats.org/officeDocument/2006/relationships/image" Target="media/image535.wmf"/><Relationship Id="rId1292" Type="http://schemas.openxmlformats.org/officeDocument/2006/relationships/image" Target="media/image635.wmf"/><Relationship Id="rId1306" Type="http://schemas.openxmlformats.org/officeDocument/2006/relationships/oleObject" Target="embeddings/oleObject658.bin"/><Relationship Id="rId1513" Type="http://schemas.openxmlformats.org/officeDocument/2006/relationships/image" Target="media/image743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63.bin"/><Relationship Id="rId967" Type="http://schemas.openxmlformats.org/officeDocument/2006/relationships/image" Target="media/image477.wmf"/><Relationship Id="rId1152" Type="http://schemas.openxmlformats.org/officeDocument/2006/relationships/oleObject" Target="embeddings/oleObject580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399" Type="http://schemas.openxmlformats.org/officeDocument/2006/relationships/image" Target="media/image191.wmf"/><Relationship Id="rId827" Type="http://schemas.openxmlformats.org/officeDocument/2006/relationships/image" Target="media/image406.wmf"/><Relationship Id="rId1012" Type="http://schemas.openxmlformats.org/officeDocument/2006/relationships/image" Target="media/image499.wmf"/><Relationship Id="rId1457" Type="http://schemas.openxmlformats.org/officeDocument/2006/relationships/oleObject" Target="embeddings/oleObject735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5.bin"/><Relationship Id="rId673" Type="http://schemas.openxmlformats.org/officeDocument/2006/relationships/image" Target="media/image328.wmf"/><Relationship Id="rId880" Type="http://schemas.openxmlformats.org/officeDocument/2006/relationships/image" Target="media/image433.png"/><Relationship Id="rId1096" Type="http://schemas.openxmlformats.org/officeDocument/2006/relationships/oleObject" Target="embeddings/oleObject550.bin"/><Relationship Id="rId1317" Type="http://schemas.openxmlformats.org/officeDocument/2006/relationships/image" Target="media/image647.wmf"/><Relationship Id="rId1524" Type="http://schemas.openxmlformats.org/officeDocument/2006/relationships/oleObject" Target="embeddings/oleObject769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image" Target="media/image154.wmf"/><Relationship Id="rId533" Type="http://schemas.openxmlformats.org/officeDocument/2006/relationships/image" Target="media/image258.wmf"/><Relationship Id="rId978" Type="http://schemas.openxmlformats.org/officeDocument/2006/relationships/oleObject" Target="embeddings/oleObject489.bin"/><Relationship Id="rId1163" Type="http://schemas.openxmlformats.org/officeDocument/2006/relationships/image" Target="media/image571.wmf"/><Relationship Id="rId1370" Type="http://schemas.openxmlformats.org/officeDocument/2006/relationships/oleObject" Target="embeddings/oleObject690.bin"/><Relationship Id="rId740" Type="http://schemas.openxmlformats.org/officeDocument/2006/relationships/image" Target="media/image362.wmf"/><Relationship Id="rId838" Type="http://schemas.openxmlformats.org/officeDocument/2006/relationships/oleObject" Target="embeddings/oleObject420.bin"/><Relationship Id="rId1023" Type="http://schemas.openxmlformats.org/officeDocument/2006/relationships/oleObject" Target="embeddings/oleObject512.bin"/><Relationship Id="rId1468" Type="http://schemas.openxmlformats.org/officeDocument/2006/relationships/image" Target="media/image721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30.wmf"/><Relationship Id="rId600" Type="http://schemas.openxmlformats.org/officeDocument/2006/relationships/oleObject" Target="embeddings/oleObject303.bin"/><Relationship Id="rId684" Type="http://schemas.openxmlformats.org/officeDocument/2006/relationships/oleObject" Target="embeddings/oleObject344.bin"/><Relationship Id="rId1230" Type="http://schemas.openxmlformats.org/officeDocument/2006/relationships/image" Target="media/image604.wmf"/><Relationship Id="rId1328" Type="http://schemas.openxmlformats.org/officeDocument/2006/relationships/oleObject" Target="embeddings/oleObject669.bin"/><Relationship Id="rId337" Type="http://schemas.openxmlformats.org/officeDocument/2006/relationships/oleObject" Target="embeddings/oleObject171.bin"/><Relationship Id="rId891" Type="http://schemas.openxmlformats.org/officeDocument/2006/relationships/image" Target="media/image439.wmf"/><Relationship Id="rId905" Type="http://schemas.openxmlformats.org/officeDocument/2006/relationships/image" Target="media/image446.wmf"/><Relationship Id="rId989" Type="http://schemas.openxmlformats.org/officeDocument/2006/relationships/image" Target="media/image488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74.bin"/><Relationship Id="rId751" Type="http://schemas.openxmlformats.org/officeDocument/2006/relationships/oleObject" Target="embeddings/oleObject377.bin"/><Relationship Id="rId849" Type="http://schemas.openxmlformats.org/officeDocument/2006/relationships/oleObject" Target="embeddings/oleObject425.bin"/><Relationship Id="rId1174" Type="http://schemas.openxmlformats.org/officeDocument/2006/relationships/oleObject" Target="embeddings/oleObject591.bin"/><Relationship Id="rId1381" Type="http://schemas.openxmlformats.org/officeDocument/2006/relationships/oleObject" Target="embeddings/oleObject696.bin"/><Relationship Id="rId1479" Type="http://schemas.openxmlformats.org/officeDocument/2006/relationships/oleObject" Target="embeddings/oleObject746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197.bin"/><Relationship Id="rId404" Type="http://schemas.openxmlformats.org/officeDocument/2006/relationships/oleObject" Target="embeddings/oleObject204.bin"/><Relationship Id="rId611" Type="http://schemas.openxmlformats.org/officeDocument/2006/relationships/oleObject" Target="embeddings/oleObject308.bin"/><Relationship Id="rId1034" Type="http://schemas.openxmlformats.org/officeDocument/2006/relationships/image" Target="media/image510.wmf"/><Relationship Id="rId1241" Type="http://schemas.openxmlformats.org/officeDocument/2006/relationships/oleObject" Target="embeddings/oleObject625.bin"/><Relationship Id="rId1339" Type="http://schemas.openxmlformats.org/officeDocument/2006/relationships/image" Target="media/image658.wmf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6.bin"/><Relationship Id="rId695" Type="http://schemas.openxmlformats.org/officeDocument/2006/relationships/image" Target="media/image339.wmf"/><Relationship Id="rId709" Type="http://schemas.openxmlformats.org/officeDocument/2006/relationships/image" Target="media/image346.wmf"/><Relationship Id="rId916" Type="http://schemas.openxmlformats.org/officeDocument/2006/relationships/oleObject" Target="embeddings/oleObject458.bin"/><Relationship Id="rId1101" Type="http://schemas.openxmlformats.org/officeDocument/2006/relationships/image" Target="media/image542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65.wmf"/><Relationship Id="rId555" Type="http://schemas.openxmlformats.org/officeDocument/2006/relationships/image" Target="media/image269.wmf"/><Relationship Id="rId762" Type="http://schemas.openxmlformats.org/officeDocument/2006/relationships/image" Target="media/image373.wmf"/><Relationship Id="rId1185" Type="http://schemas.openxmlformats.org/officeDocument/2006/relationships/image" Target="media/image582.wmf"/><Relationship Id="rId1392" Type="http://schemas.openxmlformats.org/officeDocument/2006/relationships/image" Target="media/image684.wmf"/><Relationship Id="rId1406" Type="http://schemas.openxmlformats.org/officeDocument/2006/relationships/image" Target="media/image691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199.wmf"/><Relationship Id="rId622" Type="http://schemas.openxmlformats.org/officeDocument/2006/relationships/image" Target="media/image302.wmf"/><Relationship Id="rId1045" Type="http://schemas.openxmlformats.org/officeDocument/2006/relationships/oleObject" Target="embeddings/oleObject523.bin"/><Relationship Id="rId1252" Type="http://schemas.openxmlformats.org/officeDocument/2006/relationships/image" Target="media/image615.wmf"/><Relationship Id="rId261" Type="http://schemas.openxmlformats.org/officeDocument/2006/relationships/image" Target="media/image127.wmf"/><Relationship Id="rId499" Type="http://schemas.openxmlformats.org/officeDocument/2006/relationships/image" Target="media/image241.wmf"/><Relationship Id="rId927" Type="http://schemas.openxmlformats.org/officeDocument/2006/relationships/image" Target="media/image457.wmf"/><Relationship Id="rId1112" Type="http://schemas.openxmlformats.org/officeDocument/2006/relationships/oleObject" Target="embeddings/oleObject558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1.wmf"/><Relationship Id="rId566" Type="http://schemas.openxmlformats.org/officeDocument/2006/relationships/oleObject" Target="embeddings/oleObject286.bin"/><Relationship Id="rId773" Type="http://schemas.openxmlformats.org/officeDocument/2006/relationships/oleObject" Target="embeddings/oleObject388.bin"/><Relationship Id="rId1196" Type="http://schemas.openxmlformats.org/officeDocument/2006/relationships/oleObject" Target="embeddings/oleObject602.bin"/><Relationship Id="rId1417" Type="http://schemas.openxmlformats.org/officeDocument/2006/relationships/oleObject" Target="embeddings/oleObject714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15.bin"/><Relationship Id="rId633" Type="http://schemas.openxmlformats.org/officeDocument/2006/relationships/oleObject" Target="embeddings/oleObject319.bin"/><Relationship Id="rId980" Type="http://schemas.openxmlformats.org/officeDocument/2006/relationships/oleObject" Target="embeddings/oleObject490.bin"/><Relationship Id="rId1056" Type="http://schemas.openxmlformats.org/officeDocument/2006/relationships/image" Target="media/image521.wmf"/><Relationship Id="rId1263" Type="http://schemas.openxmlformats.org/officeDocument/2006/relationships/oleObject" Target="embeddings/oleObject636.bin"/><Relationship Id="rId840" Type="http://schemas.openxmlformats.org/officeDocument/2006/relationships/oleObject" Target="embeddings/oleObject421.bin"/><Relationship Id="rId938" Type="http://schemas.openxmlformats.org/officeDocument/2006/relationships/oleObject" Target="embeddings/oleObject469.bin"/><Relationship Id="rId1470" Type="http://schemas.openxmlformats.org/officeDocument/2006/relationships/image" Target="media/image722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4.bin"/><Relationship Id="rId577" Type="http://schemas.openxmlformats.org/officeDocument/2006/relationships/image" Target="media/image279.wmf"/><Relationship Id="rId700" Type="http://schemas.openxmlformats.org/officeDocument/2006/relationships/oleObject" Target="embeddings/oleObject352.bin"/><Relationship Id="rId1123" Type="http://schemas.openxmlformats.org/officeDocument/2006/relationships/image" Target="media/image553.wmf"/><Relationship Id="rId1330" Type="http://schemas.openxmlformats.org/officeDocument/2006/relationships/oleObject" Target="embeddings/oleObject670.bin"/><Relationship Id="rId1428" Type="http://schemas.openxmlformats.org/officeDocument/2006/relationships/image" Target="media/image702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84.wmf"/><Relationship Id="rId991" Type="http://schemas.openxmlformats.org/officeDocument/2006/relationships/image" Target="media/image489.wmf"/><Relationship Id="rId1067" Type="http://schemas.openxmlformats.org/officeDocument/2006/relationships/oleObject" Target="embeddings/oleObject534.bin"/><Relationship Id="rId437" Type="http://schemas.openxmlformats.org/officeDocument/2006/relationships/image" Target="media/image210.wmf"/><Relationship Id="rId644" Type="http://schemas.openxmlformats.org/officeDocument/2006/relationships/image" Target="media/image313.wmf"/><Relationship Id="rId851" Type="http://schemas.openxmlformats.org/officeDocument/2006/relationships/oleObject" Target="embeddings/oleObject426.bin"/><Relationship Id="rId1274" Type="http://schemas.openxmlformats.org/officeDocument/2006/relationships/image" Target="media/image626.wmf"/><Relationship Id="rId1481" Type="http://schemas.openxmlformats.org/officeDocument/2006/relationships/oleObject" Target="embeddings/oleObject747.bin"/><Relationship Id="rId283" Type="http://schemas.openxmlformats.org/officeDocument/2006/relationships/image" Target="media/image133.wmf"/><Relationship Id="rId490" Type="http://schemas.openxmlformats.org/officeDocument/2006/relationships/oleObject" Target="embeddings/oleObject247.bin"/><Relationship Id="rId504" Type="http://schemas.openxmlformats.org/officeDocument/2006/relationships/oleObject" Target="embeddings/oleObject254.bin"/><Relationship Id="rId711" Type="http://schemas.openxmlformats.org/officeDocument/2006/relationships/image" Target="media/image347.wmf"/><Relationship Id="rId949" Type="http://schemas.openxmlformats.org/officeDocument/2006/relationships/image" Target="media/image468.wmf"/><Relationship Id="rId1134" Type="http://schemas.openxmlformats.org/officeDocument/2006/relationships/image" Target="media/image557.wmf"/><Relationship Id="rId1341" Type="http://schemas.openxmlformats.org/officeDocument/2006/relationships/image" Target="media/image659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9.wmf"/><Relationship Id="rId350" Type="http://schemas.openxmlformats.org/officeDocument/2006/relationships/image" Target="media/image166.wmf"/><Relationship Id="rId588" Type="http://schemas.openxmlformats.org/officeDocument/2006/relationships/oleObject" Target="embeddings/oleObject297.bin"/><Relationship Id="rId795" Type="http://schemas.openxmlformats.org/officeDocument/2006/relationships/oleObject" Target="embeddings/oleObject399.bin"/><Relationship Id="rId809" Type="http://schemas.openxmlformats.org/officeDocument/2006/relationships/oleObject" Target="embeddings/oleObject406.bin"/><Relationship Id="rId1201" Type="http://schemas.openxmlformats.org/officeDocument/2006/relationships/image" Target="media/image590.wmf"/><Relationship Id="rId1439" Type="http://schemas.openxmlformats.org/officeDocument/2006/relationships/oleObject" Target="embeddings/oleObject726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6.bin"/><Relationship Id="rId655" Type="http://schemas.openxmlformats.org/officeDocument/2006/relationships/oleObject" Target="embeddings/oleObject330.bin"/><Relationship Id="rId862" Type="http://schemas.openxmlformats.org/officeDocument/2006/relationships/image" Target="media/image424.wmf"/><Relationship Id="rId1078" Type="http://schemas.openxmlformats.org/officeDocument/2006/relationships/oleObject" Target="embeddings/oleObject540.bin"/><Relationship Id="rId1285" Type="http://schemas.openxmlformats.org/officeDocument/2006/relationships/oleObject" Target="embeddings/oleObject647.bin"/><Relationship Id="rId1492" Type="http://schemas.openxmlformats.org/officeDocument/2006/relationships/oleObject" Target="embeddings/oleObject753.bin"/><Relationship Id="rId1506" Type="http://schemas.openxmlformats.org/officeDocument/2006/relationships/oleObject" Target="embeddings/oleObject760.bin"/><Relationship Id="rId294" Type="http://schemas.openxmlformats.org/officeDocument/2006/relationships/image" Target="media/image138.wmf"/><Relationship Id="rId308" Type="http://schemas.openxmlformats.org/officeDocument/2006/relationships/image" Target="media/image145.wmf"/><Relationship Id="rId515" Type="http://schemas.openxmlformats.org/officeDocument/2006/relationships/image" Target="media/image249.wmf"/><Relationship Id="rId722" Type="http://schemas.openxmlformats.org/officeDocument/2006/relationships/oleObject" Target="embeddings/oleObject363.bin"/><Relationship Id="rId1145" Type="http://schemas.openxmlformats.org/officeDocument/2006/relationships/image" Target="media/image562.wmf"/><Relationship Id="rId1352" Type="http://schemas.openxmlformats.org/officeDocument/2006/relationships/oleObject" Target="embeddings/oleObject681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2.wmf"/><Relationship Id="rId599" Type="http://schemas.openxmlformats.org/officeDocument/2006/relationships/image" Target="media/image290.wmf"/><Relationship Id="rId1005" Type="http://schemas.openxmlformats.org/officeDocument/2006/relationships/oleObject" Target="embeddings/oleObject503.bin"/><Relationship Id="rId1212" Type="http://schemas.openxmlformats.org/officeDocument/2006/relationships/oleObject" Target="embeddings/oleObject610.bin"/><Relationship Id="rId459" Type="http://schemas.openxmlformats.org/officeDocument/2006/relationships/image" Target="media/image221.wmf"/><Relationship Id="rId666" Type="http://schemas.openxmlformats.org/officeDocument/2006/relationships/image" Target="media/image324.wmf"/><Relationship Id="rId873" Type="http://schemas.openxmlformats.org/officeDocument/2006/relationships/oleObject" Target="embeddings/oleObject437.bin"/><Relationship Id="rId1089" Type="http://schemas.openxmlformats.org/officeDocument/2006/relationships/oleObject" Target="embeddings/oleObject546.bin"/><Relationship Id="rId1296" Type="http://schemas.openxmlformats.org/officeDocument/2006/relationships/oleObject" Target="embeddings/oleObject653.bin"/><Relationship Id="rId1517" Type="http://schemas.openxmlformats.org/officeDocument/2006/relationships/image" Target="media/image745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265.bin"/><Relationship Id="rId1156" Type="http://schemas.openxmlformats.org/officeDocument/2006/relationships/oleObject" Target="embeddings/oleObject582.bin"/><Relationship Id="rId1363" Type="http://schemas.openxmlformats.org/officeDocument/2006/relationships/image" Target="media/image670.wmf"/><Relationship Id="rId733" Type="http://schemas.openxmlformats.org/officeDocument/2006/relationships/oleObject" Target="embeddings/oleObject368.bin"/><Relationship Id="rId940" Type="http://schemas.openxmlformats.org/officeDocument/2006/relationships/oleObject" Target="embeddings/oleObject470.bin"/><Relationship Id="rId1016" Type="http://schemas.openxmlformats.org/officeDocument/2006/relationships/image" Target="media/image501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8.bin"/><Relationship Id="rId677" Type="http://schemas.openxmlformats.org/officeDocument/2006/relationships/image" Target="media/image330.wmf"/><Relationship Id="rId800" Type="http://schemas.openxmlformats.org/officeDocument/2006/relationships/image" Target="media/image392.wmf"/><Relationship Id="rId1223" Type="http://schemas.openxmlformats.org/officeDocument/2006/relationships/oleObject" Target="embeddings/oleObject616.bin"/><Relationship Id="rId1430" Type="http://schemas.openxmlformats.org/officeDocument/2006/relationships/image" Target="media/image703.wmf"/><Relationship Id="rId1528" Type="http://schemas.openxmlformats.org/officeDocument/2006/relationships/footer" Target="footer2.xml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42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0.wmf"/><Relationship Id="rId744" Type="http://schemas.openxmlformats.org/officeDocument/2006/relationships/image" Target="media/image364.wmf"/><Relationship Id="rId951" Type="http://schemas.openxmlformats.org/officeDocument/2006/relationships/image" Target="media/image469.wmf"/><Relationship Id="rId1167" Type="http://schemas.openxmlformats.org/officeDocument/2006/relationships/image" Target="media/image573.wmf"/><Relationship Id="rId1374" Type="http://schemas.openxmlformats.org/officeDocument/2006/relationships/image" Target="media/image675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5.wmf"/><Relationship Id="rId383" Type="http://schemas.openxmlformats.org/officeDocument/2006/relationships/image" Target="media/image183.wmf"/><Relationship Id="rId590" Type="http://schemas.openxmlformats.org/officeDocument/2006/relationships/oleObject" Target="embeddings/oleObject298.bin"/><Relationship Id="rId604" Type="http://schemas.openxmlformats.org/officeDocument/2006/relationships/image" Target="media/image293.wmf"/><Relationship Id="rId811" Type="http://schemas.openxmlformats.org/officeDocument/2006/relationships/oleObject" Target="embeddings/oleObject407.bin"/><Relationship Id="rId1027" Type="http://schemas.openxmlformats.org/officeDocument/2006/relationships/oleObject" Target="embeddings/oleObject514.bin"/><Relationship Id="rId1234" Type="http://schemas.openxmlformats.org/officeDocument/2006/relationships/image" Target="media/image606.wmf"/><Relationship Id="rId1441" Type="http://schemas.openxmlformats.org/officeDocument/2006/relationships/oleObject" Target="embeddings/oleObject727.bin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7.bin"/><Relationship Id="rId688" Type="http://schemas.openxmlformats.org/officeDocument/2006/relationships/oleObject" Target="embeddings/oleObject346.bin"/><Relationship Id="rId895" Type="http://schemas.openxmlformats.org/officeDocument/2006/relationships/image" Target="media/image441.wmf"/><Relationship Id="rId909" Type="http://schemas.openxmlformats.org/officeDocument/2006/relationships/image" Target="media/image448.wmf"/><Relationship Id="rId1080" Type="http://schemas.openxmlformats.org/officeDocument/2006/relationships/oleObject" Target="embeddings/oleObject541.bin"/><Relationship Id="rId1301" Type="http://schemas.openxmlformats.org/officeDocument/2006/relationships/image" Target="media/image639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image" Target="media/image146.wmf"/><Relationship Id="rId548" Type="http://schemas.openxmlformats.org/officeDocument/2006/relationships/oleObject" Target="embeddings/oleObject276.bin"/><Relationship Id="rId755" Type="http://schemas.openxmlformats.org/officeDocument/2006/relationships/oleObject" Target="embeddings/oleObject379.bin"/><Relationship Id="rId962" Type="http://schemas.openxmlformats.org/officeDocument/2006/relationships/oleObject" Target="embeddings/oleObject481.bin"/><Relationship Id="rId1178" Type="http://schemas.openxmlformats.org/officeDocument/2006/relationships/oleObject" Target="embeddings/oleObject593.bin"/><Relationship Id="rId1385" Type="http://schemas.openxmlformats.org/officeDocument/2006/relationships/oleObject" Target="embeddings/oleObject698.bin"/><Relationship Id="rId91" Type="http://schemas.openxmlformats.org/officeDocument/2006/relationships/image" Target="media/image43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9.bin"/><Relationship Id="rId408" Type="http://schemas.openxmlformats.org/officeDocument/2006/relationships/oleObject" Target="embeddings/oleObject206.bin"/><Relationship Id="rId615" Type="http://schemas.openxmlformats.org/officeDocument/2006/relationships/oleObject" Target="embeddings/oleObject310.bin"/><Relationship Id="rId822" Type="http://schemas.openxmlformats.org/officeDocument/2006/relationships/image" Target="media/image403.wmf"/><Relationship Id="rId1038" Type="http://schemas.openxmlformats.org/officeDocument/2006/relationships/image" Target="media/image512.wmf"/><Relationship Id="rId1245" Type="http://schemas.openxmlformats.org/officeDocument/2006/relationships/oleObject" Target="embeddings/oleObject627.bin"/><Relationship Id="rId1452" Type="http://schemas.openxmlformats.org/officeDocument/2006/relationships/image" Target="media/image713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1.wmf"/><Relationship Id="rId1091" Type="http://schemas.openxmlformats.org/officeDocument/2006/relationships/oleObject" Target="embeddings/oleObject547.bin"/><Relationship Id="rId1105" Type="http://schemas.openxmlformats.org/officeDocument/2006/relationships/image" Target="media/image544.wmf"/><Relationship Id="rId1312" Type="http://schemas.openxmlformats.org/officeDocument/2006/relationships/oleObject" Target="embeddings/oleObject661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2.wmf"/><Relationship Id="rId559" Type="http://schemas.openxmlformats.org/officeDocument/2006/relationships/image" Target="media/image271.wmf"/><Relationship Id="rId766" Type="http://schemas.openxmlformats.org/officeDocument/2006/relationships/image" Target="media/image375.wmf"/><Relationship Id="rId1189" Type="http://schemas.openxmlformats.org/officeDocument/2006/relationships/image" Target="media/image584.wmf"/><Relationship Id="rId1396" Type="http://schemas.openxmlformats.org/officeDocument/2006/relationships/image" Target="media/image686.wmf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63.bin"/><Relationship Id="rId419" Type="http://schemas.openxmlformats.org/officeDocument/2006/relationships/image" Target="media/image201.wmf"/><Relationship Id="rId626" Type="http://schemas.openxmlformats.org/officeDocument/2006/relationships/image" Target="media/image304.wmf"/><Relationship Id="rId973" Type="http://schemas.openxmlformats.org/officeDocument/2006/relationships/image" Target="media/image480.wmf"/><Relationship Id="rId1049" Type="http://schemas.openxmlformats.org/officeDocument/2006/relationships/oleObject" Target="embeddings/oleObject525.bin"/><Relationship Id="rId1256" Type="http://schemas.openxmlformats.org/officeDocument/2006/relationships/image" Target="media/image617.wmf"/><Relationship Id="rId833" Type="http://schemas.openxmlformats.org/officeDocument/2006/relationships/image" Target="media/image409.wmf"/><Relationship Id="rId1116" Type="http://schemas.openxmlformats.org/officeDocument/2006/relationships/oleObject" Target="embeddings/oleObject560.bin"/><Relationship Id="rId1463" Type="http://schemas.openxmlformats.org/officeDocument/2006/relationships/oleObject" Target="embeddings/oleObject738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8.bin"/><Relationship Id="rId900" Type="http://schemas.openxmlformats.org/officeDocument/2006/relationships/oleObject" Target="embeddings/oleObject450.bin"/><Relationship Id="rId1323" Type="http://schemas.openxmlformats.org/officeDocument/2006/relationships/image" Target="media/image650.wmf"/><Relationship Id="rId1530" Type="http://schemas.openxmlformats.org/officeDocument/2006/relationships/theme" Target="theme/theme1.xml"/><Relationship Id="rId125" Type="http://schemas.openxmlformats.org/officeDocument/2006/relationships/image" Target="media/image60.wmf"/><Relationship Id="rId332" Type="http://schemas.openxmlformats.org/officeDocument/2006/relationships/image" Target="media/image157.wmf"/><Relationship Id="rId777" Type="http://schemas.openxmlformats.org/officeDocument/2006/relationships/oleObject" Target="embeddings/oleObject390.bin"/><Relationship Id="rId984" Type="http://schemas.openxmlformats.org/officeDocument/2006/relationships/oleObject" Target="embeddings/oleObject492.bin"/><Relationship Id="rId637" Type="http://schemas.openxmlformats.org/officeDocument/2006/relationships/oleObject" Target="embeddings/oleObject321.bin"/><Relationship Id="rId844" Type="http://schemas.openxmlformats.org/officeDocument/2006/relationships/image" Target="media/image415.wmf"/><Relationship Id="rId1267" Type="http://schemas.openxmlformats.org/officeDocument/2006/relationships/oleObject" Target="embeddings/oleObject638.bin"/><Relationship Id="rId1474" Type="http://schemas.openxmlformats.org/officeDocument/2006/relationships/image" Target="media/image724.wmf"/><Relationship Id="rId276" Type="http://schemas.openxmlformats.org/officeDocument/2006/relationships/oleObject" Target="embeddings/oleObject137.bin"/><Relationship Id="rId483" Type="http://schemas.openxmlformats.org/officeDocument/2006/relationships/image" Target="media/image233.wmf"/><Relationship Id="rId690" Type="http://schemas.openxmlformats.org/officeDocument/2006/relationships/oleObject" Target="embeddings/oleObject347.bin"/><Relationship Id="rId704" Type="http://schemas.openxmlformats.org/officeDocument/2006/relationships/oleObject" Target="embeddings/oleObject354.bin"/><Relationship Id="rId911" Type="http://schemas.openxmlformats.org/officeDocument/2006/relationships/image" Target="media/image449.wmf"/><Relationship Id="rId1127" Type="http://schemas.openxmlformats.org/officeDocument/2006/relationships/image" Target="media/image554.wmf"/><Relationship Id="rId1334" Type="http://schemas.openxmlformats.org/officeDocument/2006/relationships/oleObject" Target="embeddings/oleObject67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74.bin"/><Relationship Id="rId550" Type="http://schemas.openxmlformats.org/officeDocument/2006/relationships/oleObject" Target="embeddings/oleObject277.bin"/><Relationship Id="rId788" Type="http://schemas.openxmlformats.org/officeDocument/2006/relationships/image" Target="media/image386.wmf"/><Relationship Id="rId995" Type="http://schemas.openxmlformats.org/officeDocument/2006/relationships/image" Target="media/image491.wmf"/><Relationship Id="rId1180" Type="http://schemas.openxmlformats.org/officeDocument/2006/relationships/oleObject" Target="embeddings/oleObject594.bin"/><Relationship Id="rId1401" Type="http://schemas.openxmlformats.org/officeDocument/2006/relationships/oleObject" Target="embeddings/oleObject706.bin"/><Relationship Id="rId203" Type="http://schemas.openxmlformats.org/officeDocument/2006/relationships/image" Target="media/image98.wmf"/><Relationship Id="rId648" Type="http://schemas.openxmlformats.org/officeDocument/2006/relationships/image" Target="media/image315.wmf"/><Relationship Id="rId855" Type="http://schemas.openxmlformats.org/officeDocument/2006/relationships/oleObject" Target="embeddings/oleObject428.bin"/><Relationship Id="rId1040" Type="http://schemas.openxmlformats.org/officeDocument/2006/relationships/image" Target="media/image513.wmf"/><Relationship Id="rId1278" Type="http://schemas.openxmlformats.org/officeDocument/2006/relationships/image" Target="media/image628.wmf"/><Relationship Id="rId1485" Type="http://schemas.openxmlformats.org/officeDocument/2006/relationships/oleObject" Target="embeddings/oleObject749.bin"/><Relationship Id="rId287" Type="http://schemas.openxmlformats.org/officeDocument/2006/relationships/image" Target="media/image135.wmf"/><Relationship Id="rId410" Type="http://schemas.openxmlformats.org/officeDocument/2006/relationships/oleObject" Target="embeddings/oleObject207.bin"/><Relationship Id="rId494" Type="http://schemas.openxmlformats.org/officeDocument/2006/relationships/oleObject" Target="embeddings/oleObject249.bin"/><Relationship Id="rId508" Type="http://schemas.openxmlformats.org/officeDocument/2006/relationships/oleObject" Target="embeddings/oleObject256.bin"/><Relationship Id="rId715" Type="http://schemas.openxmlformats.org/officeDocument/2006/relationships/image" Target="media/image349.wmf"/><Relationship Id="rId922" Type="http://schemas.openxmlformats.org/officeDocument/2006/relationships/oleObject" Target="embeddings/oleObject461.bin"/><Relationship Id="rId1138" Type="http://schemas.openxmlformats.org/officeDocument/2006/relationships/image" Target="media/image559.wmf"/><Relationship Id="rId1345" Type="http://schemas.openxmlformats.org/officeDocument/2006/relationships/image" Target="media/image661.wmf"/><Relationship Id="rId147" Type="http://schemas.openxmlformats.org/officeDocument/2006/relationships/image" Target="media/image71.wmf"/><Relationship Id="rId354" Type="http://schemas.openxmlformats.org/officeDocument/2006/relationships/image" Target="media/image168.wmf"/><Relationship Id="rId799" Type="http://schemas.openxmlformats.org/officeDocument/2006/relationships/oleObject" Target="embeddings/oleObject401.bin"/><Relationship Id="rId1191" Type="http://schemas.openxmlformats.org/officeDocument/2006/relationships/image" Target="media/image585.wmf"/><Relationship Id="rId1205" Type="http://schemas.openxmlformats.org/officeDocument/2006/relationships/image" Target="media/image592.wmf"/><Relationship Id="rId51" Type="http://schemas.openxmlformats.org/officeDocument/2006/relationships/image" Target="media/image23.wmf"/><Relationship Id="rId561" Type="http://schemas.openxmlformats.org/officeDocument/2006/relationships/oleObject" Target="embeddings/oleObject283.bin"/><Relationship Id="rId659" Type="http://schemas.openxmlformats.org/officeDocument/2006/relationships/oleObject" Target="embeddings/oleObject332.bin"/><Relationship Id="rId866" Type="http://schemas.openxmlformats.org/officeDocument/2006/relationships/image" Target="media/image426.wmf"/><Relationship Id="rId1289" Type="http://schemas.openxmlformats.org/officeDocument/2006/relationships/oleObject" Target="embeddings/oleObject649.bin"/><Relationship Id="rId1412" Type="http://schemas.openxmlformats.org/officeDocument/2006/relationships/image" Target="media/image694.wmf"/><Relationship Id="rId1496" Type="http://schemas.openxmlformats.org/officeDocument/2006/relationships/oleObject" Target="embeddings/oleObject755.bin"/><Relationship Id="rId214" Type="http://schemas.openxmlformats.org/officeDocument/2006/relationships/oleObject" Target="embeddings/oleObject104.bin"/><Relationship Id="rId298" Type="http://schemas.openxmlformats.org/officeDocument/2006/relationships/image" Target="media/image140.wmf"/><Relationship Id="rId421" Type="http://schemas.openxmlformats.org/officeDocument/2006/relationships/image" Target="media/image202.wmf"/><Relationship Id="rId519" Type="http://schemas.openxmlformats.org/officeDocument/2006/relationships/image" Target="media/image251.wmf"/><Relationship Id="rId1051" Type="http://schemas.openxmlformats.org/officeDocument/2006/relationships/oleObject" Target="embeddings/oleObject526.bin"/><Relationship Id="rId1149" Type="http://schemas.openxmlformats.org/officeDocument/2006/relationships/image" Target="media/image564.wmf"/><Relationship Id="rId1356" Type="http://schemas.openxmlformats.org/officeDocument/2006/relationships/oleObject" Target="embeddings/oleObject683.bin"/><Relationship Id="rId158" Type="http://schemas.openxmlformats.org/officeDocument/2006/relationships/oleObject" Target="embeddings/oleObject75.bin"/><Relationship Id="rId726" Type="http://schemas.openxmlformats.org/officeDocument/2006/relationships/image" Target="media/image355.wmf"/><Relationship Id="rId933" Type="http://schemas.openxmlformats.org/officeDocument/2006/relationships/image" Target="media/image460.wmf"/><Relationship Id="rId1009" Type="http://schemas.openxmlformats.org/officeDocument/2006/relationships/oleObject" Target="embeddings/oleObject505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4.wmf"/><Relationship Id="rId572" Type="http://schemas.openxmlformats.org/officeDocument/2006/relationships/oleObject" Target="embeddings/oleObject289.bin"/><Relationship Id="rId1216" Type="http://schemas.openxmlformats.org/officeDocument/2006/relationships/oleObject" Target="embeddings/oleObject612.bin"/><Relationship Id="rId1423" Type="http://schemas.openxmlformats.org/officeDocument/2006/relationships/oleObject" Target="embeddings/oleObject717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8.bin"/><Relationship Id="rId877" Type="http://schemas.openxmlformats.org/officeDocument/2006/relationships/oleObject" Target="embeddings/oleObject439.bin"/><Relationship Id="rId1062" Type="http://schemas.openxmlformats.org/officeDocument/2006/relationships/image" Target="media/image524.wmf"/><Relationship Id="rId737" Type="http://schemas.openxmlformats.org/officeDocument/2006/relationships/oleObject" Target="embeddings/oleObject370.bin"/><Relationship Id="rId944" Type="http://schemas.openxmlformats.org/officeDocument/2006/relationships/oleObject" Target="embeddings/oleObject472.bin"/><Relationship Id="rId1367" Type="http://schemas.openxmlformats.org/officeDocument/2006/relationships/image" Target="media/image672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90.bin"/><Relationship Id="rId583" Type="http://schemas.openxmlformats.org/officeDocument/2006/relationships/image" Target="media/image282.wmf"/><Relationship Id="rId790" Type="http://schemas.openxmlformats.org/officeDocument/2006/relationships/image" Target="media/image387.wmf"/><Relationship Id="rId804" Type="http://schemas.openxmlformats.org/officeDocument/2006/relationships/image" Target="media/image394.wmf"/><Relationship Id="rId1227" Type="http://schemas.openxmlformats.org/officeDocument/2006/relationships/oleObject" Target="embeddings/oleObject618.bin"/><Relationship Id="rId1434" Type="http://schemas.openxmlformats.org/officeDocument/2006/relationships/oleObject" Target="embeddings/oleObject723.bin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image" Target="media/image213.wmf"/><Relationship Id="rId650" Type="http://schemas.openxmlformats.org/officeDocument/2006/relationships/image" Target="media/image316.wmf"/><Relationship Id="rId888" Type="http://schemas.openxmlformats.org/officeDocument/2006/relationships/oleObject" Target="embeddings/oleObject444.bin"/><Relationship Id="rId1073" Type="http://schemas.openxmlformats.org/officeDocument/2006/relationships/oleObject" Target="embeddings/oleObject537.bin"/><Relationship Id="rId1280" Type="http://schemas.openxmlformats.org/officeDocument/2006/relationships/image" Target="media/image629.wmf"/><Relationship Id="rId1501" Type="http://schemas.openxmlformats.org/officeDocument/2006/relationships/image" Target="media/image737.wmf"/><Relationship Id="rId303" Type="http://schemas.openxmlformats.org/officeDocument/2006/relationships/oleObject" Target="embeddings/oleObject154.bin"/><Relationship Id="rId748" Type="http://schemas.openxmlformats.org/officeDocument/2006/relationships/image" Target="media/image366.wmf"/><Relationship Id="rId955" Type="http://schemas.openxmlformats.org/officeDocument/2006/relationships/image" Target="media/image471.wmf"/><Relationship Id="rId1140" Type="http://schemas.openxmlformats.org/officeDocument/2006/relationships/image" Target="media/image560.wmf"/><Relationship Id="rId1378" Type="http://schemas.openxmlformats.org/officeDocument/2006/relationships/image" Target="media/image677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85.wmf"/><Relationship Id="rId510" Type="http://schemas.openxmlformats.org/officeDocument/2006/relationships/oleObject" Target="embeddings/oleObject257.bin"/><Relationship Id="rId594" Type="http://schemas.openxmlformats.org/officeDocument/2006/relationships/oleObject" Target="embeddings/oleObject300.bin"/><Relationship Id="rId608" Type="http://schemas.openxmlformats.org/officeDocument/2006/relationships/image" Target="media/image295.wmf"/><Relationship Id="rId815" Type="http://schemas.openxmlformats.org/officeDocument/2006/relationships/oleObject" Target="embeddings/oleObject409.bin"/><Relationship Id="rId1238" Type="http://schemas.openxmlformats.org/officeDocument/2006/relationships/image" Target="media/image608.wmf"/><Relationship Id="rId1445" Type="http://schemas.openxmlformats.org/officeDocument/2006/relationships/oleObject" Target="embeddings/oleObject729.bin"/><Relationship Id="rId247" Type="http://schemas.openxmlformats.org/officeDocument/2006/relationships/image" Target="media/image120.wmf"/><Relationship Id="rId899" Type="http://schemas.openxmlformats.org/officeDocument/2006/relationships/image" Target="media/image443.wmf"/><Relationship Id="rId1000" Type="http://schemas.openxmlformats.org/officeDocument/2006/relationships/oleObject" Target="embeddings/oleObject500.bin"/><Relationship Id="rId1084" Type="http://schemas.openxmlformats.org/officeDocument/2006/relationships/oleObject" Target="embeddings/oleObject543.bin"/><Relationship Id="rId1305" Type="http://schemas.openxmlformats.org/officeDocument/2006/relationships/image" Target="media/image641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9.bin"/><Relationship Id="rId661" Type="http://schemas.openxmlformats.org/officeDocument/2006/relationships/oleObject" Target="embeddings/oleObject333.bin"/><Relationship Id="rId759" Type="http://schemas.openxmlformats.org/officeDocument/2006/relationships/oleObject" Target="embeddings/oleObject381.bin"/><Relationship Id="rId966" Type="http://schemas.openxmlformats.org/officeDocument/2006/relationships/oleObject" Target="embeddings/oleObject483.bin"/><Relationship Id="rId1291" Type="http://schemas.openxmlformats.org/officeDocument/2006/relationships/oleObject" Target="embeddings/oleObject650.bin"/><Relationship Id="rId1389" Type="http://schemas.openxmlformats.org/officeDocument/2006/relationships/oleObject" Target="embeddings/oleObject700.bin"/><Relationship Id="rId1512" Type="http://schemas.openxmlformats.org/officeDocument/2006/relationships/oleObject" Target="embeddings/oleObject763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48.wmf"/><Relationship Id="rId398" Type="http://schemas.openxmlformats.org/officeDocument/2006/relationships/oleObject" Target="embeddings/oleObject201.bin"/><Relationship Id="rId521" Type="http://schemas.openxmlformats.org/officeDocument/2006/relationships/image" Target="media/image252.wmf"/><Relationship Id="rId619" Type="http://schemas.openxmlformats.org/officeDocument/2006/relationships/oleObject" Target="embeddings/oleObject312.bin"/><Relationship Id="rId1151" Type="http://schemas.openxmlformats.org/officeDocument/2006/relationships/image" Target="media/image565.wmf"/><Relationship Id="rId1249" Type="http://schemas.openxmlformats.org/officeDocument/2006/relationships/oleObject" Target="embeddings/oleObject629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14.bin"/><Relationship Id="rId1011" Type="http://schemas.openxmlformats.org/officeDocument/2006/relationships/oleObject" Target="embeddings/oleObject506.bin"/><Relationship Id="rId1109" Type="http://schemas.openxmlformats.org/officeDocument/2006/relationships/image" Target="media/image546.wmf"/><Relationship Id="rId1456" Type="http://schemas.openxmlformats.org/officeDocument/2006/relationships/image" Target="media/image715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4.wmf"/><Relationship Id="rId672" Type="http://schemas.openxmlformats.org/officeDocument/2006/relationships/image" Target="media/image327.png"/><Relationship Id="rId1095" Type="http://schemas.openxmlformats.org/officeDocument/2006/relationships/image" Target="media/image539.wmf"/><Relationship Id="rId1316" Type="http://schemas.openxmlformats.org/officeDocument/2006/relationships/oleObject" Target="embeddings/oleObject663.bin"/><Relationship Id="rId1523" Type="http://schemas.openxmlformats.org/officeDocument/2006/relationships/image" Target="media/image748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268.bin"/><Relationship Id="rId977" Type="http://schemas.openxmlformats.org/officeDocument/2006/relationships/image" Target="media/image482.wmf"/><Relationship Id="rId1162" Type="http://schemas.openxmlformats.org/officeDocument/2006/relationships/oleObject" Target="embeddings/oleObject585.bin"/><Relationship Id="rId171" Type="http://schemas.openxmlformats.org/officeDocument/2006/relationships/image" Target="media/image83.wmf"/><Relationship Id="rId837" Type="http://schemas.openxmlformats.org/officeDocument/2006/relationships/image" Target="media/image411.wmf"/><Relationship Id="rId1022" Type="http://schemas.openxmlformats.org/officeDocument/2006/relationships/image" Target="media/image504.wmf"/><Relationship Id="rId1467" Type="http://schemas.openxmlformats.org/officeDocument/2006/relationships/oleObject" Target="embeddings/oleObject740.bin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40.bin"/><Relationship Id="rId683" Type="http://schemas.openxmlformats.org/officeDocument/2006/relationships/image" Target="media/image333.wmf"/><Relationship Id="rId890" Type="http://schemas.openxmlformats.org/officeDocument/2006/relationships/oleObject" Target="embeddings/oleObject445.bin"/><Relationship Id="rId904" Type="http://schemas.openxmlformats.org/officeDocument/2006/relationships/oleObject" Target="embeddings/oleObject452.bin"/><Relationship Id="rId1327" Type="http://schemas.openxmlformats.org/officeDocument/2006/relationships/image" Target="media/image652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image" Target="media/image159.wmf"/><Relationship Id="rId543" Type="http://schemas.openxmlformats.org/officeDocument/2006/relationships/image" Target="media/image263.wmf"/><Relationship Id="rId988" Type="http://schemas.openxmlformats.org/officeDocument/2006/relationships/oleObject" Target="embeddings/oleObject494.bin"/><Relationship Id="rId1173" Type="http://schemas.openxmlformats.org/officeDocument/2006/relationships/image" Target="media/image576.wmf"/><Relationship Id="rId1380" Type="http://schemas.openxmlformats.org/officeDocument/2006/relationships/image" Target="media/image678.wmf"/><Relationship Id="rId182" Type="http://schemas.openxmlformats.org/officeDocument/2006/relationships/oleObject" Target="embeddings/oleObject88.bin"/><Relationship Id="rId403" Type="http://schemas.openxmlformats.org/officeDocument/2006/relationships/image" Target="media/image193.wmf"/><Relationship Id="rId750" Type="http://schemas.openxmlformats.org/officeDocument/2006/relationships/image" Target="media/image367.wmf"/><Relationship Id="rId848" Type="http://schemas.openxmlformats.org/officeDocument/2006/relationships/image" Target="media/image417.wmf"/><Relationship Id="rId1033" Type="http://schemas.openxmlformats.org/officeDocument/2006/relationships/oleObject" Target="embeddings/oleObject517.bin"/><Relationship Id="rId1478" Type="http://schemas.openxmlformats.org/officeDocument/2006/relationships/image" Target="media/image726.wmf"/><Relationship Id="rId487" Type="http://schemas.openxmlformats.org/officeDocument/2006/relationships/image" Target="media/image235.wmf"/><Relationship Id="rId610" Type="http://schemas.openxmlformats.org/officeDocument/2006/relationships/image" Target="media/image296.wmf"/><Relationship Id="rId694" Type="http://schemas.openxmlformats.org/officeDocument/2006/relationships/oleObject" Target="embeddings/oleObject349.bin"/><Relationship Id="rId708" Type="http://schemas.openxmlformats.org/officeDocument/2006/relationships/oleObject" Target="embeddings/oleObject356.bin"/><Relationship Id="rId915" Type="http://schemas.openxmlformats.org/officeDocument/2006/relationships/image" Target="media/image451.wmf"/><Relationship Id="rId1240" Type="http://schemas.openxmlformats.org/officeDocument/2006/relationships/image" Target="media/image609.wmf"/><Relationship Id="rId1338" Type="http://schemas.openxmlformats.org/officeDocument/2006/relationships/oleObject" Target="embeddings/oleObject674.bin"/><Relationship Id="rId347" Type="http://schemas.openxmlformats.org/officeDocument/2006/relationships/oleObject" Target="embeddings/oleObject176.bin"/><Relationship Id="rId999" Type="http://schemas.openxmlformats.org/officeDocument/2006/relationships/image" Target="media/image493.wmf"/><Relationship Id="rId1100" Type="http://schemas.openxmlformats.org/officeDocument/2006/relationships/oleObject" Target="embeddings/oleObject552.bin"/><Relationship Id="rId1184" Type="http://schemas.openxmlformats.org/officeDocument/2006/relationships/oleObject" Target="embeddings/oleObject596.bin"/><Relationship Id="rId1405" Type="http://schemas.openxmlformats.org/officeDocument/2006/relationships/oleObject" Target="embeddings/oleObject708.bin"/><Relationship Id="rId44" Type="http://schemas.openxmlformats.org/officeDocument/2006/relationships/oleObject" Target="embeddings/oleObject18.bin"/><Relationship Id="rId554" Type="http://schemas.openxmlformats.org/officeDocument/2006/relationships/image" Target="media/image268.emf"/><Relationship Id="rId761" Type="http://schemas.openxmlformats.org/officeDocument/2006/relationships/oleObject" Target="embeddings/oleObject382.bin"/><Relationship Id="rId859" Type="http://schemas.openxmlformats.org/officeDocument/2006/relationships/oleObject" Target="embeddings/oleObject430.bin"/><Relationship Id="rId1391" Type="http://schemas.openxmlformats.org/officeDocument/2006/relationships/oleObject" Target="embeddings/oleObject701.bin"/><Relationship Id="rId1489" Type="http://schemas.openxmlformats.org/officeDocument/2006/relationships/image" Target="media/image731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9.bin"/><Relationship Id="rId498" Type="http://schemas.openxmlformats.org/officeDocument/2006/relationships/oleObject" Target="embeddings/oleObject251.bin"/><Relationship Id="rId621" Type="http://schemas.openxmlformats.org/officeDocument/2006/relationships/oleObject" Target="embeddings/oleObject313.bin"/><Relationship Id="rId1044" Type="http://schemas.openxmlformats.org/officeDocument/2006/relationships/image" Target="media/image515.wmf"/><Relationship Id="rId1251" Type="http://schemas.openxmlformats.org/officeDocument/2006/relationships/oleObject" Target="embeddings/oleObject630.bin"/><Relationship Id="rId1349" Type="http://schemas.openxmlformats.org/officeDocument/2006/relationships/image" Target="media/image663.wmf"/><Relationship Id="rId260" Type="http://schemas.openxmlformats.org/officeDocument/2006/relationships/oleObject" Target="embeddings/oleObject127.bin"/><Relationship Id="rId719" Type="http://schemas.openxmlformats.org/officeDocument/2006/relationships/image" Target="media/image351.wmf"/><Relationship Id="rId926" Type="http://schemas.openxmlformats.org/officeDocument/2006/relationships/oleObject" Target="embeddings/oleObject463.bin"/><Relationship Id="rId1111" Type="http://schemas.openxmlformats.org/officeDocument/2006/relationships/image" Target="media/image547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81.bin"/><Relationship Id="rId565" Type="http://schemas.openxmlformats.org/officeDocument/2006/relationships/image" Target="media/image273.wmf"/><Relationship Id="rId772" Type="http://schemas.openxmlformats.org/officeDocument/2006/relationships/image" Target="media/image378.wmf"/><Relationship Id="rId1195" Type="http://schemas.openxmlformats.org/officeDocument/2006/relationships/image" Target="media/image587.wmf"/><Relationship Id="rId1209" Type="http://schemas.openxmlformats.org/officeDocument/2006/relationships/image" Target="media/image594.wmf"/><Relationship Id="rId1416" Type="http://schemas.openxmlformats.org/officeDocument/2006/relationships/image" Target="media/image696.wmf"/><Relationship Id="rId218" Type="http://schemas.openxmlformats.org/officeDocument/2006/relationships/image" Target="media/image106.wmf"/><Relationship Id="rId425" Type="http://schemas.openxmlformats.org/officeDocument/2006/relationships/image" Target="media/image204.wmf"/><Relationship Id="rId632" Type="http://schemas.openxmlformats.org/officeDocument/2006/relationships/image" Target="media/image307.wmf"/><Relationship Id="rId1055" Type="http://schemas.openxmlformats.org/officeDocument/2006/relationships/oleObject" Target="embeddings/oleObject528.bin"/><Relationship Id="rId1262" Type="http://schemas.openxmlformats.org/officeDocument/2006/relationships/image" Target="media/image620.wmf"/><Relationship Id="rId271" Type="http://schemas.openxmlformats.org/officeDocument/2006/relationships/image" Target="media/image131.wmf"/><Relationship Id="rId937" Type="http://schemas.openxmlformats.org/officeDocument/2006/relationships/image" Target="media/image462.wmf"/><Relationship Id="rId1122" Type="http://schemas.openxmlformats.org/officeDocument/2006/relationships/oleObject" Target="embeddings/oleObject563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69" Type="http://schemas.openxmlformats.org/officeDocument/2006/relationships/image" Target="media/image176.wmf"/><Relationship Id="rId576" Type="http://schemas.openxmlformats.org/officeDocument/2006/relationships/oleObject" Target="embeddings/oleObject291.bin"/><Relationship Id="rId783" Type="http://schemas.openxmlformats.org/officeDocument/2006/relationships/oleObject" Target="embeddings/oleObject393.bin"/><Relationship Id="rId990" Type="http://schemas.openxmlformats.org/officeDocument/2006/relationships/oleObject" Target="embeddings/oleObject495.bin"/><Relationship Id="rId1427" Type="http://schemas.openxmlformats.org/officeDocument/2006/relationships/oleObject" Target="embeddings/oleObject719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20.bin"/><Relationship Id="rId643" Type="http://schemas.openxmlformats.org/officeDocument/2006/relationships/oleObject" Target="embeddings/oleObject324.bin"/><Relationship Id="rId1066" Type="http://schemas.openxmlformats.org/officeDocument/2006/relationships/image" Target="media/image526.wmf"/><Relationship Id="rId1273" Type="http://schemas.openxmlformats.org/officeDocument/2006/relationships/oleObject" Target="embeddings/oleObject641.bin"/><Relationship Id="rId1480" Type="http://schemas.openxmlformats.org/officeDocument/2006/relationships/image" Target="media/image727.wmf"/><Relationship Id="rId850" Type="http://schemas.openxmlformats.org/officeDocument/2006/relationships/image" Target="media/image418.wmf"/><Relationship Id="rId948" Type="http://schemas.openxmlformats.org/officeDocument/2006/relationships/oleObject" Target="embeddings/oleObject474.bin"/><Relationship Id="rId1133" Type="http://schemas.openxmlformats.org/officeDocument/2006/relationships/oleObject" Target="embeddings/oleObject570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43.bin"/><Relationship Id="rId503" Type="http://schemas.openxmlformats.org/officeDocument/2006/relationships/image" Target="media/image243.wmf"/><Relationship Id="rId587" Type="http://schemas.openxmlformats.org/officeDocument/2006/relationships/image" Target="media/image284.wmf"/><Relationship Id="rId710" Type="http://schemas.openxmlformats.org/officeDocument/2006/relationships/oleObject" Target="embeddings/oleObject357.bin"/><Relationship Id="rId808" Type="http://schemas.openxmlformats.org/officeDocument/2006/relationships/image" Target="media/image396.wmf"/><Relationship Id="rId1340" Type="http://schemas.openxmlformats.org/officeDocument/2006/relationships/oleObject" Target="embeddings/oleObject675.bin"/><Relationship Id="rId1438" Type="http://schemas.openxmlformats.org/officeDocument/2006/relationships/image" Target="media/image706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image" Target="media/image215.wmf"/><Relationship Id="rId794" Type="http://schemas.openxmlformats.org/officeDocument/2006/relationships/image" Target="media/image389.wmf"/><Relationship Id="rId1077" Type="http://schemas.openxmlformats.org/officeDocument/2006/relationships/oleObject" Target="embeddings/oleObject539.bin"/><Relationship Id="rId1200" Type="http://schemas.openxmlformats.org/officeDocument/2006/relationships/oleObject" Target="embeddings/oleObject604.bin"/><Relationship Id="rId654" Type="http://schemas.openxmlformats.org/officeDocument/2006/relationships/image" Target="media/image318.wmf"/><Relationship Id="rId861" Type="http://schemas.openxmlformats.org/officeDocument/2006/relationships/oleObject" Target="embeddings/oleObject431.bin"/><Relationship Id="rId959" Type="http://schemas.openxmlformats.org/officeDocument/2006/relationships/image" Target="media/image473.wmf"/><Relationship Id="rId1284" Type="http://schemas.openxmlformats.org/officeDocument/2006/relationships/image" Target="media/image631.wmf"/><Relationship Id="rId1491" Type="http://schemas.openxmlformats.org/officeDocument/2006/relationships/image" Target="media/image732.wmf"/><Relationship Id="rId1505" Type="http://schemas.openxmlformats.org/officeDocument/2006/relationships/image" Target="media/image739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259.bin"/><Relationship Id="rId721" Type="http://schemas.openxmlformats.org/officeDocument/2006/relationships/image" Target="media/image352.wmf"/><Relationship Id="rId1144" Type="http://schemas.openxmlformats.org/officeDocument/2006/relationships/oleObject" Target="embeddings/oleObject576.bin"/><Relationship Id="rId1351" Type="http://schemas.openxmlformats.org/officeDocument/2006/relationships/image" Target="media/image664.wmf"/><Relationship Id="rId1449" Type="http://schemas.openxmlformats.org/officeDocument/2006/relationships/oleObject" Target="embeddings/oleObject731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82.bin"/><Relationship Id="rId598" Type="http://schemas.openxmlformats.org/officeDocument/2006/relationships/oleObject" Target="embeddings/oleObject302.bin"/><Relationship Id="rId819" Type="http://schemas.openxmlformats.org/officeDocument/2006/relationships/oleObject" Target="embeddings/oleObject411.bin"/><Relationship Id="rId1004" Type="http://schemas.openxmlformats.org/officeDocument/2006/relationships/image" Target="media/image495.wmf"/><Relationship Id="rId1211" Type="http://schemas.openxmlformats.org/officeDocument/2006/relationships/image" Target="media/image595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31.bin"/><Relationship Id="rId665" Type="http://schemas.openxmlformats.org/officeDocument/2006/relationships/oleObject" Target="embeddings/oleObject335.bin"/><Relationship Id="rId872" Type="http://schemas.openxmlformats.org/officeDocument/2006/relationships/image" Target="media/image429.wmf"/><Relationship Id="rId1088" Type="http://schemas.openxmlformats.org/officeDocument/2006/relationships/oleObject" Target="embeddings/oleObject545.bin"/><Relationship Id="rId1295" Type="http://schemas.openxmlformats.org/officeDocument/2006/relationships/image" Target="media/image636.wmf"/><Relationship Id="rId1309" Type="http://schemas.openxmlformats.org/officeDocument/2006/relationships/image" Target="media/image643.wmf"/><Relationship Id="rId1516" Type="http://schemas.openxmlformats.org/officeDocument/2006/relationships/oleObject" Target="embeddings/oleObject765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0.wmf"/><Relationship Id="rId525" Type="http://schemas.openxmlformats.org/officeDocument/2006/relationships/image" Target="media/image254.wmf"/><Relationship Id="rId732" Type="http://schemas.openxmlformats.org/officeDocument/2006/relationships/image" Target="media/image358.wmf"/><Relationship Id="rId1155" Type="http://schemas.openxmlformats.org/officeDocument/2006/relationships/image" Target="media/image567.wmf"/><Relationship Id="rId1362" Type="http://schemas.openxmlformats.org/officeDocument/2006/relationships/oleObject" Target="embeddings/oleObject686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77.wmf"/><Relationship Id="rId1015" Type="http://schemas.openxmlformats.org/officeDocument/2006/relationships/oleObject" Target="embeddings/oleObject508.bin"/><Relationship Id="rId1222" Type="http://schemas.openxmlformats.org/officeDocument/2006/relationships/oleObject" Target="embeddings/oleObject615.bin"/><Relationship Id="rId469" Type="http://schemas.openxmlformats.org/officeDocument/2006/relationships/image" Target="media/image226.wmf"/><Relationship Id="rId676" Type="http://schemas.openxmlformats.org/officeDocument/2006/relationships/oleObject" Target="embeddings/oleObject340.bin"/><Relationship Id="rId883" Type="http://schemas.openxmlformats.org/officeDocument/2006/relationships/image" Target="media/image435.wmf"/><Relationship Id="rId1099" Type="http://schemas.openxmlformats.org/officeDocument/2006/relationships/image" Target="media/image541.wmf"/><Relationship Id="rId1527" Type="http://schemas.openxmlformats.org/officeDocument/2006/relationships/footer" Target="footer1.xml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270.bin"/><Relationship Id="rId1166" Type="http://schemas.openxmlformats.org/officeDocument/2006/relationships/oleObject" Target="embeddings/oleObject587.bin"/><Relationship Id="rId1373" Type="http://schemas.openxmlformats.org/officeDocument/2006/relationships/oleObject" Target="embeddings/oleObject692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73.bin"/><Relationship Id="rId950" Type="http://schemas.openxmlformats.org/officeDocument/2006/relationships/oleObject" Target="embeddings/oleObject475.bin"/><Relationship Id="rId1026" Type="http://schemas.openxmlformats.org/officeDocument/2006/relationships/image" Target="media/image506.wmf"/><Relationship Id="rId382" Type="http://schemas.openxmlformats.org/officeDocument/2006/relationships/oleObject" Target="embeddings/oleObject193.bin"/><Relationship Id="rId603" Type="http://schemas.openxmlformats.org/officeDocument/2006/relationships/oleObject" Target="embeddings/oleObject304.bin"/><Relationship Id="rId687" Type="http://schemas.openxmlformats.org/officeDocument/2006/relationships/image" Target="media/image335.wmf"/><Relationship Id="rId810" Type="http://schemas.openxmlformats.org/officeDocument/2006/relationships/image" Target="media/image397.wmf"/><Relationship Id="rId908" Type="http://schemas.openxmlformats.org/officeDocument/2006/relationships/oleObject" Target="embeddings/oleObject454.bin"/><Relationship Id="rId1233" Type="http://schemas.openxmlformats.org/officeDocument/2006/relationships/oleObject" Target="embeddings/oleObject621.bin"/><Relationship Id="rId1440" Type="http://schemas.openxmlformats.org/officeDocument/2006/relationships/image" Target="media/image707.wmf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47.bin"/><Relationship Id="rId1177" Type="http://schemas.openxmlformats.org/officeDocument/2006/relationships/image" Target="media/image578.wmf"/><Relationship Id="rId1300" Type="http://schemas.openxmlformats.org/officeDocument/2006/relationships/oleObject" Target="embeddings/oleObject655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65.wmf"/><Relationship Id="rId754" Type="http://schemas.openxmlformats.org/officeDocument/2006/relationships/image" Target="media/image369.wmf"/><Relationship Id="rId961" Type="http://schemas.openxmlformats.org/officeDocument/2006/relationships/image" Target="media/image474.wmf"/><Relationship Id="rId1384" Type="http://schemas.openxmlformats.org/officeDocument/2006/relationships/image" Target="media/image680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88.wmf"/><Relationship Id="rId407" Type="http://schemas.openxmlformats.org/officeDocument/2006/relationships/image" Target="media/image195.wmf"/><Relationship Id="rId614" Type="http://schemas.openxmlformats.org/officeDocument/2006/relationships/image" Target="media/image298.wmf"/><Relationship Id="rId821" Type="http://schemas.openxmlformats.org/officeDocument/2006/relationships/oleObject" Target="embeddings/oleObject412.bin"/><Relationship Id="rId1037" Type="http://schemas.openxmlformats.org/officeDocument/2006/relationships/oleObject" Target="embeddings/oleObject519.bin"/><Relationship Id="rId1244" Type="http://schemas.openxmlformats.org/officeDocument/2006/relationships/image" Target="media/image611.wmf"/><Relationship Id="rId1451" Type="http://schemas.openxmlformats.org/officeDocument/2006/relationships/oleObject" Target="embeddings/oleObject732.bin"/><Relationship Id="rId253" Type="http://schemas.openxmlformats.org/officeDocument/2006/relationships/image" Target="media/image123.wmf"/><Relationship Id="rId460" Type="http://schemas.openxmlformats.org/officeDocument/2006/relationships/oleObject" Target="embeddings/oleObject232.bin"/><Relationship Id="rId698" Type="http://schemas.openxmlformats.org/officeDocument/2006/relationships/oleObject" Target="embeddings/oleObject351.bin"/><Relationship Id="rId919" Type="http://schemas.openxmlformats.org/officeDocument/2006/relationships/image" Target="media/image453.wmf"/><Relationship Id="rId1090" Type="http://schemas.openxmlformats.org/officeDocument/2006/relationships/image" Target="media/image537.wmf"/><Relationship Id="rId1104" Type="http://schemas.openxmlformats.org/officeDocument/2006/relationships/oleObject" Target="embeddings/oleObject554.bin"/><Relationship Id="rId1311" Type="http://schemas.openxmlformats.org/officeDocument/2006/relationships/image" Target="media/image644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image" Target="media/image151.wmf"/><Relationship Id="rId558" Type="http://schemas.openxmlformats.org/officeDocument/2006/relationships/oleObject" Target="embeddings/oleObject281.bin"/><Relationship Id="rId765" Type="http://schemas.openxmlformats.org/officeDocument/2006/relationships/oleObject" Target="embeddings/oleObject384.bin"/><Relationship Id="rId972" Type="http://schemas.openxmlformats.org/officeDocument/2006/relationships/oleObject" Target="embeddings/oleObject486.bin"/><Relationship Id="rId1188" Type="http://schemas.openxmlformats.org/officeDocument/2006/relationships/oleObject" Target="embeddings/oleObject598.bin"/><Relationship Id="rId1395" Type="http://schemas.openxmlformats.org/officeDocument/2006/relationships/oleObject" Target="embeddings/oleObject703.bin"/><Relationship Id="rId1409" Type="http://schemas.openxmlformats.org/officeDocument/2006/relationships/oleObject" Target="embeddings/oleObject710.bin"/><Relationship Id="rId197" Type="http://schemas.openxmlformats.org/officeDocument/2006/relationships/image" Target="media/image95.wmf"/><Relationship Id="rId418" Type="http://schemas.openxmlformats.org/officeDocument/2006/relationships/oleObject" Target="embeddings/oleObject211.bin"/><Relationship Id="rId625" Type="http://schemas.openxmlformats.org/officeDocument/2006/relationships/oleObject" Target="embeddings/oleObject315.bin"/><Relationship Id="rId832" Type="http://schemas.openxmlformats.org/officeDocument/2006/relationships/oleObject" Target="embeddings/oleObject417.bin"/><Relationship Id="rId1048" Type="http://schemas.openxmlformats.org/officeDocument/2006/relationships/image" Target="media/image517.wmf"/><Relationship Id="rId1255" Type="http://schemas.openxmlformats.org/officeDocument/2006/relationships/oleObject" Target="embeddings/oleObject632.bin"/><Relationship Id="rId1462" Type="http://schemas.openxmlformats.org/officeDocument/2006/relationships/image" Target="media/image718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27.wmf"/><Relationship Id="rId1115" Type="http://schemas.openxmlformats.org/officeDocument/2006/relationships/image" Target="media/image549.wmf"/><Relationship Id="rId1322" Type="http://schemas.openxmlformats.org/officeDocument/2006/relationships/oleObject" Target="embeddings/oleObject666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75.wmf"/><Relationship Id="rId776" Type="http://schemas.openxmlformats.org/officeDocument/2006/relationships/image" Target="media/image380.wmf"/><Relationship Id="rId983" Type="http://schemas.openxmlformats.org/officeDocument/2006/relationships/image" Target="media/image485.wmf"/><Relationship Id="rId1199" Type="http://schemas.openxmlformats.org/officeDocument/2006/relationships/image" Target="media/image589.wmf"/><Relationship Id="rId331" Type="http://schemas.openxmlformats.org/officeDocument/2006/relationships/oleObject" Target="embeddings/oleObject168.bin"/><Relationship Id="rId429" Type="http://schemas.openxmlformats.org/officeDocument/2006/relationships/image" Target="media/image206.wmf"/><Relationship Id="rId636" Type="http://schemas.openxmlformats.org/officeDocument/2006/relationships/image" Target="media/image309.wmf"/><Relationship Id="rId1059" Type="http://schemas.openxmlformats.org/officeDocument/2006/relationships/oleObject" Target="embeddings/oleObject530.bin"/><Relationship Id="rId1266" Type="http://schemas.openxmlformats.org/officeDocument/2006/relationships/image" Target="media/image622.wmf"/><Relationship Id="rId1473" Type="http://schemas.openxmlformats.org/officeDocument/2006/relationships/oleObject" Target="embeddings/oleObject743.bin"/><Relationship Id="rId843" Type="http://schemas.openxmlformats.org/officeDocument/2006/relationships/image" Target="media/image414.jpeg"/><Relationship Id="rId1126" Type="http://schemas.openxmlformats.org/officeDocument/2006/relationships/oleObject" Target="embeddings/oleObject566.bin"/><Relationship Id="rId275" Type="http://schemas.openxmlformats.org/officeDocument/2006/relationships/image" Target="media/image132.wmf"/><Relationship Id="rId482" Type="http://schemas.openxmlformats.org/officeDocument/2006/relationships/oleObject" Target="embeddings/oleObject243.bin"/><Relationship Id="rId703" Type="http://schemas.openxmlformats.org/officeDocument/2006/relationships/image" Target="media/image343.wmf"/><Relationship Id="rId910" Type="http://schemas.openxmlformats.org/officeDocument/2006/relationships/oleObject" Target="embeddings/oleObject455.bin"/><Relationship Id="rId1333" Type="http://schemas.openxmlformats.org/officeDocument/2006/relationships/image" Target="media/image655.wmf"/><Relationship Id="rId135" Type="http://schemas.openxmlformats.org/officeDocument/2006/relationships/image" Target="media/image65.wmf"/><Relationship Id="rId342" Type="http://schemas.openxmlformats.org/officeDocument/2006/relationships/image" Target="media/image162.wmf"/><Relationship Id="rId787" Type="http://schemas.openxmlformats.org/officeDocument/2006/relationships/oleObject" Target="embeddings/oleObject395.bin"/><Relationship Id="rId994" Type="http://schemas.openxmlformats.org/officeDocument/2006/relationships/oleObject" Target="embeddings/oleObject497.bin"/><Relationship Id="rId1400" Type="http://schemas.openxmlformats.org/officeDocument/2006/relationships/image" Target="media/image688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6.bin"/><Relationship Id="rId854" Type="http://schemas.openxmlformats.org/officeDocument/2006/relationships/image" Target="media/image420.wmf"/><Relationship Id="rId1277" Type="http://schemas.openxmlformats.org/officeDocument/2006/relationships/oleObject" Target="embeddings/oleObject643.bin"/><Relationship Id="rId1484" Type="http://schemas.openxmlformats.org/officeDocument/2006/relationships/image" Target="media/image729.wmf"/><Relationship Id="rId286" Type="http://schemas.openxmlformats.org/officeDocument/2006/relationships/oleObject" Target="embeddings/oleObject145.bin"/><Relationship Id="rId493" Type="http://schemas.openxmlformats.org/officeDocument/2006/relationships/image" Target="media/image238.wmf"/><Relationship Id="rId507" Type="http://schemas.openxmlformats.org/officeDocument/2006/relationships/image" Target="media/image245.wmf"/><Relationship Id="rId714" Type="http://schemas.openxmlformats.org/officeDocument/2006/relationships/oleObject" Target="embeddings/oleObject359.bin"/><Relationship Id="rId921" Type="http://schemas.openxmlformats.org/officeDocument/2006/relationships/image" Target="media/image454.wmf"/><Relationship Id="rId1137" Type="http://schemas.openxmlformats.org/officeDocument/2006/relationships/oleObject" Target="embeddings/oleObject572.bin"/><Relationship Id="rId1344" Type="http://schemas.openxmlformats.org/officeDocument/2006/relationships/oleObject" Target="embeddings/oleObject677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9.bin"/><Relationship Id="rId560" Type="http://schemas.openxmlformats.org/officeDocument/2006/relationships/oleObject" Target="embeddings/oleObject282.bin"/><Relationship Id="rId798" Type="http://schemas.openxmlformats.org/officeDocument/2006/relationships/image" Target="media/image391.wmf"/><Relationship Id="rId1190" Type="http://schemas.openxmlformats.org/officeDocument/2006/relationships/oleObject" Target="embeddings/oleObject599.bin"/><Relationship Id="rId1204" Type="http://schemas.openxmlformats.org/officeDocument/2006/relationships/oleObject" Target="embeddings/oleObject606.bin"/><Relationship Id="rId1411" Type="http://schemas.openxmlformats.org/officeDocument/2006/relationships/oleObject" Target="embeddings/oleObject711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212.bin"/><Relationship Id="rId658" Type="http://schemas.openxmlformats.org/officeDocument/2006/relationships/image" Target="media/image320.wmf"/><Relationship Id="rId865" Type="http://schemas.openxmlformats.org/officeDocument/2006/relationships/oleObject" Target="embeddings/oleObject433.bin"/><Relationship Id="rId1050" Type="http://schemas.openxmlformats.org/officeDocument/2006/relationships/image" Target="media/image518.wmf"/><Relationship Id="rId1288" Type="http://schemas.openxmlformats.org/officeDocument/2006/relationships/image" Target="media/image633.wmf"/><Relationship Id="rId1495" Type="http://schemas.openxmlformats.org/officeDocument/2006/relationships/image" Target="media/image734.wmf"/><Relationship Id="rId1509" Type="http://schemas.openxmlformats.org/officeDocument/2006/relationships/image" Target="media/image741.wmf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261.bin"/><Relationship Id="rId725" Type="http://schemas.openxmlformats.org/officeDocument/2006/relationships/oleObject" Target="embeddings/oleObject364.bin"/><Relationship Id="rId932" Type="http://schemas.openxmlformats.org/officeDocument/2006/relationships/oleObject" Target="embeddings/oleObject466.bin"/><Relationship Id="rId1148" Type="http://schemas.openxmlformats.org/officeDocument/2006/relationships/oleObject" Target="embeddings/oleObject578.bin"/><Relationship Id="rId1355" Type="http://schemas.openxmlformats.org/officeDocument/2006/relationships/image" Target="media/image666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84.bin"/><Relationship Id="rId1008" Type="http://schemas.openxmlformats.org/officeDocument/2006/relationships/image" Target="media/image497.wmf"/><Relationship Id="rId1215" Type="http://schemas.openxmlformats.org/officeDocument/2006/relationships/image" Target="media/image597.wmf"/><Relationship Id="rId1422" Type="http://schemas.openxmlformats.org/officeDocument/2006/relationships/image" Target="media/image699.wmf"/><Relationship Id="rId61" Type="http://schemas.openxmlformats.org/officeDocument/2006/relationships/image" Target="media/image28.wmf"/><Relationship Id="rId571" Type="http://schemas.openxmlformats.org/officeDocument/2006/relationships/image" Target="media/image276.wmf"/><Relationship Id="rId669" Type="http://schemas.openxmlformats.org/officeDocument/2006/relationships/oleObject" Target="embeddings/oleObject337.bin"/><Relationship Id="rId876" Type="http://schemas.openxmlformats.org/officeDocument/2006/relationships/image" Target="media/image431.wmf"/><Relationship Id="rId1299" Type="http://schemas.openxmlformats.org/officeDocument/2006/relationships/image" Target="media/image638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emf"/><Relationship Id="rId431" Type="http://schemas.openxmlformats.org/officeDocument/2006/relationships/image" Target="media/image207.wmf"/><Relationship Id="rId529" Type="http://schemas.openxmlformats.org/officeDocument/2006/relationships/image" Target="media/image256.wmf"/><Relationship Id="rId736" Type="http://schemas.openxmlformats.org/officeDocument/2006/relationships/image" Target="media/image360.wmf"/><Relationship Id="rId1061" Type="http://schemas.openxmlformats.org/officeDocument/2006/relationships/oleObject" Target="embeddings/oleObject531.bin"/><Relationship Id="rId1159" Type="http://schemas.openxmlformats.org/officeDocument/2006/relationships/image" Target="media/image569.wmf"/><Relationship Id="rId1366" Type="http://schemas.openxmlformats.org/officeDocument/2006/relationships/oleObject" Target="embeddings/oleObject688.bin"/><Relationship Id="rId168" Type="http://schemas.openxmlformats.org/officeDocument/2006/relationships/oleObject" Target="embeddings/oleObject80.bin"/><Relationship Id="rId943" Type="http://schemas.openxmlformats.org/officeDocument/2006/relationships/image" Target="media/image465.wmf"/><Relationship Id="rId1019" Type="http://schemas.openxmlformats.org/officeDocument/2006/relationships/oleObject" Target="embeddings/oleObject510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79.wmf"/><Relationship Id="rId582" Type="http://schemas.openxmlformats.org/officeDocument/2006/relationships/oleObject" Target="embeddings/oleObject294.bin"/><Relationship Id="rId803" Type="http://schemas.openxmlformats.org/officeDocument/2006/relationships/oleObject" Target="embeddings/oleObject403.bin"/><Relationship Id="rId1226" Type="http://schemas.openxmlformats.org/officeDocument/2006/relationships/image" Target="media/image602.wmf"/><Relationship Id="rId1433" Type="http://schemas.openxmlformats.org/officeDocument/2006/relationships/oleObject" Target="embeddings/oleObject722.bin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23.bin"/><Relationship Id="rId887" Type="http://schemas.openxmlformats.org/officeDocument/2006/relationships/image" Target="media/image437.wmf"/><Relationship Id="rId1072" Type="http://schemas.openxmlformats.org/officeDocument/2006/relationships/image" Target="media/image529.wmf"/><Relationship Id="rId1500" Type="http://schemas.openxmlformats.org/officeDocument/2006/relationships/oleObject" Target="embeddings/oleObject757.bin"/><Relationship Id="rId302" Type="http://schemas.openxmlformats.org/officeDocument/2006/relationships/image" Target="media/image142.wmf"/><Relationship Id="rId747" Type="http://schemas.openxmlformats.org/officeDocument/2006/relationships/oleObject" Target="embeddings/oleObject375.bin"/><Relationship Id="rId954" Type="http://schemas.openxmlformats.org/officeDocument/2006/relationships/oleObject" Target="embeddings/oleObject477.bin"/><Relationship Id="rId1377" Type="http://schemas.openxmlformats.org/officeDocument/2006/relationships/oleObject" Target="embeddings/oleObject694.bin"/><Relationship Id="rId83" Type="http://schemas.openxmlformats.org/officeDocument/2006/relationships/image" Target="media/image39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5.bin"/><Relationship Id="rId593" Type="http://schemas.openxmlformats.org/officeDocument/2006/relationships/image" Target="media/image287.wmf"/><Relationship Id="rId607" Type="http://schemas.openxmlformats.org/officeDocument/2006/relationships/oleObject" Target="embeddings/oleObject306.bin"/><Relationship Id="rId814" Type="http://schemas.openxmlformats.org/officeDocument/2006/relationships/image" Target="media/image399.wmf"/><Relationship Id="rId1237" Type="http://schemas.openxmlformats.org/officeDocument/2006/relationships/oleObject" Target="embeddings/oleObject623.bin"/><Relationship Id="rId1444" Type="http://schemas.openxmlformats.org/officeDocument/2006/relationships/image" Target="media/image709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18.wmf"/><Relationship Id="rId660" Type="http://schemas.openxmlformats.org/officeDocument/2006/relationships/image" Target="media/image321.wmf"/><Relationship Id="rId898" Type="http://schemas.openxmlformats.org/officeDocument/2006/relationships/oleObject" Target="embeddings/oleObject449.bin"/><Relationship Id="rId1083" Type="http://schemas.openxmlformats.org/officeDocument/2006/relationships/image" Target="media/image534.wmf"/><Relationship Id="rId1290" Type="http://schemas.openxmlformats.org/officeDocument/2006/relationships/image" Target="media/image634.wmf"/><Relationship Id="rId1304" Type="http://schemas.openxmlformats.org/officeDocument/2006/relationships/oleObject" Target="embeddings/oleObject657.bin"/><Relationship Id="rId1511" Type="http://schemas.openxmlformats.org/officeDocument/2006/relationships/image" Target="media/image742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9.bin"/><Relationship Id="rId758" Type="http://schemas.openxmlformats.org/officeDocument/2006/relationships/image" Target="media/image371.wmf"/><Relationship Id="rId965" Type="http://schemas.openxmlformats.org/officeDocument/2006/relationships/image" Target="media/image476.wmf"/><Relationship Id="rId1150" Type="http://schemas.openxmlformats.org/officeDocument/2006/relationships/oleObject" Target="embeddings/oleObject579.bin"/><Relationship Id="rId1388" Type="http://schemas.openxmlformats.org/officeDocument/2006/relationships/image" Target="media/image682.wmf"/><Relationship Id="rId10" Type="http://schemas.openxmlformats.org/officeDocument/2006/relationships/image" Target="media/image2.wmf"/><Relationship Id="rId94" Type="http://schemas.openxmlformats.org/officeDocument/2006/relationships/oleObject" Target="embeddings/oleObject43.bin"/><Relationship Id="rId397" Type="http://schemas.openxmlformats.org/officeDocument/2006/relationships/image" Target="media/image190.wmf"/><Relationship Id="rId520" Type="http://schemas.openxmlformats.org/officeDocument/2006/relationships/oleObject" Target="embeddings/oleObject262.bin"/><Relationship Id="rId618" Type="http://schemas.openxmlformats.org/officeDocument/2006/relationships/image" Target="media/image300.wmf"/><Relationship Id="rId825" Type="http://schemas.openxmlformats.org/officeDocument/2006/relationships/image" Target="media/image405.wmf"/><Relationship Id="rId1248" Type="http://schemas.openxmlformats.org/officeDocument/2006/relationships/image" Target="media/image613.wmf"/><Relationship Id="rId1455" Type="http://schemas.openxmlformats.org/officeDocument/2006/relationships/oleObject" Target="embeddings/oleObject73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7%20&#20854;&#23427;&#25945;&#30740;&#24037;&#20316;\2017&#20840;&#22269;&#20057;&#21367;&#39640;&#32771;&#35780;&#26512;&#35299;&#26512;&#24037;&#20316;\2017&#39640;&#32771;&#35299;&#26512;&#27169;&#26495;&#65288;&#25968;&#23398;&#65289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A5078-6D2F-4CF1-B8AB-222977C9F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2017高考解析模板（数学）</Template>
  <TotalTime>105</TotalTime>
  <Pages>17</Pages>
  <Words>3611</Words>
  <Characters>20583</Characters>
  <Application>Microsoft Office Word</Application>
  <DocSecurity>0</DocSecurity>
  <Lines>171</Lines>
  <Paragraphs>48</Paragraphs>
  <ScaleCrop>false</ScaleCrop>
  <Company/>
  <LinksUpToDate>false</LinksUpToDate>
  <CharactersWithSpaces>24146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Toile</dc:creator>
  <cp:keywords>2016版</cp:keywords>
  <dc:description/>
  <cp:lastModifiedBy>XY</cp:lastModifiedBy>
  <cp:revision>23</cp:revision>
  <dcterms:created xsi:type="dcterms:W3CDTF">2017-06-07T12:01:00Z</dcterms:created>
  <dcterms:modified xsi:type="dcterms:W3CDTF">2017-06-08T01:41:00Z</dcterms:modified>
  <cp:category>题库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